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9A12" w14:textId="2BFF852F" w:rsidR="00DB481F" w:rsidRPr="00BB7246" w:rsidRDefault="00F80600" w:rsidP="00F80600">
      <w:pPr>
        <w:pStyle w:val="Titre"/>
        <w:rPr>
          <w:rFonts w:ascii="Times New Roman" w:hAnsi="Times New Roman"/>
          <w:i/>
          <w:sz w:val="28"/>
        </w:rPr>
      </w:pPr>
      <w:r w:rsidRPr="00BB7246">
        <w:rPr>
          <w:rFonts w:ascii="Times New Roman" w:hAnsi="Times New Roman"/>
          <w:i/>
          <w:sz w:val="28"/>
        </w:rPr>
        <w:t xml:space="preserve">Exercices sur le chapitre </w:t>
      </w:r>
      <w:r w:rsidR="00374D5D">
        <w:rPr>
          <w:rFonts w:ascii="Times New Roman" w:hAnsi="Times New Roman"/>
          <w:i/>
          <w:sz w:val="28"/>
        </w:rPr>
        <w:t>5</w:t>
      </w:r>
    </w:p>
    <w:p w14:paraId="00D77FE1" w14:textId="64169996" w:rsidR="00DB481F" w:rsidRDefault="00DB481F">
      <w:pPr>
        <w:rPr>
          <w:rFonts w:ascii="Times New Roman" w:hAnsi="Times New Roman"/>
        </w:rPr>
      </w:pPr>
    </w:p>
    <w:p w14:paraId="66519E52" w14:textId="77777777" w:rsidR="00EE29AA" w:rsidRDefault="00EE29AA" w:rsidP="003B24F3">
      <w:pPr>
        <w:rPr>
          <w:rFonts w:ascii="Times New Roman" w:hAnsi="Times New Roman"/>
          <w:b/>
          <w:bCs/>
        </w:rPr>
      </w:pPr>
      <w:r w:rsidRPr="009D0F3E">
        <w:rPr>
          <w:rFonts w:ascii="Times New Roman" w:hAnsi="Times New Roman"/>
          <w:b/>
          <w:bCs/>
          <w:u w:val="single"/>
        </w:rPr>
        <w:t>Exercice 1</w:t>
      </w:r>
      <w:proofErr w:type="gramStart"/>
      <w:r w:rsidRPr="009D0F3E">
        <w:rPr>
          <w:rFonts w:ascii="Times New Roman" w:hAnsi="Times New Roman"/>
          <w:b/>
          <w:bCs/>
          <w:u w:val="single"/>
        </w:rPr>
        <w:t> :</w:t>
      </w:r>
      <w:r w:rsidRPr="00EE29AA">
        <w:rPr>
          <w:rFonts w:ascii="Times New Roman" w:hAnsi="Times New Roman"/>
          <w:b/>
          <w:bCs/>
        </w:rPr>
        <w:t>définition</w:t>
      </w:r>
      <w:proofErr w:type="gramEnd"/>
      <w:r w:rsidRPr="00EE29AA">
        <w:rPr>
          <w:rFonts w:ascii="Times New Roman" w:hAnsi="Times New Roman"/>
          <w:b/>
          <w:bCs/>
        </w:rPr>
        <w:t xml:space="preserve"> des fonctions</w:t>
      </w:r>
    </w:p>
    <w:p w14:paraId="3FC3D5E7" w14:textId="43426BAB" w:rsidR="007A357B" w:rsidRDefault="00623F97" w:rsidP="00766918">
      <w:pPr>
        <w:ind w:left="284" w:hanging="3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1.</w:t>
      </w:r>
      <w:r w:rsidR="007A357B">
        <w:rPr>
          <w:rFonts w:ascii="Times New Roman" w:hAnsi="Times New Roman"/>
          <w:bCs/>
        </w:rPr>
        <w:t xml:space="preserve">On dispose de la capture d’écran du logiciel </w:t>
      </w:r>
      <w:proofErr w:type="spellStart"/>
      <w:r>
        <w:rPr>
          <w:rFonts w:ascii="Times New Roman" w:hAnsi="Times New Roman"/>
          <w:bCs/>
        </w:rPr>
        <w:t>Edup</w:t>
      </w:r>
      <w:r w:rsidR="007A357B">
        <w:rPr>
          <w:rFonts w:ascii="Times New Roman" w:hAnsi="Times New Roman"/>
          <w:bCs/>
        </w:rPr>
        <w:t>ython</w:t>
      </w:r>
      <w:proofErr w:type="spellEnd"/>
      <w:r w:rsidR="007A357B">
        <w:rPr>
          <w:rFonts w:ascii="Times New Roman" w:hAnsi="Times New Roman"/>
          <w:bCs/>
        </w:rPr>
        <w:t xml:space="preserve"> ci-dessous :</w:t>
      </w:r>
    </w:p>
    <w:p w14:paraId="3039B169" w14:textId="31187BB5" w:rsidR="007A357B" w:rsidRDefault="007A357B" w:rsidP="00766918">
      <w:pPr>
        <w:ind w:left="284" w:hanging="360"/>
        <w:rPr>
          <w:noProof/>
        </w:rPr>
      </w:pPr>
      <w:r w:rsidRPr="007A35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78A339" wp14:editId="149B9E66">
            <wp:extent cx="4565506" cy="2114550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50" t="9301" r="41872" b="59221"/>
                    <a:stretch/>
                  </pic:blipFill>
                  <pic:spPr bwMode="auto">
                    <a:xfrm>
                      <a:off x="0" y="0"/>
                      <a:ext cx="4568307" cy="21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EAF49" w14:textId="387AD380" w:rsidR="007A357B" w:rsidRPr="007A357B" w:rsidRDefault="00623F97" w:rsidP="00766918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a) </w:t>
      </w:r>
      <w:r w:rsidR="007A357B" w:rsidRPr="007A357B">
        <w:rPr>
          <w:rFonts w:ascii="Times New Roman" w:hAnsi="Times New Roman"/>
          <w:noProof/>
        </w:rPr>
        <w:t>Définir la fonction associée à cet algorithme.</w:t>
      </w:r>
    </w:p>
    <w:p w14:paraId="767019FB" w14:textId="4F314FE4" w:rsidR="007A357B" w:rsidRDefault="00623F97" w:rsidP="00766918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b) </w:t>
      </w:r>
      <w:r w:rsidR="007A357B" w:rsidRPr="007A357B">
        <w:rPr>
          <w:rFonts w:ascii="Times New Roman" w:hAnsi="Times New Roman"/>
          <w:noProof/>
        </w:rPr>
        <w:t>Que nous apporte le résultat de la console ?</w:t>
      </w:r>
    </w:p>
    <w:p w14:paraId="4D0ECD7A" w14:textId="77777777" w:rsidR="00623F97" w:rsidRDefault="00623F97" w:rsidP="00766918">
      <w:pPr>
        <w:ind w:left="284" w:hanging="360"/>
        <w:rPr>
          <w:rFonts w:ascii="Times New Roman" w:hAnsi="Times New Roman"/>
          <w:noProof/>
        </w:rPr>
      </w:pPr>
    </w:p>
    <w:p w14:paraId="01ACB1C8" w14:textId="7DF57823" w:rsidR="00BC7263" w:rsidRDefault="00623F97" w:rsidP="00766918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2.</w:t>
      </w:r>
      <w:r w:rsidRPr="00623F97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On dispose de la capture d’écran du logiciel </w:t>
      </w:r>
      <w:proofErr w:type="spellStart"/>
      <w:r>
        <w:rPr>
          <w:rFonts w:ascii="Times New Roman" w:hAnsi="Times New Roman"/>
          <w:bCs/>
        </w:rPr>
        <w:t>Edupython</w:t>
      </w:r>
      <w:proofErr w:type="spellEnd"/>
      <w:r>
        <w:rPr>
          <w:rFonts w:ascii="Times New Roman" w:hAnsi="Times New Roman"/>
          <w:bCs/>
        </w:rPr>
        <w:t xml:space="preserve"> ci-dessous :</w:t>
      </w:r>
    </w:p>
    <w:p w14:paraId="49C3D457" w14:textId="4C02F82F" w:rsidR="00BC7263" w:rsidRDefault="00623F97" w:rsidP="00766918">
      <w:pPr>
        <w:ind w:left="284" w:hanging="360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28F80CF3" wp14:editId="08A2CF07">
            <wp:extent cx="6528029" cy="1809750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51" t="11924" r="32035" b="61367"/>
                    <a:stretch/>
                  </pic:blipFill>
                  <pic:spPr bwMode="auto">
                    <a:xfrm>
                      <a:off x="0" y="0"/>
                      <a:ext cx="6533055" cy="181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042F" w14:textId="2EC27B15" w:rsidR="00623F97" w:rsidRDefault="00623F97" w:rsidP="00766918">
      <w:pPr>
        <w:ind w:left="284" w:hanging="360"/>
        <w:rPr>
          <w:rFonts w:ascii="Times New Roman" w:hAnsi="Times New Roman"/>
          <w:noProof/>
        </w:rPr>
      </w:pPr>
    </w:p>
    <w:p w14:paraId="607BD514" w14:textId="4D28CAF4" w:rsidR="00623F97" w:rsidRPr="007A357B" w:rsidRDefault="00623F97" w:rsidP="00623F97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a) </w:t>
      </w:r>
      <w:r w:rsidRPr="007A357B">
        <w:rPr>
          <w:rFonts w:ascii="Times New Roman" w:hAnsi="Times New Roman"/>
          <w:noProof/>
        </w:rPr>
        <w:t>Définir la fonction associée à cet algorithme.</w:t>
      </w:r>
    </w:p>
    <w:p w14:paraId="09AA3F81" w14:textId="77777777" w:rsidR="00623F97" w:rsidRDefault="00623F97" w:rsidP="00623F97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b) </w:t>
      </w:r>
      <w:r w:rsidRPr="007A357B">
        <w:rPr>
          <w:rFonts w:ascii="Times New Roman" w:hAnsi="Times New Roman"/>
          <w:noProof/>
        </w:rPr>
        <w:t>Que nous apporte le résultat de la console ?</w:t>
      </w:r>
    </w:p>
    <w:p w14:paraId="363CA4B5" w14:textId="2CB06056" w:rsidR="00623F97" w:rsidRDefault="00623F97" w:rsidP="00766918">
      <w:pPr>
        <w:ind w:left="284" w:hanging="360"/>
        <w:rPr>
          <w:rFonts w:ascii="Times New Roman" w:hAnsi="Times New Roman"/>
          <w:noProof/>
        </w:rPr>
      </w:pPr>
    </w:p>
    <w:p w14:paraId="3D087A57" w14:textId="3C71F846" w:rsidR="00623F97" w:rsidRPr="00623F97" w:rsidRDefault="00623F97" w:rsidP="00623F97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</w:rPr>
        <w:t xml:space="preserve">3. </w:t>
      </w:r>
      <m:oMath>
        <m:r>
          <w:rPr>
            <w:rFonts w:ascii="Cambria Math" w:hAnsi="Cambria Math"/>
            <w:sz w:val="24"/>
            <w:szCs w:val="24"/>
          </w:rPr>
          <m:t xml:space="preserve">f </m:t>
        </m:r>
      </m:oMath>
      <w:r w:rsidRPr="00623F97">
        <w:rPr>
          <w:rFonts w:ascii="Times New Roman" w:hAnsi="Times New Roman"/>
          <w:sz w:val="24"/>
          <w:szCs w:val="24"/>
        </w:rPr>
        <w:t xml:space="preserve">est la fonction définie sur </w:t>
      </w:r>
      <m:oMath>
        <m:r>
          <m:rPr>
            <m:scr m:val="double-struck"/>
            <m:sty m:val="p"/>
          </m:rPr>
          <w:rPr>
            <w:rFonts w:ascii="Cambria Math" w:hAnsi="Cambria Math"/>
          </w:rPr>
          <m:t>R</m:t>
        </m:r>
      </m:oMath>
      <w:r w:rsidRPr="00623F97">
        <w:rPr>
          <w:rFonts w:ascii="Times New Roman" w:hAnsi="Times New Roman"/>
          <w:sz w:val="24"/>
          <w:szCs w:val="24"/>
        </w:rPr>
        <w:t xml:space="preserve"> par</w:t>
      </w:r>
      <m:oMath>
        <m:r>
          <w:rPr>
            <w:rFonts w:ascii="Cambria Math" w:hAnsi="Cambria Math"/>
            <w:sz w:val="24"/>
            <w:szCs w:val="24"/>
          </w:rPr>
          <m:t xml:space="preserve"> f(x)=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+4</m:t>
            </m:r>
          </m:den>
        </m:f>
      </m:oMath>
      <w:r w:rsidRPr="00623F97">
        <w:rPr>
          <w:rFonts w:ascii="Times New Roman" w:hAnsi="Times New Roman"/>
          <w:sz w:val="24"/>
          <w:szCs w:val="24"/>
        </w:rPr>
        <w:t xml:space="preserve"> </w:t>
      </w:r>
    </w:p>
    <w:p w14:paraId="056C8841" w14:textId="5B603861" w:rsidR="00623F97" w:rsidRDefault="00E412E0" w:rsidP="00766918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Compléter la fonction python ci-dessous afin que cette dernière renvoie l’image d’un nombre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Times New Roman" w:hAnsi="Times New Roman"/>
          <w:noProof/>
        </w:rPr>
        <w:t>.</w:t>
      </w:r>
    </w:p>
    <w:p w14:paraId="5616828A" w14:textId="77777777" w:rsidR="00E412E0" w:rsidRDefault="00E412E0" w:rsidP="00E412E0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</w:p>
    <w:p w14:paraId="4B3CF103" w14:textId="6F52C9D9" w:rsidR="00E412E0" w:rsidRPr="00E412E0" w:rsidRDefault="00E412E0" w:rsidP="00E412E0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E412E0">
        <w:rPr>
          <w:rFonts w:ascii="Times New Roman" w:hAnsi="Times New Roman"/>
          <w:i/>
          <w:iCs/>
          <w:noProof/>
          <w:sz w:val="28"/>
          <w:szCs w:val="28"/>
        </w:rPr>
        <w:t>..... f(x):</w:t>
      </w:r>
    </w:p>
    <w:p w14:paraId="7BF6CA91" w14:textId="2F3DC246" w:rsidR="00E412E0" w:rsidRPr="00E412E0" w:rsidRDefault="00E412E0" w:rsidP="00E412E0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E412E0">
        <w:rPr>
          <w:rFonts w:ascii="Times New Roman" w:hAnsi="Times New Roman"/>
          <w:i/>
          <w:iCs/>
          <w:noProof/>
          <w:sz w:val="28"/>
          <w:szCs w:val="28"/>
        </w:rPr>
        <w:t xml:space="preserve">    y=......</w:t>
      </w:r>
      <w:r>
        <w:rPr>
          <w:rFonts w:ascii="Times New Roman" w:hAnsi="Times New Roman"/>
          <w:i/>
          <w:iCs/>
          <w:noProof/>
          <w:sz w:val="28"/>
          <w:szCs w:val="28"/>
        </w:rPr>
        <w:t>.....</w:t>
      </w:r>
      <w:r w:rsidRPr="00E412E0">
        <w:rPr>
          <w:rFonts w:ascii="Times New Roman" w:hAnsi="Times New Roman"/>
          <w:i/>
          <w:iCs/>
          <w:noProof/>
          <w:sz w:val="28"/>
          <w:szCs w:val="28"/>
        </w:rPr>
        <w:t>.....</w:t>
      </w:r>
    </w:p>
    <w:p w14:paraId="096EAE7F" w14:textId="6C04248E" w:rsidR="00E412E0" w:rsidRPr="00E412E0" w:rsidRDefault="00E412E0" w:rsidP="00E412E0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E412E0">
        <w:rPr>
          <w:rFonts w:ascii="Times New Roman" w:hAnsi="Times New Roman"/>
          <w:i/>
          <w:iCs/>
          <w:noProof/>
          <w:sz w:val="28"/>
          <w:szCs w:val="28"/>
        </w:rPr>
        <w:t xml:space="preserve">    .....</w:t>
      </w:r>
      <w:r>
        <w:rPr>
          <w:rFonts w:ascii="Times New Roman" w:hAnsi="Times New Roman"/>
          <w:i/>
          <w:iCs/>
          <w:noProof/>
          <w:sz w:val="28"/>
          <w:szCs w:val="28"/>
        </w:rPr>
        <w:t>........</w:t>
      </w:r>
      <w:r w:rsidRPr="00E412E0">
        <w:rPr>
          <w:rFonts w:ascii="Times New Roman" w:hAnsi="Times New Roman"/>
          <w:i/>
          <w:iCs/>
          <w:noProof/>
          <w:sz w:val="28"/>
          <w:szCs w:val="28"/>
        </w:rPr>
        <w:t>.....(y)</w:t>
      </w:r>
    </w:p>
    <w:p w14:paraId="194BC26C" w14:textId="77777777" w:rsidR="00E412E0" w:rsidRPr="00E412E0" w:rsidRDefault="00E412E0" w:rsidP="00766918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</w:p>
    <w:p w14:paraId="65306E4D" w14:textId="77777777" w:rsidR="00EE29AA" w:rsidRPr="00EE29AA" w:rsidRDefault="00EE29AA" w:rsidP="003B24F3">
      <w:pPr>
        <w:rPr>
          <w:rFonts w:ascii="Times New Roman" w:hAnsi="Times New Roman"/>
          <w:b/>
          <w:bCs/>
        </w:rPr>
      </w:pPr>
      <w:r w:rsidRPr="00B42D04">
        <w:rPr>
          <w:rFonts w:ascii="Times New Roman" w:hAnsi="Times New Roman"/>
          <w:b/>
          <w:bCs/>
          <w:u w:val="single"/>
        </w:rPr>
        <w:t>Exercice 2</w:t>
      </w:r>
      <w:proofErr w:type="gramStart"/>
      <w:r w:rsidRPr="00EE29AA">
        <w:rPr>
          <w:rFonts w:ascii="Times New Roman" w:hAnsi="Times New Roman"/>
          <w:b/>
          <w:bCs/>
        </w:rPr>
        <w:t> :ensemble</w:t>
      </w:r>
      <w:proofErr w:type="gramEnd"/>
      <w:r w:rsidRPr="00EE29AA">
        <w:rPr>
          <w:rFonts w:ascii="Times New Roman" w:hAnsi="Times New Roman"/>
          <w:b/>
          <w:bCs/>
        </w:rPr>
        <w:t xml:space="preserve"> de définition</w:t>
      </w:r>
    </w:p>
    <w:p w14:paraId="7137174C" w14:textId="6603500D" w:rsidR="00417A4A" w:rsidRDefault="00EE29AA" w:rsidP="00E2613D">
      <w:pPr>
        <w:rPr>
          <w:rFonts w:ascii="Times New Roman" w:hAnsi="Times New Roman"/>
        </w:rPr>
      </w:pPr>
      <w:r w:rsidRPr="00EE29AA"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 w:rsidRPr="00EE29AA">
        <w:rPr>
          <w:rFonts w:ascii="Times New Roman" w:hAnsi="Times New Roman"/>
          <w:bCs/>
        </w:rPr>
        <w:t xml:space="preserve"> la fonction qui à </w:t>
      </w:r>
      <w:r w:rsidRPr="003F5044">
        <w:rPr>
          <w:rFonts w:ascii="Times New Roman" w:hAnsi="Times New Roman"/>
          <w:bCs/>
          <w:i/>
        </w:rPr>
        <w:t>x</w:t>
      </w:r>
      <w:r w:rsidRPr="00EE29AA">
        <w:rPr>
          <w:rFonts w:ascii="Times New Roman" w:hAnsi="Times New Roman"/>
          <w:bCs/>
        </w:rPr>
        <w:t xml:space="preserve"> associe </w:t>
      </w:r>
      <w:bookmarkStart w:id="0" w:name="_Hlk62394954"/>
      <m:oMath>
        <m:r>
          <w:rPr>
            <w:rFonts w:ascii="Cambria Math" w:hAnsi="Cambria Math"/>
          </w:rPr>
          <m:t>f(x)=</m:t>
        </m:r>
      </m:oMath>
      <w:bookmarkEnd w:id="0"/>
      <w:r w:rsidRPr="00EE29AA">
        <w:rPr>
          <w:rFonts w:ascii="Times New Roman" w:hAnsi="Times New Roman"/>
          <w:bCs/>
        </w:rPr>
        <w:t xml:space="preserve"> </w:t>
      </w:r>
      <m:oMath>
        <m:rad>
          <m:radPr>
            <m:degHide m:val="1"/>
            <m:ctrlPr>
              <w:rPr>
                <w:rFonts w:ascii="Cambria Math" w:hAnsi="Times New Roman"/>
                <w:i/>
              </w:rPr>
            </m:ctrlPr>
          </m:radPr>
          <m:deg/>
          <m:e>
            <w:bookmarkStart w:id="1" w:name="_Hlk62395007"/>
            <m:r>
              <w:rPr>
                <w:rFonts w:ascii="Cambria Math" w:hAnsi="Times New Roman"/>
              </w:rPr>
              <m:t>3x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1</m:t>
            </m:r>
            <w:bookmarkEnd w:id="1"/>
          </m:e>
        </m:rad>
      </m:oMath>
      <w:r w:rsidRPr="00EE29AA">
        <w:rPr>
          <w:rFonts w:ascii="Times New Roman" w:hAnsi="Times New Roman"/>
        </w:rPr>
        <w:t>.</w:t>
      </w:r>
    </w:p>
    <w:p w14:paraId="1A5AA7D9" w14:textId="27879080" w:rsidR="00766918" w:rsidRDefault="00417A4A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 w:rsidR="0076691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 quelle condition portant sur </w:t>
      </w:r>
      <m:oMath>
        <m:r>
          <w:rPr>
            <w:rFonts w:ascii="Cambria Math" w:hAnsi="Cambria Math"/>
          </w:rPr>
          <m:t>x</m:t>
        </m:r>
      </m:oMath>
      <w:r>
        <w:rPr>
          <w:rFonts w:ascii="Times New Roman" w:hAnsi="Times New Roman"/>
        </w:rPr>
        <w:t xml:space="preserve"> peut-on calculer</w:t>
      </w:r>
      <w:r w:rsidR="00D33D0D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f(x)</m:t>
        </m:r>
      </m:oMath>
      <w:r w:rsidR="00766918">
        <w:rPr>
          <w:rFonts w:ascii="Times New Roman" w:hAnsi="Times New Roman"/>
        </w:rPr>
        <w:t> ?</w:t>
      </w:r>
    </w:p>
    <w:p w14:paraId="2D3B8B62" w14:textId="77777777" w:rsidR="00766918" w:rsidRPr="00766918" w:rsidRDefault="00766918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Résoudre dans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Times New Roman" w:hAnsi="Times New Roman"/>
        </w:rPr>
        <w:t xml:space="preserve"> , l’inéquation </w:t>
      </w:r>
      <m:oMath>
        <m:r>
          <w:rPr>
            <w:rFonts w:ascii="Cambria Math" w:hAnsi="Times New Roman"/>
          </w:rPr>
          <m:t>3x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1</m:t>
        </m:r>
        <m:r>
          <w:rPr>
            <w:rFonts w:ascii="Cambria Math" w:hAnsi="Cambria Math"/>
          </w:rPr>
          <m:t>≥</m:t>
        </m:r>
        <m:r>
          <w:rPr>
            <w:rFonts w:ascii="Cambria Math" w:hAnsi="Times New Roman"/>
          </w:rPr>
          <m:t>0.</m:t>
        </m:r>
      </m:oMath>
    </w:p>
    <w:p w14:paraId="0E046C79" w14:textId="132242EB" w:rsidR="00EE29AA" w:rsidRDefault="00766918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 w:rsidR="00EE29AA" w:rsidRPr="00EE29AA">
        <w:rPr>
          <w:rFonts w:ascii="Times New Roman" w:hAnsi="Times New Roman"/>
        </w:rPr>
        <w:t>D</w:t>
      </w:r>
      <w:r w:rsidR="00B42D04">
        <w:rPr>
          <w:rFonts w:ascii="Times New Roman" w:hAnsi="Times New Roman"/>
        </w:rPr>
        <w:t>éterminer</w:t>
      </w:r>
      <w:r w:rsidR="00EE29AA" w:rsidRPr="00EE29AA">
        <w:rPr>
          <w:rFonts w:ascii="Times New Roman" w:hAnsi="Times New Roman"/>
        </w:rPr>
        <w:t xml:space="preserve"> l’ensemble de définition de </w:t>
      </w:r>
      <w:r>
        <w:rPr>
          <w:rFonts w:ascii="Times New Roman" w:hAnsi="Times New Roman"/>
        </w:rPr>
        <w:t xml:space="preserve">la fonction </w:t>
      </w:r>
      <m:oMath>
        <m:r>
          <w:rPr>
            <w:rFonts w:ascii="Cambria Math" w:hAnsi="Cambria Math"/>
          </w:rPr>
          <m:t>f</m:t>
        </m:r>
      </m:oMath>
      <w:r w:rsidR="00EE29AA" w:rsidRPr="00EE29AA">
        <w:rPr>
          <w:rFonts w:ascii="Times New Roman" w:hAnsi="Times New Roman"/>
        </w:rPr>
        <w:t>.</w:t>
      </w:r>
    </w:p>
    <w:p w14:paraId="246DF0B0" w14:textId="77777777" w:rsidR="00766918" w:rsidRPr="00766918" w:rsidRDefault="00766918" w:rsidP="00766918">
      <w:pPr>
        <w:ind w:left="284" w:hanging="360"/>
        <w:rPr>
          <w:rFonts w:ascii="Times New Roman" w:hAnsi="Times New Roman"/>
        </w:rPr>
      </w:pPr>
    </w:p>
    <w:p w14:paraId="7E177F26" w14:textId="7F22041D" w:rsidR="00B42D04" w:rsidRDefault="00B42D04" w:rsidP="00B42D04">
      <w:pPr>
        <w:rPr>
          <w:rFonts w:ascii="Times New Roman" w:hAnsi="Times New Roman"/>
        </w:rPr>
      </w:pPr>
    </w:p>
    <w:p w14:paraId="5704DB6C" w14:textId="7062A70E" w:rsidR="00BA3A6E" w:rsidRDefault="00BA3A6E" w:rsidP="00B42D04">
      <w:pPr>
        <w:rPr>
          <w:rFonts w:ascii="Times New Roman" w:hAnsi="Times New Roman"/>
        </w:rPr>
      </w:pPr>
    </w:p>
    <w:p w14:paraId="59B3B513" w14:textId="141A3FC8" w:rsidR="00BA3A6E" w:rsidRPr="00EE29AA" w:rsidRDefault="00BA3A6E" w:rsidP="00BA3A6E">
      <w:pPr>
        <w:rPr>
          <w:rFonts w:ascii="Times New Roman" w:hAnsi="Times New Roman"/>
          <w:b/>
          <w:bCs/>
        </w:rPr>
      </w:pPr>
      <w:r w:rsidRPr="00B42D0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3</w:t>
      </w:r>
      <w:r w:rsidRPr="00EE29AA">
        <w:rPr>
          <w:rFonts w:ascii="Times New Roman" w:hAnsi="Times New Roman"/>
          <w:b/>
          <w:bCs/>
        </w:rPr>
        <w:t> :</w:t>
      </w:r>
      <w:r w:rsidRPr="00BA3A6E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calculs d’images et d’antécédents</w:t>
      </w:r>
    </w:p>
    <w:p w14:paraId="65A6A062" w14:textId="184D292A" w:rsidR="00BA3A6E" w:rsidRPr="00BA3A6E" w:rsidRDefault="00BA3A6E" w:rsidP="00BA3A6E">
      <w:pPr>
        <w:jc w:val="left"/>
        <w:rPr>
          <w:rFonts w:ascii="Times New Roman" w:hAnsi="Times New Roman"/>
          <w:szCs w:val="22"/>
        </w:rPr>
      </w:pPr>
      <w:proofErr w:type="gramStart"/>
      <w:r w:rsidRPr="00BA3A6E">
        <w:rPr>
          <w:rFonts w:ascii="Times New Roman" w:hAnsi="Times New Roman"/>
          <w:szCs w:val="22"/>
        </w:rPr>
        <w:t>soit</w:t>
      </w:r>
      <w:proofErr w:type="gramEnd"/>
      <w:r w:rsidRPr="00BA3A6E">
        <w:rPr>
          <w:rFonts w:ascii="Times New Roman" w:hAnsi="Times New Roman"/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>f</m:t>
        </m:r>
      </m:oMath>
      <w:r w:rsidRPr="00BA3A6E">
        <w:rPr>
          <w:rFonts w:ascii="Times New Roman" w:hAnsi="Times New Roman"/>
          <w:szCs w:val="22"/>
        </w:rPr>
        <w:t xml:space="preserve"> la fonction définie sur </w:t>
      </w:r>
      <w:r w:rsidRPr="00BA3A6E">
        <w:rPr>
          <w:rFonts w:ascii="Lucida Sans Unicode" w:hAnsi="Lucida Sans Unicode"/>
          <w:szCs w:val="22"/>
        </w:rPr>
        <w:t>ℝ</w:t>
      </w:r>
      <w:r w:rsidRPr="00BA3A6E">
        <w:rPr>
          <w:rFonts w:ascii="Times New Roman" w:hAnsi="Times New Roman"/>
          <w:szCs w:val="22"/>
        </w:rPr>
        <w:t xml:space="preserve"> par </w:t>
      </w:r>
      <m:oMath>
        <m:r>
          <w:rPr>
            <w:rFonts w:ascii="Cambria Math" w:hAnsi="Times New Roman"/>
            <w:szCs w:val="22"/>
          </w:rPr>
          <m:t>f(x)=</m:t>
        </m:r>
        <m:r>
          <w:rPr>
            <w:rFonts w:ascii="Cambria Math" w:hAnsi="Times New Roman"/>
            <w:szCs w:val="22"/>
          </w:rPr>
          <m:t>-</m:t>
        </m:r>
        <m:r>
          <w:rPr>
            <w:rFonts w:ascii="Cambria Math" w:hAnsi="Times New Roman"/>
            <w:szCs w:val="22"/>
          </w:rPr>
          <m:t>3x+4</m:t>
        </m:r>
      </m:oMath>
      <w:r w:rsidRPr="00BA3A6E">
        <w:rPr>
          <w:rFonts w:ascii="Times New Roman" w:hAnsi="Times New Roman"/>
          <w:szCs w:val="22"/>
        </w:rPr>
        <w:t>.</w:t>
      </w:r>
    </w:p>
    <w:p w14:paraId="4463BC9F" w14:textId="241ABFA3" w:rsidR="00BA3A6E" w:rsidRPr="00BA3A6E" w:rsidRDefault="00BA3A6E" w:rsidP="00BA3A6E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w:r w:rsidRPr="00BA3A6E">
        <w:rPr>
          <w:rFonts w:ascii="Times New Roman" w:hAnsi="Times New Roman"/>
          <w:szCs w:val="22"/>
        </w:rPr>
        <w:t xml:space="preserve">Déterminer les images de </w:t>
      </w:r>
      <m:oMath>
        <m:r>
          <w:rPr>
            <w:rFonts w:ascii="Cambria Math" w:hAnsi="Cambria Math"/>
            <w:szCs w:val="22"/>
          </w:rPr>
          <m:t>-4</m:t>
        </m:r>
      </m:oMath>
      <w:r w:rsidRPr="00BA3A6E">
        <w:rPr>
          <w:rFonts w:ascii="Times New Roman" w:hAnsi="Times New Roman"/>
          <w:szCs w:val="22"/>
        </w:rPr>
        <w:t xml:space="preserve"> et de </w:t>
      </w:r>
      <m:oMath>
        <m:r>
          <w:rPr>
            <w:rFonts w:ascii="Cambria Math" w:hAnsi="Cambria Math"/>
            <w:szCs w:val="22"/>
          </w:rPr>
          <m:t>5</m:t>
        </m:r>
      </m:oMath>
      <w:r w:rsidRPr="00BA3A6E">
        <w:rPr>
          <w:rFonts w:ascii="Times New Roman" w:hAnsi="Times New Roman"/>
          <w:szCs w:val="22"/>
        </w:rPr>
        <w:t>.</w:t>
      </w:r>
    </w:p>
    <w:p w14:paraId="4148049E" w14:textId="42512586" w:rsidR="00BA3A6E" w:rsidRPr="00BA3A6E" w:rsidRDefault="00BA3A6E" w:rsidP="00BA3A6E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w:r w:rsidRPr="00BA3A6E">
        <w:rPr>
          <w:rFonts w:ascii="Times New Roman" w:hAnsi="Times New Roman"/>
          <w:szCs w:val="22"/>
        </w:rPr>
        <w:t xml:space="preserve">Donner un antécédent de </w:t>
      </w:r>
      <m:oMath>
        <m:r>
          <w:rPr>
            <w:rFonts w:ascii="Cambria Math" w:hAnsi="Cambria Math"/>
            <w:szCs w:val="22"/>
          </w:rPr>
          <m:t>16</m:t>
        </m:r>
      </m:oMath>
      <w:r w:rsidRPr="00BA3A6E">
        <w:rPr>
          <w:rFonts w:ascii="Times New Roman" w:hAnsi="Times New Roman"/>
          <w:szCs w:val="22"/>
        </w:rPr>
        <w:t>.</w:t>
      </w:r>
    </w:p>
    <w:p w14:paraId="02E5E79C" w14:textId="2DB70702" w:rsidR="00BA3A6E" w:rsidRPr="00BA3A6E" w:rsidRDefault="00BA3A6E" w:rsidP="00BA3A6E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w:r w:rsidRPr="00BA3A6E">
        <w:rPr>
          <w:rFonts w:ascii="Times New Roman" w:hAnsi="Times New Roman"/>
          <w:szCs w:val="22"/>
        </w:rPr>
        <w:t xml:space="preserve">Déterminer le ou les antécédents de </w:t>
      </w:r>
      <m:oMath>
        <m:r>
          <w:rPr>
            <w:rFonts w:ascii="Cambria Math" w:hAnsi="Cambria Math"/>
            <w:szCs w:val="22"/>
          </w:rPr>
          <m:t>-29</m:t>
        </m:r>
      </m:oMath>
      <w:r w:rsidRPr="00BA3A6E">
        <w:rPr>
          <w:rFonts w:ascii="Times New Roman" w:hAnsi="Times New Roman"/>
          <w:szCs w:val="22"/>
        </w:rPr>
        <w:t>.</w:t>
      </w:r>
    </w:p>
    <w:p w14:paraId="3377B405" w14:textId="77777777" w:rsidR="00EE29AA" w:rsidRDefault="00EE29AA" w:rsidP="00851B85"/>
    <w:p w14:paraId="1241ED53" w14:textId="77777777" w:rsidR="00B637AD" w:rsidRDefault="00B637AD" w:rsidP="00B637AD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>Exercice 4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bookmarkStart w:id="2" w:name="_Hlk62396048"/>
      <w:r>
        <w:rPr>
          <w:rFonts w:ascii="Times New Roman" w:hAnsi="Times New Roman"/>
          <w:b/>
          <w:bCs/>
        </w:rPr>
        <w:t>calculs</w:t>
      </w:r>
      <w:proofErr w:type="gramEnd"/>
      <w:r>
        <w:rPr>
          <w:rFonts w:ascii="Times New Roman" w:hAnsi="Times New Roman"/>
          <w:b/>
          <w:bCs/>
        </w:rPr>
        <w:t xml:space="preserve"> d’</w:t>
      </w:r>
      <w:r w:rsidR="003F5044">
        <w:rPr>
          <w:rFonts w:ascii="Times New Roman" w:hAnsi="Times New Roman"/>
          <w:b/>
          <w:bCs/>
        </w:rPr>
        <w:t>images et d’</w:t>
      </w:r>
      <w:r>
        <w:rPr>
          <w:rFonts w:ascii="Times New Roman" w:hAnsi="Times New Roman"/>
          <w:b/>
          <w:bCs/>
        </w:rPr>
        <w:t>antécédents</w:t>
      </w:r>
      <w:bookmarkEnd w:id="2"/>
    </w:p>
    <w:p w14:paraId="063A43E6" w14:textId="7B28E696" w:rsidR="00B637AD" w:rsidRDefault="00B637AD" w:rsidP="00B637A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D6256A"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 w:rsidR="00D6256A">
        <w:rPr>
          <w:rFonts w:ascii="Times New Roman" w:hAnsi="Times New Roman"/>
          <w:bCs/>
        </w:rPr>
        <w:t xml:space="preserve"> la fonction définie</w:t>
      </w:r>
      <w:r w:rsidR="00BA3A6E">
        <w:rPr>
          <w:rFonts w:ascii="Times New Roman" w:hAnsi="Times New Roman"/>
          <w:bCs/>
        </w:rPr>
        <w:t xml:space="preserve"> </w:t>
      </w:r>
      <w:r w:rsidR="00BA3A6E" w:rsidRPr="00BA3A6E">
        <w:rPr>
          <w:rFonts w:ascii="Times New Roman" w:hAnsi="Times New Roman"/>
          <w:szCs w:val="22"/>
        </w:rPr>
        <w:t xml:space="preserve">sur </w:t>
      </w:r>
      <w:r w:rsidR="00BA3A6E" w:rsidRPr="00BA3A6E">
        <w:rPr>
          <w:rFonts w:ascii="Lucida Sans Unicode" w:hAnsi="Lucida Sans Unicode"/>
          <w:szCs w:val="22"/>
        </w:rPr>
        <w:t>ℝ</w:t>
      </w:r>
      <w:r w:rsidR="00D6256A">
        <w:rPr>
          <w:rFonts w:ascii="Times New Roman" w:hAnsi="Times New Roman"/>
          <w:bCs/>
        </w:rPr>
        <w:t xml:space="preserve"> par </w:t>
      </w:r>
      <m:oMath>
        <m:r>
          <w:rPr>
            <w:rFonts w:ascii="Cambria Math" w:hAnsi="Cambria Math"/>
          </w:rPr>
          <m:t>f(x)=x²+2x-3.</m:t>
        </m:r>
      </m:oMath>
    </w:p>
    <w:p w14:paraId="044B919F" w14:textId="1E928EB0" w:rsidR="003F5044" w:rsidRPr="003F5044" w:rsidRDefault="00D6256A" w:rsidP="00BA3A6E">
      <w:pPr>
        <w:numPr>
          <w:ilvl w:val="0"/>
          <w:numId w:val="25"/>
        </w:numPr>
        <w:ind w:left="426" w:hanging="426"/>
      </w:pPr>
      <w:r>
        <w:rPr>
          <w:rFonts w:ascii="Times New Roman" w:hAnsi="Times New Roman"/>
          <w:bCs/>
        </w:rPr>
        <w:t xml:space="preserve">Déterminer l’image de </w:t>
      </w:r>
      <m:oMath>
        <m:r>
          <w:rPr>
            <w:rFonts w:ascii="Cambria Math" w:hAnsi="Cambria Math"/>
          </w:rPr>
          <m:t>0</m:t>
        </m:r>
      </m:oMath>
      <w:r w:rsidR="003F5044">
        <w:rPr>
          <w:rFonts w:ascii="Times New Roman" w:hAnsi="Times New Roman"/>
          <w:bCs/>
        </w:rPr>
        <w:t>.</w:t>
      </w:r>
    </w:p>
    <w:p w14:paraId="621E23AD" w14:textId="6F2149F9" w:rsidR="003F5044" w:rsidRPr="009D0F3E" w:rsidRDefault="003F5044" w:rsidP="00BA3A6E">
      <w:pPr>
        <w:numPr>
          <w:ilvl w:val="0"/>
          <w:numId w:val="25"/>
        </w:numPr>
        <w:ind w:left="426" w:hanging="426"/>
        <w:rPr>
          <w:rFonts w:ascii="Times New Roman" w:hAnsi="Times New Roman"/>
        </w:rPr>
      </w:pPr>
      <w:r w:rsidRPr="009D0F3E">
        <w:rPr>
          <w:rFonts w:ascii="Times New Roman" w:hAnsi="Times New Roman"/>
          <w:bCs/>
        </w:rPr>
        <w:t xml:space="preserve">Déterminer l’image de </w:t>
      </w:r>
      <m:oMath>
        <m:r>
          <w:rPr>
            <w:rFonts w:ascii="Cambria Math" w:hAnsi="Cambria Math"/>
          </w:rPr>
          <m:t>-2</m:t>
        </m:r>
      </m:oMath>
      <w:r w:rsidRPr="009D0F3E">
        <w:rPr>
          <w:rFonts w:ascii="Times New Roman" w:hAnsi="Times New Roman"/>
          <w:bCs/>
        </w:rPr>
        <w:t>.</w:t>
      </w:r>
    </w:p>
    <w:p w14:paraId="394B966A" w14:textId="04D1D8C3" w:rsidR="003F5044" w:rsidRPr="009D0F3E" w:rsidRDefault="003F5044" w:rsidP="00BA3A6E">
      <w:pPr>
        <w:numPr>
          <w:ilvl w:val="0"/>
          <w:numId w:val="25"/>
        </w:numPr>
        <w:ind w:left="426" w:hanging="426"/>
        <w:rPr>
          <w:rFonts w:ascii="Times New Roman" w:hAnsi="Times New Roman"/>
        </w:rPr>
      </w:pPr>
      <w:r w:rsidRPr="009D0F3E">
        <w:rPr>
          <w:rFonts w:ascii="Times New Roman" w:hAnsi="Times New Roman"/>
          <w:bCs/>
        </w:rPr>
        <w:t xml:space="preserve">Déterminer l’image de </w:t>
      </w:r>
      <m:oMath>
        <m:rad>
          <m:radPr>
            <m:degHide m:val="1"/>
            <m:ctrlPr>
              <w:rPr>
                <w:rFonts w:ascii="Cambria Math" w:hAnsi="Times New Roman"/>
                <w:i/>
              </w:rPr>
            </m:ctrlPr>
          </m:radPr>
          <m:deg/>
          <m:e>
            <m:r>
              <w:rPr>
                <w:rFonts w:ascii="Cambria Math" w:hAnsi="Times New Roman"/>
              </w:rPr>
              <m:t>3</m:t>
            </m:r>
          </m:e>
        </m:rad>
      </m:oMath>
    </w:p>
    <w:p w14:paraId="23D62FEF" w14:textId="2BEC5262" w:rsidR="00D6256A" w:rsidRPr="00D6256A" w:rsidRDefault="00D6256A" w:rsidP="00BA3A6E">
      <w:pPr>
        <w:numPr>
          <w:ilvl w:val="0"/>
          <w:numId w:val="25"/>
        </w:numPr>
        <w:ind w:left="426" w:hanging="426"/>
      </w:pPr>
      <w:r>
        <w:rPr>
          <w:rFonts w:ascii="Times New Roman" w:hAnsi="Times New Roman"/>
          <w:bCs/>
        </w:rPr>
        <w:t xml:space="preserve">Déterminer les antécédents de </w:t>
      </w:r>
      <m:oMath>
        <m:r>
          <w:rPr>
            <w:rFonts w:ascii="Cambria Math" w:hAnsi="Cambria Math"/>
          </w:rPr>
          <m:t>-3</m:t>
        </m:r>
      </m:oMath>
      <w:r>
        <w:rPr>
          <w:rFonts w:ascii="Times New Roman" w:hAnsi="Times New Roman"/>
          <w:bCs/>
        </w:rPr>
        <w:t>.</w:t>
      </w:r>
      <w:r w:rsidR="00BA3A6E">
        <w:rPr>
          <w:rFonts w:ascii="Times New Roman" w:hAnsi="Times New Roman"/>
          <w:bCs/>
        </w:rPr>
        <w:t xml:space="preserve">(on pourra remarquer que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+2x=x×x+2×x</m:t>
        </m:r>
      </m:oMath>
      <w:r w:rsidR="00BA3A6E">
        <w:rPr>
          <w:rFonts w:ascii="Times New Roman" w:hAnsi="Times New Roman"/>
          <w:bCs/>
        </w:rPr>
        <w:t xml:space="preserve"> </w:t>
      </w:r>
      <w:r w:rsidR="00E412E0">
        <w:rPr>
          <w:rFonts w:ascii="Times New Roman" w:hAnsi="Times New Roman"/>
          <w:bCs/>
        </w:rPr>
        <w:t xml:space="preserve">puis factoriser par </w:t>
      </w:r>
      <m:oMath>
        <m:r>
          <w:rPr>
            <w:rFonts w:ascii="Cambria Math" w:hAnsi="Cambria Math"/>
          </w:rPr>
          <m:t>x</m:t>
        </m:r>
      </m:oMath>
      <w:r w:rsidR="00BA3A6E">
        <w:rPr>
          <w:rFonts w:ascii="Times New Roman" w:hAnsi="Times New Roman"/>
          <w:bCs/>
        </w:rPr>
        <w:t>)</w:t>
      </w:r>
    </w:p>
    <w:p w14:paraId="5FDD5B4D" w14:textId="77777777" w:rsidR="00D6256A" w:rsidRDefault="00D6256A" w:rsidP="00BA3A6E">
      <w:pPr>
        <w:ind w:left="426" w:hanging="426"/>
      </w:pPr>
    </w:p>
    <w:p w14:paraId="17606F13" w14:textId="77777777" w:rsidR="00BA3A6E" w:rsidRDefault="00BA3A6E" w:rsidP="00D6256A">
      <w:pPr>
        <w:rPr>
          <w:rFonts w:ascii="Times New Roman" w:hAnsi="Times New Roman"/>
          <w:b/>
          <w:bCs/>
          <w:u w:val="single"/>
        </w:rPr>
      </w:pPr>
    </w:p>
    <w:p w14:paraId="4A048FCF" w14:textId="14AC95D8" w:rsidR="00D6256A" w:rsidRDefault="00D6256A" w:rsidP="00D6256A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>Exercice 5</w:t>
      </w:r>
      <w:r w:rsidRPr="00EE29AA">
        <w:rPr>
          <w:rFonts w:ascii="Times New Roman" w:hAnsi="Times New Roman"/>
          <w:b/>
          <w:bCs/>
        </w:rPr>
        <w:t> :</w:t>
      </w:r>
      <w:r w:rsidR="003F5044" w:rsidRPr="003F5044">
        <w:rPr>
          <w:rFonts w:ascii="Times New Roman" w:hAnsi="Times New Roman"/>
          <w:b/>
          <w:bCs/>
        </w:rPr>
        <w:t xml:space="preserve"> </w:t>
      </w:r>
      <w:r w:rsidR="003F5044">
        <w:rPr>
          <w:rFonts w:ascii="Times New Roman" w:hAnsi="Times New Roman"/>
          <w:b/>
          <w:bCs/>
        </w:rPr>
        <w:t>calculs d’images et d’antécédent</w:t>
      </w:r>
    </w:p>
    <w:p w14:paraId="2C0DD530" w14:textId="0A2877D3" w:rsidR="00D6256A" w:rsidRDefault="00D6256A" w:rsidP="00BA3A6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Soit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bCs/>
        </w:rPr>
        <w:t xml:space="preserve"> la fonction définie </w:t>
      </w:r>
      <w:r w:rsidR="00BA3A6E" w:rsidRPr="00BA3A6E">
        <w:rPr>
          <w:rFonts w:ascii="Times New Roman" w:hAnsi="Times New Roman"/>
          <w:szCs w:val="22"/>
        </w:rPr>
        <w:t xml:space="preserve">sur </w:t>
      </w:r>
      <w:r w:rsidR="00BA3A6E" w:rsidRPr="00BA3A6E">
        <w:rPr>
          <w:rFonts w:ascii="Lucida Sans Unicode" w:hAnsi="Lucida Sans Unicode"/>
          <w:szCs w:val="22"/>
        </w:rPr>
        <w:t>ℝ</w:t>
      </w:r>
      <w:r w:rsidR="00BA3A6E" w:rsidRPr="00BA3A6E">
        <w:rPr>
          <w:rFonts w:ascii="Times New Roman" w:hAnsi="Times New Roman"/>
          <w:szCs w:val="22"/>
        </w:rPr>
        <w:t xml:space="preserve"> </w:t>
      </w:r>
      <w:r w:rsidR="006A4C00">
        <w:rPr>
          <w:rFonts w:ascii="Times New Roman" w:hAnsi="Times New Roman"/>
          <w:bCs/>
        </w:rPr>
        <w:t>\{2}</w:t>
      </w:r>
      <w:r>
        <w:rPr>
          <w:rFonts w:ascii="Times New Roman" w:hAnsi="Times New Roman"/>
          <w:bCs/>
        </w:rPr>
        <w:t xml:space="preserve">par </w:t>
      </w:r>
      <m:oMath>
        <m:r>
          <w:rPr>
            <w:rFonts w:ascii="Cambria Math" w:hAnsi="Times New Roman"/>
          </w:rPr>
          <m:t>f(x)=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x+3</m:t>
            </m:r>
          </m:num>
          <m:den>
            <m:r>
              <w:rPr>
                <w:rFonts w:ascii="Cambria Math" w:hAnsi="Times New Roman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</m:oMath>
    </w:p>
    <w:p w14:paraId="29B855E0" w14:textId="28B9BF35" w:rsidR="003F5044" w:rsidRPr="003F5044" w:rsidRDefault="00D6256A" w:rsidP="00BA3A6E">
      <w:pPr>
        <w:numPr>
          <w:ilvl w:val="0"/>
          <w:numId w:val="26"/>
        </w:numPr>
        <w:ind w:left="426" w:hanging="426"/>
      </w:pPr>
      <w:r>
        <w:rPr>
          <w:rFonts w:ascii="Times New Roman" w:hAnsi="Times New Roman"/>
          <w:bCs/>
        </w:rPr>
        <w:t>Déterminer l</w:t>
      </w:r>
      <w:r w:rsidR="003F5044">
        <w:rPr>
          <w:rFonts w:ascii="Times New Roman" w:hAnsi="Times New Roman"/>
          <w:bCs/>
        </w:rPr>
        <w:t xml:space="preserve">’image de </w:t>
      </w:r>
      <m:oMath>
        <m:r>
          <w:rPr>
            <w:rFonts w:ascii="Cambria Math" w:hAnsi="Cambria Math"/>
          </w:rPr>
          <m:t>1</m:t>
        </m:r>
      </m:oMath>
      <w:r w:rsidR="003F5044">
        <w:rPr>
          <w:rFonts w:ascii="Times New Roman" w:hAnsi="Times New Roman"/>
          <w:bCs/>
        </w:rPr>
        <w:t>.</w:t>
      </w:r>
    </w:p>
    <w:p w14:paraId="73C2245B" w14:textId="1F44BDD3" w:rsidR="00D6256A" w:rsidRPr="006A4C00" w:rsidRDefault="00BA3A6E" w:rsidP="00BA3A6E">
      <w:pPr>
        <w:numPr>
          <w:ilvl w:val="0"/>
          <w:numId w:val="26"/>
        </w:numPr>
        <w:ind w:left="426" w:hanging="426"/>
      </w:pPr>
      <w:r>
        <w:rPr>
          <w:rFonts w:ascii="Times New Roman" w:hAnsi="Times New Roman"/>
          <w:bCs/>
        </w:rPr>
        <w:t>Déterminer le</w:t>
      </w:r>
      <w:r w:rsidR="008A45A0">
        <w:rPr>
          <w:rFonts w:ascii="Times New Roman" w:hAnsi="Times New Roman"/>
          <w:bCs/>
        </w:rPr>
        <w:t xml:space="preserve"> ou le</w:t>
      </w:r>
      <w:r>
        <w:rPr>
          <w:rFonts w:ascii="Times New Roman" w:hAnsi="Times New Roman"/>
          <w:bCs/>
        </w:rPr>
        <w:t xml:space="preserve">s antécédents </w:t>
      </w:r>
      <w:r w:rsidR="008A45A0">
        <w:rPr>
          <w:rFonts w:ascii="Times New Roman" w:hAnsi="Times New Roman"/>
          <w:bCs/>
        </w:rPr>
        <w:t xml:space="preserve">éventuels </w:t>
      </w:r>
      <w:r>
        <w:rPr>
          <w:rFonts w:ascii="Times New Roman" w:hAnsi="Times New Roman"/>
          <w:bCs/>
        </w:rPr>
        <w:t xml:space="preserve">de </w:t>
      </w:r>
      <m:oMath>
        <m:r>
          <w:rPr>
            <w:rFonts w:ascii="Cambria Math" w:hAnsi="Cambria Math"/>
          </w:rPr>
          <m:t>0</m:t>
        </m:r>
      </m:oMath>
      <w:r>
        <w:rPr>
          <w:rFonts w:ascii="Times New Roman" w:hAnsi="Times New Roman"/>
          <w:bCs/>
        </w:rPr>
        <w:t>.</w:t>
      </w:r>
      <w:r w:rsidRPr="00A43CC6">
        <w:rPr>
          <w:rFonts w:ascii="Times New Roman" w:hAnsi="Times New Roman"/>
          <w:bCs/>
        </w:rPr>
        <w:t xml:space="preserve"> </w:t>
      </w:r>
    </w:p>
    <w:p w14:paraId="79F9BA54" w14:textId="24F36CDE" w:rsidR="006A4C00" w:rsidRPr="006A4C00" w:rsidRDefault="006A4C00" w:rsidP="00BA3A6E">
      <w:pPr>
        <w:numPr>
          <w:ilvl w:val="0"/>
          <w:numId w:val="26"/>
        </w:numPr>
        <w:ind w:left="426" w:hanging="426"/>
      </w:pPr>
      <w:r>
        <w:rPr>
          <w:rFonts w:ascii="Times New Roman" w:hAnsi="Times New Roman"/>
          <w:bCs/>
        </w:rPr>
        <w:t>Déterminer le</w:t>
      </w:r>
      <w:r w:rsidR="008A45A0">
        <w:rPr>
          <w:rFonts w:ascii="Times New Roman" w:hAnsi="Times New Roman"/>
          <w:bCs/>
        </w:rPr>
        <w:t xml:space="preserve"> ou le</w:t>
      </w:r>
      <w:r>
        <w:rPr>
          <w:rFonts w:ascii="Times New Roman" w:hAnsi="Times New Roman"/>
          <w:bCs/>
        </w:rPr>
        <w:t xml:space="preserve">s antécédents </w:t>
      </w:r>
      <w:r w:rsidR="008A45A0">
        <w:rPr>
          <w:rFonts w:ascii="Times New Roman" w:hAnsi="Times New Roman"/>
          <w:bCs/>
        </w:rPr>
        <w:t xml:space="preserve">éventuels </w:t>
      </w:r>
      <w:r>
        <w:rPr>
          <w:rFonts w:ascii="Times New Roman" w:hAnsi="Times New Roman"/>
          <w:bCs/>
        </w:rPr>
        <w:t xml:space="preserve">de </w:t>
      </w:r>
      <m:oMath>
        <m:r>
          <w:rPr>
            <w:rFonts w:ascii="Cambria Math" w:hAnsi="Cambria Math"/>
          </w:rPr>
          <m:t>1</m:t>
        </m:r>
      </m:oMath>
      <w:r>
        <w:rPr>
          <w:rFonts w:ascii="Times New Roman" w:hAnsi="Times New Roman"/>
          <w:bCs/>
        </w:rPr>
        <w:t>.</w:t>
      </w:r>
      <w:r w:rsidR="00A43CC6" w:rsidRPr="00A43CC6">
        <w:rPr>
          <w:rFonts w:ascii="Times New Roman" w:hAnsi="Times New Roman"/>
          <w:bCs/>
        </w:rPr>
        <w:t xml:space="preserve"> </w:t>
      </w:r>
      <w:r w:rsidR="00E412E0">
        <w:rPr>
          <w:rFonts w:ascii="Times New Roman" w:hAnsi="Times New Roman"/>
          <w:bCs/>
        </w:rPr>
        <w:t xml:space="preserve">  </w:t>
      </w:r>
    </w:p>
    <w:p w14:paraId="611ACF7B" w14:textId="77777777" w:rsidR="00BA3A6E" w:rsidRDefault="00BA3A6E" w:rsidP="00BA3A6E"/>
    <w:p w14:paraId="756236C8" w14:textId="77777777" w:rsidR="00F70C48" w:rsidRDefault="00F70C48" w:rsidP="00B335B4">
      <w:pPr>
        <w:rPr>
          <w:rFonts w:ascii="Times New Roman" w:hAnsi="Times New Roman"/>
          <w:b/>
          <w:bCs/>
          <w:u w:val="single"/>
        </w:rPr>
      </w:pPr>
    </w:p>
    <w:p w14:paraId="5DBEE754" w14:textId="4749CD9F" w:rsidR="00B335B4" w:rsidRDefault="00B335B4" w:rsidP="00B335B4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6</w:t>
      </w:r>
      <w:r w:rsidRPr="00EE29AA">
        <w:rPr>
          <w:rFonts w:ascii="Times New Roman" w:hAnsi="Times New Roman"/>
          <w:b/>
          <w:bCs/>
        </w:rPr>
        <w:t> :</w:t>
      </w:r>
      <w:r w:rsidRPr="003F5044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points appartenant à une courbe</w:t>
      </w:r>
    </w:p>
    <w:p w14:paraId="076B4A68" w14:textId="29D865F3" w:rsidR="00B335B4" w:rsidRPr="00F70C48" w:rsidRDefault="00B335B4" w:rsidP="00B335B4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 xml:space="preserve">Soit C la courbe d’équation </w:t>
      </w:r>
      <m:oMath>
        <m:r>
          <w:rPr>
            <w:rFonts w:ascii="Cambria Math" w:hAnsi="Cambria Math"/>
          </w:rPr>
          <m:t>y=2x²-3x+1.</m:t>
        </m:r>
      </m:oMath>
    </w:p>
    <w:p w14:paraId="44AF922C" w14:textId="47EFE5ED" w:rsidR="00B335B4" w:rsidRPr="00F70C48" w:rsidRDefault="00B335B4" w:rsidP="00B335B4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 xml:space="preserve">1.Le point </w:t>
      </w:r>
      <w:proofErr w:type="gramStart"/>
      <w:r w:rsidRPr="00F70C48">
        <w:rPr>
          <w:rFonts w:ascii="Times New Roman" w:hAnsi="Times New Roman"/>
        </w:rPr>
        <w:t>A(</w:t>
      </w:r>
      <w:proofErr w:type="gramEnd"/>
      <w:r w:rsidR="002C0130" w:rsidRPr="00F70C48">
        <w:rPr>
          <w:rFonts w:ascii="Times New Roman" w:hAnsi="Times New Roman"/>
        </w:rPr>
        <w:t>2 ;</w:t>
      </w:r>
      <w:r w:rsidR="00F70C48" w:rsidRPr="00F70C48">
        <w:rPr>
          <w:rFonts w:ascii="Times New Roman" w:hAnsi="Times New Roman"/>
        </w:rPr>
        <w:t>5</w:t>
      </w:r>
      <w:r w:rsidR="002C0130" w:rsidRPr="00F70C48">
        <w:rPr>
          <w:rFonts w:ascii="Times New Roman" w:hAnsi="Times New Roman"/>
        </w:rPr>
        <w:t xml:space="preserve">) </w:t>
      </w:r>
      <w:r w:rsidR="00F70C48" w:rsidRPr="00F70C48">
        <w:rPr>
          <w:rFonts w:ascii="Times New Roman" w:hAnsi="Times New Roman"/>
        </w:rPr>
        <w:t>appartient-il</w:t>
      </w:r>
      <w:r w:rsidR="002C0130" w:rsidRPr="00F70C48">
        <w:rPr>
          <w:rFonts w:ascii="Times New Roman" w:hAnsi="Times New Roman"/>
        </w:rPr>
        <w:t xml:space="preserve"> à la courbe C ?</w:t>
      </w:r>
      <w:r w:rsidR="00F70C48">
        <w:rPr>
          <w:rFonts w:ascii="Times New Roman" w:hAnsi="Times New Roman"/>
        </w:rPr>
        <w:t xml:space="preserve"> Justifier.</w:t>
      </w:r>
    </w:p>
    <w:p w14:paraId="41C47831" w14:textId="23C6237A" w:rsidR="002C0130" w:rsidRPr="00F70C48" w:rsidRDefault="002C0130" w:rsidP="002C0130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>2</w:t>
      </w:r>
      <w:r w:rsidRPr="00F70C48">
        <w:rPr>
          <w:rFonts w:ascii="Times New Roman" w:hAnsi="Times New Roman"/>
        </w:rPr>
        <w:t xml:space="preserve">.Le point </w:t>
      </w:r>
      <w:proofErr w:type="gramStart"/>
      <w:r w:rsidRPr="00F70C48">
        <w:rPr>
          <w:rFonts w:ascii="Times New Roman" w:hAnsi="Times New Roman"/>
        </w:rPr>
        <w:t>B</w:t>
      </w:r>
      <w:r w:rsidRPr="00F70C48">
        <w:rPr>
          <w:rFonts w:ascii="Times New Roman" w:hAnsi="Times New Roman"/>
        </w:rPr>
        <w:t>(</w:t>
      </w:r>
      <w:proofErr w:type="gramEnd"/>
      <w:r w:rsidRPr="00F70C48">
        <w:rPr>
          <w:rFonts w:ascii="Times New Roman" w:hAnsi="Times New Roman"/>
        </w:rPr>
        <w:t>-</w:t>
      </w:r>
      <w:r w:rsidRPr="00F70C48">
        <w:rPr>
          <w:rFonts w:ascii="Times New Roman" w:hAnsi="Times New Roman"/>
        </w:rPr>
        <w:t>2 ;</w:t>
      </w:r>
      <w:r w:rsidR="00D743DF" w:rsidRPr="00F70C48">
        <w:rPr>
          <w:rFonts w:ascii="Times New Roman" w:hAnsi="Times New Roman"/>
        </w:rPr>
        <w:t>15</w:t>
      </w:r>
      <w:r w:rsidRPr="00F70C48">
        <w:rPr>
          <w:rFonts w:ascii="Times New Roman" w:hAnsi="Times New Roman"/>
        </w:rPr>
        <w:t xml:space="preserve">) </w:t>
      </w:r>
      <w:r w:rsidR="00F70C48" w:rsidRPr="00F70C48">
        <w:rPr>
          <w:rFonts w:ascii="Times New Roman" w:hAnsi="Times New Roman"/>
        </w:rPr>
        <w:t>appartient-il</w:t>
      </w:r>
      <w:r w:rsidRPr="00F70C48">
        <w:rPr>
          <w:rFonts w:ascii="Times New Roman" w:hAnsi="Times New Roman"/>
        </w:rPr>
        <w:t xml:space="preserve"> à la courbe C ?</w:t>
      </w:r>
      <w:r w:rsidR="00F70C48" w:rsidRPr="00F70C48">
        <w:rPr>
          <w:rFonts w:ascii="Times New Roman" w:hAnsi="Times New Roman"/>
        </w:rPr>
        <w:t xml:space="preserve"> </w:t>
      </w:r>
      <w:r w:rsidR="00F70C48">
        <w:rPr>
          <w:rFonts w:ascii="Times New Roman" w:hAnsi="Times New Roman"/>
        </w:rPr>
        <w:t>Justifier.</w:t>
      </w:r>
    </w:p>
    <w:p w14:paraId="49F3D461" w14:textId="77777777" w:rsidR="00864DBA" w:rsidRDefault="00864DBA" w:rsidP="00AB34E5">
      <w:pPr>
        <w:rPr>
          <w:rFonts w:ascii="Times New Roman" w:hAnsi="Times New Roman"/>
          <w:b/>
          <w:bCs/>
          <w:u w:val="single"/>
        </w:rPr>
      </w:pPr>
    </w:p>
    <w:p w14:paraId="50B3E652" w14:textId="77777777" w:rsidR="00F70C48" w:rsidRDefault="00F70C48" w:rsidP="00AB34E5">
      <w:pPr>
        <w:rPr>
          <w:rFonts w:ascii="Times New Roman" w:hAnsi="Times New Roman"/>
          <w:b/>
          <w:bCs/>
          <w:u w:val="single"/>
        </w:rPr>
      </w:pPr>
    </w:p>
    <w:p w14:paraId="04FA571B" w14:textId="53DC97AF" w:rsidR="00AB34E5" w:rsidRPr="00AB34E5" w:rsidRDefault="00AB34E5" w:rsidP="00AB34E5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F70C48">
        <w:rPr>
          <w:rFonts w:ascii="Times New Roman" w:hAnsi="Times New Roman"/>
          <w:b/>
          <w:bCs/>
          <w:u w:val="single"/>
        </w:rPr>
        <w:t>7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396D8DDC" w14:textId="60E6A9AD" w:rsidR="00AB34E5" w:rsidRDefault="00AB34E5" w:rsidP="00AB34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bCs/>
        </w:rPr>
        <w:t xml:space="preserve"> la fonction définie </w:t>
      </w:r>
      <w:r w:rsidRPr="00BA3A6E">
        <w:rPr>
          <w:rFonts w:ascii="Times New Roman" w:hAnsi="Times New Roman"/>
          <w:szCs w:val="22"/>
        </w:rPr>
        <w:t xml:space="preserve">sur </w:t>
      </w:r>
      <w:r w:rsidRPr="00BA3A6E">
        <w:rPr>
          <w:rFonts w:ascii="Lucida Sans Unicode" w:hAnsi="Lucida Sans Unicode"/>
          <w:szCs w:val="22"/>
        </w:rPr>
        <w:t>ℝ</w:t>
      </w:r>
      <w:r>
        <w:rPr>
          <w:rFonts w:ascii="Times New Roman" w:hAnsi="Times New Roman"/>
          <w:bCs/>
        </w:rPr>
        <w:t xml:space="preserve"> par </w:t>
      </w:r>
      <m:oMath>
        <m:r>
          <w:rPr>
            <w:rFonts w:ascii="Cambria Math" w:hAnsi="Cambria Math"/>
          </w:rPr>
          <m:t>f(x)=x²+4x-5.</m:t>
        </m:r>
      </m:oMath>
    </w:p>
    <w:p w14:paraId="53BA98DE" w14:textId="0C896EB5" w:rsidR="00AB34E5" w:rsidRDefault="00AB34E5" w:rsidP="003F5044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 xml:space="preserve">1.A l’aide la </w:t>
      </w:r>
      <w:proofErr w:type="gramStart"/>
      <w:r w:rsidRPr="00AB34E5">
        <w:rPr>
          <w:rFonts w:ascii="Times New Roman" w:hAnsi="Times New Roman"/>
        </w:rPr>
        <w:t>calculatrice ,</w:t>
      </w:r>
      <w:proofErr w:type="gramEnd"/>
      <w:r w:rsidRPr="00AB34E5">
        <w:rPr>
          <w:rFonts w:ascii="Times New Roman" w:hAnsi="Times New Roman"/>
        </w:rPr>
        <w:t xml:space="preserve"> compléter le tableau de valeurs ci-dessous :</w:t>
      </w:r>
    </w:p>
    <w:p w14:paraId="0F68BBF8" w14:textId="77777777" w:rsidR="002F5B0A" w:rsidRPr="00AB34E5" w:rsidRDefault="002F5B0A" w:rsidP="003F5044">
      <w:pPr>
        <w:rPr>
          <w:rFonts w:ascii="Times New Roman" w:hAnsi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  <w:gridCol w:w="839"/>
        <w:gridCol w:w="839"/>
      </w:tblGrid>
      <w:tr w:rsidR="002F5B0A" w:rsidRPr="002F5B0A" w14:paraId="2CD94EF8" w14:textId="77777777" w:rsidTr="009F64F0">
        <w:tc>
          <w:tcPr>
            <w:tcW w:w="839" w:type="dxa"/>
          </w:tcPr>
          <w:p w14:paraId="0CC7848E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m:t>x</m:t>
                </m:r>
              </m:oMath>
            </m:oMathPara>
          </w:p>
        </w:tc>
        <w:tc>
          <w:tcPr>
            <w:tcW w:w="839" w:type="dxa"/>
          </w:tcPr>
          <w:p w14:paraId="5D34E26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-5</w:t>
            </w:r>
          </w:p>
        </w:tc>
        <w:tc>
          <w:tcPr>
            <w:tcW w:w="839" w:type="dxa"/>
          </w:tcPr>
          <w:p w14:paraId="50DE4057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-4</w:t>
            </w:r>
          </w:p>
        </w:tc>
        <w:tc>
          <w:tcPr>
            <w:tcW w:w="839" w:type="dxa"/>
          </w:tcPr>
          <w:p w14:paraId="795728E9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-3</w:t>
            </w:r>
          </w:p>
        </w:tc>
        <w:tc>
          <w:tcPr>
            <w:tcW w:w="839" w:type="dxa"/>
          </w:tcPr>
          <w:p w14:paraId="1FC974A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-2</w:t>
            </w:r>
          </w:p>
        </w:tc>
        <w:tc>
          <w:tcPr>
            <w:tcW w:w="839" w:type="dxa"/>
          </w:tcPr>
          <w:p w14:paraId="0E8CBD7A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-1</w:t>
            </w:r>
          </w:p>
        </w:tc>
        <w:tc>
          <w:tcPr>
            <w:tcW w:w="839" w:type="dxa"/>
          </w:tcPr>
          <w:p w14:paraId="484DBB80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39" w:type="dxa"/>
          </w:tcPr>
          <w:p w14:paraId="691EF09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839" w:type="dxa"/>
          </w:tcPr>
          <w:p w14:paraId="6300E1EA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839" w:type="dxa"/>
          </w:tcPr>
          <w:p w14:paraId="33E7C10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840" w:type="dxa"/>
          </w:tcPr>
          <w:p w14:paraId="5CE4D60D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840" w:type="dxa"/>
          </w:tcPr>
          <w:p w14:paraId="51F48684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5</w:t>
            </w:r>
          </w:p>
        </w:tc>
      </w:tr>
      <w:tr w:rsidR="002F5B0A" w:rsidRPr="002F5B0A" w14:paraId="34F164EE" w14:textId="77777777" w:rsidTr="009F64F0">
        <w:tc>
          <w:tcPr>
            <w:tcW w:w="839" w:type="dxa"/>
          </w:tcPr>
          <w:p w14:paraId="27B751D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m:t>f(x)</m:t>
                </m:r>
              </m:oMath>
            </m:oMathPara>
          </w:p>
        </w:tc>
        <w:tc>
          <w:tcPr>
            <w:tcW w:w="839" w:type="dxa"/>
          </w:tcPr>
          <w:p w14:paraId="3ECB8577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20CBF05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4ACFDF5E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23B907F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0C738160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4636EFE7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449E5B51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0A220992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9" w:type="dxa"/>
          </w:tcPr>
          <w:p w14:paraId="56D5E30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40" w:type="dxa"/>
          </w:tcPr>
          <w:p w14:paraId="66737E33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  <w:tc>
          <w:tcPr>
            <w:tcW w:w="840" w:type="dxa"/>
          </w:tcPr>
          <w:p w14:paraId="77BD51A0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</w:p>
        </w:tc>
      </w:tr>
    </w:tbl>
    <w:p w14:paraId="2BB9D767" w14:textId="77777777" w:rsidR="002F5B0A" w:rsidRPr="002F5B0A" w:rsidRDefault="002F5B0A" w:rsidP="002F5B0A">
      <w:pPr>
        <w:jc w:val="left"/>
        <w:rPr>
          <w:rFonts w:ascii="Times New Roman" w:hAnsi="Times New Roman"/>
          <w:szCs w:val="22"/>
        </w:rPr>
      </w:pPr>
    </w:p>
    <w:p w14:paraId="3060F12A" w14:textId="3A7D7802" w:rsidR="00AB34E5" w:rsidRPr="00AB34E5" w:rsidRDefault="00AB34E5" w:rsidP="003F5044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>2.Quel est l’image de -2 ?</w:t>
      </w:r>
    </w:p>
    <w:p w14:paraId="7F1DE105" w14:textId="29A45698" w:rsidR="00AB34E5" w:rsidRDefault="00AB34E5" w:rsidP="003F5044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>3. Donner deux antécédents de -5.</w:t>
      </w:r>
    </w:p>
    <w:p w14:paraId="3E3E265B" w14:textId="77777777" w:rsidR="00AB34E5" w:rsidRDefault="00AB34E5" w:rsidP="003F5044">
      <w:pPr>
        <w:rPr>
          <w:rFonts w:ascii="Times New Roman" w:hAnsi="Times New Roman"/>
          <w:b/>
          <w:bCs/>
          <w:u w:val="single"/>
        </w:rPr>
      </w:pPr>
    </w:p>
    <w:p w14:paraId="778053E8" w14:textId="77777777" w:rsidR="00F70C48" w:rsidRDefault="00F70C48" w:rsidP="002F5B0A">
      <w:pPr>
        <w:rPr>
          <w:rFonts w:ascii="Times New Roman" w:hAnsi="Times New Roman"/>
          <w:b/>
          <w:bCs/>
          <w:u w:val="single"/>
        </w:rPr>
      </w:pPr>
    </w:p>
    <w:p w14:paraId="4BA0420E" w14:textId="2097B826" w:rsidR="002F5B0A" w:rsidRPr="00AB34E5" w:rsidRDefault="002F5B0A" w:rsidP="002F5B0A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F70C48">
        <w:rPr>
          <w:rFonts w:ascii="Times New Roman" w:hAnsi="Times New Roman"/>
          <w:b/>
          <w:bCs/>
          <w:u w:val="single"/>
        </w:rPr>
        <w:t>8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17A7E24F" w14:textId="62B90B1D" w:rsidR="002F5B0A" w:rsidRPr="00496B68" w:rsidRDefault="002F5B0A" w:rsidP="002F5B0A">
      <w:pPr>
        <w:rPr>
          <w:rFonts w:ascii="Times New Roman" w:hAnsi="Times New Roman"/>
          <w:bCs/>
          <w:sz w:val="24"/>
          <w:szCs w:val="24"/>
        </w:rPr>
      </w:pPr>
      <w:r w:rsidRPr="00496B68">
        <w:rPr>
          <w:rFonts w:ascii="Times New Roman" w:hAnsi="Times New Roman"/>
          <w:bCs/>
          <w:sz w:val="24"/>
          <w:szCs w:val="24"/>
        </w:rPr>
        <w:t xml:space="preserve">Soit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96B68">
        <w:rPr>
          <w:rFonts w:ascii="Times New Roman" w:hAnsi="Times New Roman"/>
          <w:bCs/>
          <w:sz w:val="24"/>
          <w:szCs w:val="24"/>
        </w:rPr>
        <w:t xml:space="preserve"> la fonction définie </w:t>
      </w:r>
      <w:r w:rsidRPr="00496B68">
        <w:rPr>
          <w:rFonts w:ascii="Times New Roman" w:hAnsi="Times New Roman"/>
          <w:sz w:val="24"/>
          <w:szCs w:val="24"/>
        </w:rPr>
        <w:t xml:space="preserve">sur </w:t>
      </w:r>
      <m:oMath>
        <m:r>
          <w:rPr>
            <w:rFonts w:ascii="Cambria Math" w:hAnsi="Cambria Math"/>
            <w:sz w:val="24"/>
            <w:szCs w:val="24"/>
          </w:rPr>
          <m:t>[0;1[</m:t>
        </m:r>
      </m:oMath>
      <w:r w:rsidRPr="00496B68">
        <w:rPr>
          <w:rFonts w:ascii="Times New Roman" w:hAnsi="Times New Roman"/>
          <w:bCs/>
          <w:sz w:val="24"/>
          <w:szCs w:val="24"/>
        </w:rPr>
        <w:t xml:space="preserve"> par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x-1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.</m:t>
        </m:r>
      </m:oMath>
    </w:p>
    <w:p w14:paraId="1EA1B2CA" w14:textId="77777777" w:rsidR="002F5B0A" w:rsidRPr="00496B68" w:rsidRDefault="002F5B0A" w:rsidP="002F5B0A">
      <w:pPr>
        <w:rPr>
          <w:rFonts w:ascii="Times New Roman" w:hAnsi="Times New Roman"/>
          <w:sz w:val="24"/>
          <w:szCs w:val="24"/>
        </w:rPr>
      </w:pPr>
      <w:r w:rsidRPr="00496B68">
        <w:rPr>
          <w:rFonts w:ascii="Times New Roman" w:hAnsi="Times New Roman"/>
          <w:sz w:val="24"/>
          <w:szCs w:val="24"/>
        </w:rPr>
        <w:t xml:space="preserve">1.A l’aide la </w:t>
      </w:r>
      <w:proofErr w:type="gramStart"/>
      <w:r w:rsidRPr="00496B68">
        <w:rPr>
          <w:rFonts w:ascii="Times New Roman" w:hAnsi="Times New Roman"/>
          <w:sz w:val="24"/>
          <w:szCs w:val="24"/>
        </w:rPr>
        <w:t>calculatrice ,</w:t>
      </w:r>
      <w:proofErr w:type="gramEnd"/>
      <w:r w:rsidRPr="00496B68">
        <w:rPr>
          <w:rFonts w:ascii="Times New Roman" w:hAnsi="Times New Roman"/>
          <w:sz w:val="24"/>
          <w:szCs w:val="24"/>
        </w:rPr>
        <w:t xml:space="preserve"> compléter le tableau de valeurs ci-dessous :</w:t>
      </w:r>
    </w:p>
    <w:p w14:paraId="3C54AACD" w14:textId="77777777" w:rsidR="002F5B0A" w:rsidRPr="00496B68" w:rsidRDefault="002F5B0A" w:rsidP="002F5B0A">
      <w:pPr>
        <w:rPr>
          <w:rFonts w:ascii="Times New Roman" w:hAnsi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7"/>
        <w:gridCol w:w="836"/>
        <w:gridCol w:w="838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2F5B0A" w:rsidRPr="00496B68" w14:paraId="4A9096E7" w14:textId="77777777" w:rsidTr="002F5B0A">
        <w:tc>
          <w:tcPr>
            <w:tcW w:w="837" w:type="dxa"/>
          </w:tcPr>
          <w:p w14:paraId="172955E3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836" w:type="dxa"/>
          </w:tcPr>
          <w:p w14:paraId="27D0B005" w14:textId="48776AB9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14:paraId="0BFD7F65" w14:textId="7EE5B7AF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8" w:type="dxa"/>
          </w:tcPr>
          <w:p w14:paraId="170CF56C" w14:textId="0ABAD96E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38" w:type="dxa"/>
          </w:tcPr>
          <w:p w14:paraId="672FFEC2" w14:textId="6FAACDC5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38" w:type="dxa"/>
          </w:tcPr>
          <w:p w14:paraId="374D401A" w14:textId="1868077E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38" w:type="dxa"/>
          </w:tcPr>
          <w:p w14:paraId="29A1074E" w14:textId="0E051CC9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38" w:type="dxa"/>
          </w:tcPr>
          <w:p w14:paraId="21A1F75B" w14:textId="4EB7F8E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38" w:type="dxa"/>
          </w:tcPr>
          <w:p w14:paraId="5D9B247D" w14:textId="0DD3E574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38" w:type="dxa"/>
          </w:tcPr>
          <w:p w14:paraId="23D3C5B9" w14:textId="4F3F2BDF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39" w:type="dxa"/>
          </w:tcPr>
          <w:p w14:paraId="0E551CC8" w14:textId="7A8C22AE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B68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2F5B0A" w:rsidRPr="00496B68" w14:paraId="4ABCC136" w14:textId="77777777" w:rsidTr="002F5B0A">
        <w:tc>
          <w:tcPr>
            <w:tcW w:w="837" w:type="dxa"/>
          </w:tcPr>
          <w:p w14:paraId="27F9EC2B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836" w:type="dxa"/>
          </w:tcPr>
          <w:p w14:paraId="39E5F5B4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460FCA30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66CC7E6F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4E1B50D9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08F97D96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6653946B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2F71BE2A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39991D50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4206478D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14:paraId="05F3BCA0" w14:textId="77777777" w:rsidR="002F5B0A" w:rsidRPr="00496B68" w:rsidRDefault="002F5B0A" w:rsidP="009F64F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4D2070" w14:textId="77777777" w:rsidR="002F5B0A" w:rsidRPr="00496B68" w:rsidRDefault="002F5B0A" w:rsidP="002F5B0A">
      <w:pPr>
        <w:jc w:val="left"/>
        <w:rPr>
          <w:rFonts w:ascii="Times New Roman" w:hAnsi="Times New Roman"/>
          <w:sz w:val="24"/>
          <w:szCs w:val="24"/>
        </w:rPr>
      </w:pPr>
    </w:p>
    <w:p w14:paraId="17E25124" w14:textId="09073C55" w:rsidR="002F5B0A" w:rsidRPr="00496B68" w:rsidRDefault="002F5B0A" w:rsidP="002F5B0A">
      <w:pPr>
        <w:rPr>
          <w:rFonts w:ascii="Times New Roman" w:hAnsi="Times New Roman"/>
          <w:sz w:val="24"/>
          <w:szCs w:val="24"/>
        </w:rPr>
      </w:pPr>
      <w:r w:rsidRPr="00496B68">
        <w:rPr>
          <w:rFonts w:ascii="Times New Roman" w:hAnsi="Times New Roman"/>
          <w:sz w:val="24"/>
          <w:szCs w:val="24"/>
        </w:rPr>
        <w:t>2.Quel est l’image de 0,</w:t>
      </w:r>
      <w:r w:rsidR="00963934" w:rsidRPr="00496B68">
        <w:rPr>
          <w:rFonts w:ascii="Times New Roman" w:hAnsi="Times New Roman"/>
          <w:sz w:val="24"/>
          <w:szCs w:val="24"/>
        </w:rPr>
        <w:t>5</w:t>
      </w:r>
      <w:r w:rsidRPr="00496B68">
        <w:rPr>
          <w:rFonts w:ascii="Times New Roman" w:hAnsi="Times New Roman"/>
          <w:sz w:val="24"/>
          <w:szCs w:val="24"/>
        </w:rPr>
        <w:t> ?</w:t>
      </w:r>
    </w:p>
    <w:p w14:paraId="604F8D7F" w14:textId="477AB4B1" w:rsidR="002F5B0A" w:rsidRPr="00496B68" w:rsidRDefault="002F5B0A" w:rsidP="002F5B0A">
      <w:pPr>
        <w:rPr>
          <w:rFonts w:ascii="Times New Roman" w:hAnsi="Times New Roman"/>
          <w:sz w:val="24"/>
          <w:szCs w:val="24"/>
        </w:rPr>
      </w:pPr>
      <w:r w:rsidRPr="00496B68">
        <w:rPr>
          <w:rFonts w:ascii="Times New Roman" w:hAnsi="Times New Roman"/>
          <w:sz w:val="24"/>
          <w:szCs w:val="24"/>
        </w:rPr>
        <w:t xml:space="preserve">3. Donner </w:t>
      </w:r>
      <w:r w:rsidR="00963934" w:rsidRPr="00496B68">
        <w:rPr>
          <w:rFonts w:ascii="Times New Roman" w:hAnsi="Times New Roman"/>
          <w:sz w:val="24"/>
          <w:szCs w:val="24"/>
        </w:rPr>
        <w:t>un</w:t>
      </w:r>
      <w:r w:rsidRPr="00496B68">
        <w:rPr>
          <w:rFonts w:ascii="Times New Roman" w:hAnsi="Times New Roman"/>
          <w:sz w:val="24"/>
          <w:szCs w:val="24"/>
        </w:rPr>
        <w:t xml:space="preserve"> antécédent de </w:t>
      </w:r>
      <w:r w:rsidR="00963934" w:rsidRPr="00496B68">
        <w:rPr>
          <w:rFonts w:ascii="Times New Roman" w:hAnsi="Times New Roman"/>
          <w:sz w:val="24"/>
          <w:szCs w:val="24"/>
        </w:rPr>
        <w:t>-10</w:t>
      </w:r>
      <w:r w:rsidRPr="00496B68">
        <w:rPr>
          <w:rFonts w:ascii="Times New Roman" w:hAnsi="Times New Roman"/>
          <w:sz w:val="24"/>
          <w:szCs w:val="24"/>
        </w:rPr>
        <w:t>.</w:t>
      </w:r>
    </w:p>
    <w:p w14:paraId="7A138DA0" w14:textId="77777777" w:rsidR="00AB34E5" w:rsidRDefault="00AB34E5" w:rsidP="003F5044">
      <w:pPr>
        <w:rPr>
          <w:rFonts w:ascii="Times New Roman" w:hAnsi="Times New Roman"/>
          <w:b/>
          <w:bCs/>
          <w:u w:val="single"/>
        </w:rPr>
      </w:pPr>
    </w:p>
    <w:p w14:paraId="1B983BA7" w14:textId="33CFD5CC" w:rsidR="00963934" w:rsidRDefault="00963934" w:rsidP="0096393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u w:val="single"/>
        </w:rPr>
        <w:t>E</w:t>
      </w:r>
      <w:r w:rsidRPr="003F5044">
        <w:rPr>
          <w:rFonts w:ascii="Times New Roman" w:hAnsi="Times New Roman"/>
          <w:b/>
          <w:bCs/>
          <w:u w:val="single"/>
        </w:rPr>
        <w:t xml:space="preserve">xercice </w:t>
      </w:r>
      <w:r w:rsidR="00F70C48">
        <w:rPr>
          <w:rFonts w:ascii="Times New Roman" w:hAnsi="Times New Roman"/>
          <w:b/>
          <w:bCs/>
          <w:u w:val="single"/>
        </w:rPr>
        <w:t>9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72409057" w14:textId="0CFCE2CC" w:rsidR="00963934" w:rsidRPr="00496B68" w:rsidRDefault="00963934" w:rsidP="00963934">
      <w:pPr>
        <w:rPr>
          <w:rFonts w:ascii="Times New Roman" w:hAnsi="Times New Roman"/>
          <w:sz w:val="24"/>
          <w:szCs w:val="24"/>
        </w:rPr>
      </w:pPr>
      <w:bookmarkStart w:id="3" w:name="_Hlk62401786"/>
      <w:r w:rsidRPr="00496B68">
        <w:rPr>
          <w:rFonts w:ascii="Times New Roman" w:hAnsi="Times New Roman"/>
          <w:sz w:val="24"/>
          <w:szCs w:val="24"/>
        </w:rPr>
        <w:t xml:space="preserve">Soit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96B68">
        <w:rPr>
          <w:rFonts w:ascii="Times New Roman" w:hAnsi="Times New Roman"/>
          <w:sz w:val="24"/>
          <w:szCs w:val="24"/>
        </w:rPr>
        <w:t xml:space="preserve"> la fonction définie sur </w:t>
      </w:r>
      <w:r w:rsidRPr="00496B68">
        <w:rPr>
          <w:rFonts w:ascii="Lucida Sans Unicode" w:hAnsi="Lucida Sans Unicode"/>
          <w:sz w:val="24"/>
          <w:szCs w:val="24"/>
        </w:rPr>
        <w:t>ℝ</w:t>
      </w:r>
      <w:r w:rsidRPr="00496B68">
        <w:rPr>
          <w:rFonts w:ascii="Times New Roman" w:hAnsi="Times New Roman"/>
          <w:sz w:val="24"/>
          <w:szCs w:val="24"/>
        </w:rPr>
        <w:t xml:space="preserve"> par </w:t>
      </w:r>
      <m:oMath>
        <m:r>
          <w:rPr>
            <w:rFonts w:ascii="Cambria Math" w:hAnsi="Cambria Math"/>
            <w:sz w:val="24"/>
            <w:szCs w:val="24"/>
          </w:rPr>
          <m:t>f(x)=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-3x²+11.</m:t>
        </m:r>
      </m:oMath>
    </w:p>
    <w:p w14:paraId="31EE54DD" w14:textId="74D74597" w:rsidR="00963934" w:rsidRPr="00496B68" w:rsidRDefault="00963934" w:rsidP="00963934">
      <w:pPr>
        <w:rPr>
          <w:rFonts w:ascii="Times New Roman" w:hAnsi="Times New Roman"/>
          <w:sz w:val="24"/>
          <w:szCs w:val="24"/>
        </w:rPr>
      </w:pPr>
      <w:r w:rsidRPr="00496B68">
        <w:rPr>
          <w:rFonts w:ascii="Times New Roman" w:hAnsi="Times New Roman"/>
          <w:sz w:val="24"/>
          <w:szCs w:val="24"/>
        </w:rPr>
        <w:t>Recopier et compléter le tableau de valeurs (on pourra s’aider de la calculatrice)</w:t>
      </w:r>
    </w:p>
    <w:p w14:paraId="1F3A747C" w14:textId="77777777" w:rsidR="00963934" w:rsidRPr="00496B68" w:rsidRDefault="00963934" w:rsidP="0096393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5"/>
        <w:gridCol w:w="611"/>
        <w:gridCol w:w="611"/>
        <w:gridCol w:w="612"/>
        <w:gridCol w:w="611"/>
        <w:gridCol w:w="611"/>
        <w:gridCol w:w="612"/>
        <w:gridCol w:w="611"/>
        <w:gridCol w:w="611"/>
        <w:gridCol w:w="612"/>
        <w:gridCol w:w="611"/>
        <w:gridCol w:w="612"/>
      </w:tblGrid>
      <w:tr w:rsidR="00963934" w:rsidRPr="00496B68" w14:paraId="3418C09C" w14:textId="77777777" w:rsidTr="009F64F0">
        <w:trPr>
          <w:trHeight w:val="255"/>
        </w:trPr>
        <w:tc>
          <w:tcPr>
            <w:tcW w:w="1095" w:type="dxa"/>
          </w:tcPr>
          <w:p w14:paraId="2093767E" w14:textId="163295AB" w:rsidR="00963934" w:rsidRPr="00496B68" w:rsidRDefault="00963934" w:rsidP="009F64F0">
            <w:pP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x</m:t>
                </m:r>
              </m:oMath>
            </m:oMathPara>
          </w:p>
        </w:tc>
        <w:tc>
          <w:tcPr>
            <w:tcW w:w="611" w:type="dxa"/>
          </w:tcPr>
          <w:p w14:paraId="54357126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-2</w:t>
            </w:r>
          </w:p>
        </w:tc>
        <w:tc>
          <w:tcPr>
            <w:tcW w:w="611" w:type="dxa"/>
          </w:tcPr>
          <w:p w14:paraId="2142B38C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-1,5</w:t>
            </w:r>
          </w:p>
        </w:tc>
        <w:tc>
          <w:tcPr>
            <w:tcW w:w="612" w:type="dxa"/>
          </w:tcPr>
          <w:p w14:paraId="16EEB530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-1</w:t>
            </w:r>
          </w:p>
        </w:tc>
        <w:tc>
          <w:tcPr>
            <w:tcW w:w="611" w:type="dxa"/>
          </w:tcPr>
          <w:p w14:paraId="5EA9B62C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-0,5</w:t>
            </w:r>
          </w:p>
        </w:tc>
        <w:tc>
          <w:tcPr>
            <w:tcW w:w="611" w:type="dxa"/>
          </w:tcPr>
          <w:p w14:paraId="2FBE979E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</w:p>
        </w:tc>
        <w:tc>
          <w:tcPr>
            <w:tcW w:w="612" w:type="dxa"/>
          </w:tcPr>
          <w:p w14:paraId="3DCB55E0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0,5</w:t>
            </w:r>
          </w:p>
        </w:tc>
        <w:tc>
          <w:tcPr>
            <w:tcW w:w="611" w:type="dxa"/>
          </w:tcPr>
          <w:p w14:paraId="3CAA452C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611" w:type="dxa"/>
          </w:tcPr>
          <w:p w14:paraId="6B2C77CE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1,5</w:t>
            </w:r>
          </w:p>
        </w:tc>
        <w:tc>
          <w:tcPr>
            <w:tcW w:w="612" w:type="dxa"/>
          </w:tcPr>
          <w:p w14:paraId="23FD1D56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611" w:type="dxa"/>
          </w:tcPr>
          <w:p w14:paraId="405B3DB1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2,5</w:t>
            </w:r>
          </w:p>
        </w:tc>
        <w:tc>
          <w:tcPr>
            <w:tcW w:w="612" w:type="dxa"/>
          </w:tcPr>
          <w:p w14:paraId="075A73CA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96B68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</w:tr>
      <w:tr w:rsidR="00963934" w:rsidRPr="00496B68" w14:paraId="6BEC3132" w14:textId="77777777" w:rsidTr="009F64F0">
        <w:trPr>
          <w:trHeight w:val="450"/>
        </w:trPr>
        <w:tc>
          <w:tcPr>
            <w:tcW w:w="1095" w:type="dxa"/>
          </w:tcPr>
          <w:p w14:paraId="34A1EB4D" w14:textId="27AC04B8" w:rsidR="00963934" w:rsidRPr="00496B68" w:rsidRDefault="00963934" w:rsidP="009F64F0">
            <w:pPr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f(x)</m:t>
                </m:r>
              </m:oMath>
            </m:oMathPara>
          </w:p>
        </w:tc>
        <w:tc>
          <w:tcPr>
            <w:tcW w:w="611" w:type="dxa"/>
          </w:tcPr>
          <w:p w14:paraId="42CCBF84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43DBFCED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2" w:type="dxa"/>
          </w:tcPr>
          <w:p w14:paraId="6982DEFF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5CB1C0BD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2A3C0647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2" w:type="dxa"/>
          </w:tcPr>
          <w:p w14:paraId="5BC98FAF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5E9A07C3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56289FDA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2" w:type="dxa"/>
          </w:tcPr>
          <w:p w14:paraId="6F894A21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1" w:type="dxa"/>
          </w:tcPr>
          <w:p w14:paraId="00EDCF53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12" w:type="dxa"/>
          </w:tcPr>
          <w:p w14:paraId="3E375607" w14:textId="77777777" w:rsidR="00963934" w:rsidRPr="00496B68" w:rsidRDefault="00963934" w:rsidP="009F64F0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6D930C3B" w14:textId="0DA66A8B" w:rsidR="00AB34E5" w:rsidRDefault="00AB34E5" w:rsidP="003F5044">
      <w:pPr>
        <w:rPr>
          <w:rFonts w:ascii="Times New Roman" w:hAnsi="Times New Roman"/>
          <w:sz w:val="24"/>
          <w:szCs w:val="24"/>
        </w:rPr>
      </w:pPr>
    </w:p>
    <w:p w14:paraId="0D6A6750" w14:textId="77777777" w:rsidR="004B2E20" w:rsidRDefault="004B2E20" w:rsidP="004B2E20">
      <w:pPr>
        <w:rPr>
          <w:rFonts w:ascii="Times New Roman" w:hAnsi="Times New Roman"/>
          <w:b/>
          <w:bCs/>
          <w:u w:val="single"/>
        </w:rPr>
      </w:pPr>
    </w:p>
    <w:p w14:paraId="460A1685" w14:textId="77777777" w:rsidR="004B2E20" w:rsidRDefault="004B2E20" w:rsidP="004B2E20">
      <w:pPr>
        <w:rPr>
          <w:rFonts w:ascii="Times New Roman" w:hAnsi="Times New Roman"/>
          <w:b/>
          <w:bCs/>
          <w:u w:val="single"/>
        </w:rPr>
      </w:pPr>
    </w:p>
    <w:p w14:paraId="0C0EB779" w14:textId="77777777" w:rsidR="004B2E20" w:rsidRDefault="004B2E20" w:rsidP="004B2E20">
      <w:pPr>
        <w:rPr>
          <w:rFonts w:ascii="Times New Roman" w:hAnsi="Times New Roman"/>
          <w:b/>
          <w:bCs/>
          <w:u w:val="single"/>
        </w:rPr>
      </w:pPr>
    </w:p>
    <w:p w14:paraId="2BA1578D" w14:textId="77777777" w:rsidR="004B2E20" w:rsidRDefault="004B2E20" w:rsidP="004B2E20">
      <w:pPr>
        <w:rPr>
          <w:rFonts w:ascii="Times New Roman" w:hAnsi="Times New Roman"/>
          <w:b/>
          <w:bCs/>
          <w:u w:val="single"/>
        </w:rPr>
      </w:pPr>
    </w:p>
    <w:p w14:paraId="67A897B5" w14:textId="0E8BBD64" w:rsidR="004B2E20" w:rsidRPr="00C328EA" w:rsidRDefault="004B2E20" w:rsidP="004B2E20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lastRenderedPageBreak/>
        <w:t>Exercice 1</w:t>
      </w:r>
      <w:r w:rsidR="00F70C48">
        <w:rPr>
          <w:rFonts w:ascii="Times New Roman" w:hAnsi="Times New Roman"/>
          <w:b/>
          <w:bCs/>
          <w:u w:val="single"/>
        </w:rPr>
        <w:t>0</w:t>
      </w:r>
      <w:r w:rsidRPr="00C328EA">
        <w:rPr>
          <w:rFonts w:ascii="Times New Roman" w:hAnsi="Times New Roman"/>
          <w:b/>
          <w:bCs/>
          <w:u w:val="single"/>
        </w:rPr>
        <w:t> : points appartenant à une courbe ?</w:t>
      </w:r>
    </w:p>
    <w:p w14:paraId="49D0F2A4" w14:textId="77777777" w:rsidR="004B2E20" w:rsidRPr="00C328EA" w:rsidRDefault="004B2E20" w:rsidP="004B2E20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129C407" wp14:editId="6A52217F">
            <wp:extent cx="5419725" cy="2544681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64" t="16693" r="3865" b="15342"/>
                    <a:stretch/>
                  </pic:blipFill>
                  <pic:spPr bwMode="auto">
                    <a:xfrm>
                      <a:off x="0" y="0"/>
                      <a:ext cx="5426707" cy="254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94907" w14:textId="276C5FEB" w:rsidR="004B2E20" w:rsidRPr="00C328EA" w:rsidRDefault="004B2E20" w:rsidP="004B2E20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 w:rsidR="00F70C48">
        <w:rPr>
          <w:rFonts w:ascii="Times New Roman" w:hAnsi="Times New Roman"/>
          <w:b/>
          <w:bCs/>
          <w:u w:val="single"/>
        </w:rPr>
        <w:t>1</w:t>
      </w:r>
      <w:r w:rsidRPr="00C328EA">
        <w:rPr>
          <w:rFonts w:ascii="Times New Roman" w:hAnsi="Times New Roman"/>
          <w:b/>
          <w:bCs/>
          <w:u w:val="single"/>
        </w:rPr>
        <w:t> : points appartenant à une courbe ?</w:t>
      </w:r>
    </w:p>
    <w:p w14:paraId="49738E60" w14:textId="77777777" w:rsidR="004B2E20" w:rsidRDefault="004B2E20" w:rsidP="004B2E20">
      <w:r>
        <w:rPr>
          <w:noProof/>
        </w:rPr>
        <w:drawing>
          <wp:inline distT="0" distB="0" distL="0" distR="0" wp14:anchorId="6BDC0723" wp14:editId="730AA92C">
            <wp:extent cx="4600575" cy="2430637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4" t="14785" r="4909" b="9619"/>
                    <a:stretch/>
                  </pic:blipFill>
                  <pic:spPr bwMode="auto">
                    <a:xfrm>
                      <a:off x="0" y="0"/>
                      <a:ext cx="4615232" cy="243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C708D" w14:textId="77777777" w:rsidR="00AD7020" w:rsidRDefault="00AD7020" w:rsidP="003F5044">
      <w:pPr>
        <w:rPr>
          <w:rFonts w:ascii="Times New Roman" w:hAnsi="Times New Roman"/>
          <w:b/>
          <w:bCs/>
          <w:u w:val="single"/>
        </w:rPr>
      </w:pPr>
    </w:p>
    <w:bookmarkEnd w:id="3"/>
    <w:p w14:paraId="06AEE02C" w14:textId="72DC6B16" w:rsidR="003F5044" w:rsidRPr="00EE29AA" w:rsidRDefault="00496B68" w:rsidP="003F504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091F0F" wp14:editId="5EB2FB73">
                <wp:simplePos x="0" y="0"/>
                <wp:positionH relativeFrom="column">
                  <wp:posOffset>-316865</wp:posOffset>
                </wp:positionH>
                <wp:positionV relativeFrom="paragraph">
                  <wp:posOffset>204470</wp:posOffset>
                </wp:positionV>
                <wp:extent cx="495300" cy="2095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CC957" id="Rectangle 31" o:spid="_x0000_s1026" style="position:absolute;margin-left:-24.95pt;margin-top:16.1pt;width:39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E6816B1" wp14:editId="7CDCD9F5">
            <wp:simplePos x="0" y="0"/>
            <wp:positionH relativeFrom="column">
              <wp:posOffset>-450215</wp:posOffset>
            </wp:positionH>
            <wp:positionV relativeFrom="paragraph">
              <wp:posOffset>203835</wp:posOffset>
            </wp:positionV>
            <wp:extent cx="3953510" cy="2524125"/>
            <wp:effectExtent l="0" t="0" r="889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 b="38177"/>
                    <a:stretch/>
                  </pic:blipFill>
                  <pic:spPr bwMode="auto">
                    <a:xfrm>
                      <a:off x="0" y="0"/>
                      <a:ext cx="39535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44" w:rsidRPr="00B42D04">
        <w:rPr>
          <w:rFonts w:ascii="Times New Roman" w:hAnsi="Times New Roman"/>
          <w:b/>
          <w:bCs/>
          <w:u w:val="single"/>
        </w:rPr>
        <w:t xml:space="preserve">Exercice </w:t>
      </w:r>
      <w:r w:rsidR="00F70C48">
        <w:rPr>
          <w:rFonts w:ascii="Times New Roman" w:hAnsi="Times New Roman"/>
          <w:b/>
          <w:bCs/>
          <w:u w:val="single"/>
        </w:rPr>
        <w:t>12</w:t>
      </w:r>
      <w:proofErr w:type="gramStart"/>
      <w:r w:rsidR="003F5044" w:rsidRPr="00EE29AA">
        <w:rPr>
          <w:rFonts w:ascii="Times New Roman" w:hAnsi="Times New Roman"/>
          <w:b/>
          <w:bCs/>
        </w:rPr>
        <w:t> :</w:t>
      </w:r>
      <w:r w:rsidR="003F5044">
        <w:rPr>
          <w:rFonts w:ascii="Times New Roman" w:hAnsi="Times New Roman"/>
          <w:b/>
          <w:bCs/>
        </w:rPr>
        <w:t>courbes</w:t>
      </w:r>
      <w:proofErr w:type="gramEnd"/>
      <w:r w:rsidR="003F5044">
        <w:rPr>
          <w:rFonts w:ascii="Times New Roman" w:hAnsi="Times New Roman"/>
          <w:b/>
          <w:bCs/>
        </w:rPr>
        <w:t xml:space="preserve"> d’une fonction ?</w:t>
      </w:r>
    </w:p>
    <w:p w14:paraId="489D434A" w14:textId="39F3774A" w:rsidR="00177767" w:rsidRDefault="000B7D7B" w:rsidP="003F5044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E61E6" wp14:editId="2D73AF21">
                <wp:simplePos x="0" y="0"/>
                <wp:positionH relativeFrom="column">
                  <wp:posOffset>102235</wp:posOffset>
                </wp:positionH>
                <wp:positionV relativeFrom="paragraph">
                  <wp:posOffset>10160</wp:posOffset>
                </wp:positionV>
                <wp:extent cx="542925" cy="20002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578AB" id="Rectangle 6" o:spid="_x0000_s1026" style="position:absolute;margin-left:8.05pt;margin-top:.8pt;width:42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" fillcolor="white [3212]" stroked="f" strokeweight="1pt"/>
            </w:pict>
          </mc:Fallback>
        </mc:AlternateContent>
      </w:r>
    </w:p>
    <w:p w14:paraId="6BDE4E17" w14:textId="07E873B5" w:rsidR="00B97491" w:rsidRDefault="00B97491" w:rsidP="003F5044">
      <w:pPr>
        <w:rPr>
          <w:rFonts w:ascii="Times New Roman" w:hAnsi="Times New Roman"/>
          <w:b/>
          <w:bCs/>
          <w:u w:val="single"/>
        </w:rPr>
      </w:pPr>
    </w:p>
    <w:p w14:paraId="2FE67274" w14:textId="5782D80A" w:rsidR="00496B68" w:rsidRDefault="00496B68" w:rsidP="003F5044">
      <w:pPr>
        <w:rPr>
          <w:rFonts w:ascii="Times New Roman" w:hAnsi="Times New Roman"/>
          <w:b/>
          <w:bCs/>
          <w:u w:val="single"/>
        </w:rPr>
      </w:pPr>
    </w:p>
    <w:p w14:paraId="3DAA8420" w14:textId="77808961" w:rsidR="00496B68" w:rsidRDefault="00496B68" w:rsidP="003F5044">
      <w:pPr>
        <w:rPr>
          <w:rFonts w:ascii="Times New Roman" w:hAnsi="Times New Roman"/>
          <w:b/>
          <w:bCs/>
          <w:u w:val="single"/>
        </w:rPr>
      </w:pPr>
    </w:p>
    <w:p w14:paraId="56AC3ACF" w14:textId="4C341B89" w:rsidR="00496B68" w:rsidRDefault="00496B68" w:rsidP="003F5044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89661E" wp14:editId="126D45BA">
                <wp:simplePos x="0" y="0"/>
                <wp:positionH relativeFrom="column">
                  <wp:posOffset>3569335</wp:posOffset>
                </wp:positionH>
                <wp:positionV relativeFrom="paragraph">
                  <wp:posOffset>115570</wp:posOffset>
                </wp:positionV>
                <wp:extent cx="495300" cy="2762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1F26C" w14:textId="4A0C92F4" w:rsidR="00496B68" w:rsidRPr="00496B68" w:rsidRDefault="00496B68" w:rsidP="00496B6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B6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9661E" id="Rectangle 32" o:spid="_x0000_s1026" style="position:absolute;left:0;text-align:left;margin-left:281.05pt;margin-top:9.1pt;width:39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" fillcolor="window" strokecolor="window" strokeweight="1pt">
                <v:textbox>
                  <w:txbxContent>
                    <w:p w14:paraId="0271F26C" w14:textId="4A0C92F4" w:rsidR="00496B68" w:rsidRPr="00496B68" w:rsidRDefault="00496B68" w:rsidP="00496B68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96B68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770ED7D6" wp14:editId="6ECA5A7A">
            <wp:simplePos x="0" y="0"/>
            <wp:positionH relativeFrom="column">
              <wp:posOffset>3148330</wp:posOffset>
            </wp:positionH>
            <wp:positionV relativeFrom="paragraph">
              <wp:posOffset>162560</wp:posOffset>
            </wp:positionV>
            <wp:extent cx="3953510" cy="1607820"/>
            <wp:effectExtent l="0" t="0" r="889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96"/>
                    <a:stretch/>
                  </pic:blipFill>
                  <pic:spPr bwMode="auto">
                    <a:xfrm>
                      <a:off x="0" y="0"/>
                      <a:ext cx="395351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25276" w14:textId="4876C0DD" w:rsidR="00496B68" w:rsidRDefault="00496B68" w:rsidP="003F5044">
      <w:pPr>
        <w:rPr>
          <w:rFonts w:ascii="Times New Roman" w:hAnsi="Times New Roman"/>
          <w:b/>
          <w:bCs/>
          <w:u w:val="single"/>
        </w:rPr>
      </w:pPr>
    </w:p>
    <w:p w14:paraId="1D85F589" w14:textId="14682C7E" w:rsidR="00496B68" w:rsidRDefault="00496B68" w:rsidP="003F5044">
      <w:pPr>
        <w:rPr>
          <w:rFonts w:ascii="Times New Roman" w:hAnsi="Times New Roman"/>
          <w:b/>
          <w:bCs/>
          <w:u w:val="single"/>
        </w:rPr>
      </w:pPr>
    </w:p>
    <w:p w14:paraId="46ED0C8C" w14:textId="52490C1C" w:rsidR="00496B68" w:rsidRDefault="000B349B" w:rsidP="003F504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7627CEA" wp14:editId="16AF3231">
            <wp:extent cx="3885534" cy="3057525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 b="21919"/>
                    <a:stretch/>
                  </pic:blipFill>
                  <pic:spPr bwMode="auto">
                    <a:xfrm>
                      <a:off x="0" y="0"/>
                      <a:ext cx="3890738" cy="30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53AED" w14:textId="77777777" w:rsidR="000B349B" w:rsidRDefault="000B349B" w:rsidP="003F5044">
      <w:pPr>
        <w:rPr>
          <w:rFonts w:ascii="Times New Roman" w:hAnsi="Times New Roman"/>
          <w:b/>
          <w:bCs/>
          <w:u w:val="single"/>
        </w:rPr>
      </w:pPr>
    </w:p>
    <w:p w14:paraId="7AF98571" w14:textId="77777777" w:rsidR="000B349B" w:rsidRDefault="000B349B" w:rsidP="003F5044">
      <w:pPr>
        <w:rPr>
          <w:rFonts w:ascii="Times New Roman" w:hAnsi="Times New Roman"/>
          <w:b/>
          <w:bCs/>
          <w:u w:val="single"/>
        </w:rPr>
      </w:pPr>
    </w:p>
    <w:p w14:paraId="542B4BC4" w14:textId="1987F83A" w:rsidR="003F5044" w:rsidRPr="003F5044" w:rsidRDefault="003F5044" w:rsidP="003F5044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0B7D7B">
        <w:rPr>
          <w:rFonts w:ascii="Times New Roman" w:hAnsi="Times New Roman"/>
          <w:b/>
          <w:bCs/>
          <w:u w:val="single"/>
        </w:rPr>
        <w:t>1</w:t>
      </w:r>
      <w:r w:rsidR="00F70C48">
        <w:rPr>
          <w:rFonts w:ascii="Times New Roman" w:hAnsi="Times New Roman"/>
          <w:b/>
          <w:bCs/>
          <w:u w:val="single"/>
        </w:rPr>
        <w:t>3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r w:rsidRPr="003F5044">
        <w:rPr>
          <w:rFonts w:ascii="Times New Roman" w:hAnsi="Times New Roman"/>
          <w:b/>
          <w:bCs/>
        </w:rPr>
        <w:t>lecture</w:t>
      </w:r>
      <w:proofErr w:type="gramEnd"/>
      <w:r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11EC6F62" w14:textId="3FAD6DC8" w:rsidR="000B7D7B" w:rsidRPr="000B7D7B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sz w:val="28"/>
          <w:szCs w:val="28"/>
        </w:rPr>
        <w:t>La courbe ci-dessous représente une fonction f définie sur l’intervalle [-6 ;6].</w:t>
      </w:r>
    </w:p>
    <w:p w14:paraId="3679AC56" w14:textId="00BCBD73" w:rsidR="000B7D7B" w:rsidRP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927CAFB" wp14:editId="373B30A8">
            <wp:simplePos x="0" y="0"/>
            <wp:positionH relativeFrom="column">
              <wp:posOffset>3721735</wp:posOffset>
            </wp:positionH>
            <wp:positionV relativeFrom="paragraph">
              <wp:posOffset>118110</wp:posOffset>
            </wp:positionV>
            <wp:extent cx="3076575" cy="1885950"/>
            <wp:effectExtent l="0" t="0" r="952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87A5" w14:textId="66AC72CB" w:rsidR="00864DBA" w:rsidRPr="00496B68" w:rsidRDefault="00864DBA" w:rsidP="000B7D7B">
      <w:pPr>
        <w:jc w:val="left"/>
        <w:rPr>
          <w:rFonts w:ascii="Times New Roman" w:hAnsi="Times New Roman"/>
          <w:sz w:val="28"/>
          <w:szCs w:val="28"/>
        </w:rPr>
      </w:pPr>
    </w:p>
    <w:p w14:paraId="5288AFB5" w14:textId="290E8CF1" w:rsidR="000B7D7B" w:rsidRPr="00496B68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496B68">
        <w:rPr>
          <w:rFonts w:ascii="Times New Roman" w:hAnsi="Times New Roman"/>
          <w:sz w:val="28"/>
          <w:szCs w:val="28"/>
        </w:rPr>
        <w:t xml:space="preserve">1. Lire graphiquement l’image de </w:t>
      </w:r>
      <m:oMath>
        <m:r>
          <w:rPr>
            <w:rFonts w:ascii="Cambria Math" w:hAnsi="Cambria Math"/>
            <w:sz w:val="28"/>
            <w:szCs w:val="28"/>
          </w:rPr>
          <m:t>-5 , -3 , 3 ,6 ,0 et -4.</m:t>
        </m:r>
      </m:oMath>
    </w:p>
    <w:p w14:paraId="6395D1C1" w14:textId="77777777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754A29F6" w14:textId="77777777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5276023C" w14:textId="6D541E3C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0DC678E1" w14:textId="7282838A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3F627997" w14:textId="6C9C97DD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  <w:r w:rsidRPr="000B7D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310C21B" wp14:editId="2BF3AB1E">
            <wp:simplePos x="0" y="0"/>
            <wp:positionH relativeFrom="column">
              <wp:posOffset>3724275</wp:posOffset>
            </wp:positionH>
            <wp:positionV relativeFrom="paragraph">
              <wp:posOffset>-3810</wp:posOffset>
            </wp:positionV>
            <wp:extent cx="3076575" cy="1885950"/>
            <wp:effectExtent l="0" t="0" r="952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E827" w14:textId="77777777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76ADB878" w14:textId="77777777" w:rsidR="00496B68" w:rsidRDefault="00496B68" w:rsidP="000B7D7B">
      <w:pPr>
        <w:jc w:val="left"/>
        <w:rPr>
          <w:rFonts w:ascii="Times New Roman" w:hAnsi="Times New Roman"/>
          <w:b/>
          <w:sz w:val="28"/>
          <w:szCs w:val="28"/>
        </w:rPr>
      </w:pPr>
    </w:p>
    <w:p w14:paraId="60C982ED" w14:textId="570F07DE" w:rsidR="000B7D7B" w:rsidRPr="00496B68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496B68">
        <w:rPr>
          <w:rFonts w:ascii="Times New Roman" w:hAnsi="Times New Roman"/>
          <w:b/>
          <w:sz w:val="28"/>
          <w:szCs w:val="28"/>
        </w:rPr>
        <w:t xml:space="preserve">2 </w:t>
      </w:r>
      <w:r w:rsidRPr="00496B68">
        <w:rPr>
          <w:rFonts w:ascii="Times New Roman" w:hAnsi="Times New Roman"/>
          <w:sz w:val="28"/>
          <w:szCs w:val="28"/>
        </w:rPr>
        <w:t xml:space="preserve">a) Déterminer les antécédents de </w:t>
      </w:r>
      <m:oMath>
        <m:r>
          <w:rPr>
            <w:rFonts w:ascii="Cambria Math" w:hAnsi="Cambria Math"/>
            <w:sz w:val="28"/>
            <w:szCs w:val="28"/>
          </w:rPr>
          <m:t>4</m:t>
        </m:r>
      </m:oMath>
    </w:p>
    <w:p w14:paraId="2DB0A593" w14:textId="6A6CD7B8" w:rsidR="000B7D7B" w:rsidRPr="00496B68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496B68">
        <w:rPr>
          <w:rFonts w:ascii="Times New Roman" w:hAnsi="Times New Roman"/>
          <w:sz w:val="28"/>
          <w:szCs w:val="28"/>
        </w:rPr>
        <w:t xml:space="preserve">b) Résoudre graphiquement l’équation </w:t>
      </w:r>
      <m:oMath>
        <m:r>
          <w:rPr>
            <w:rFonts w:ascii="Cambria Math" w:hAnsi="Cambria Math"/>
            <w:sz w:val="28"/>
            <w:szCs w:val="28"/>
          </w:rPr>
          <m:t>f(x)=-2</m:t>
        </m:r>
      </m:oMath>
    </w:p>
    <w:p w14:paraId="4695A34D" w14:textId="77777777" w:rsid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</w:p>
    <w:p w14:paraId="13A219CC" w14:textId="4E7AFA50" w:rsid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</w:p>
    <w:p w14:paraId="5EE1A0CF" w14:textId="4E094870" w:rsid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</w:p>
    <w:p w14:paraId="552CBCF7" w14:textId="77777777" w:rsid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</w:p>
    <w:p w14:paraId="2401FC19" w14:textId="5BBDDD3A" w:rsidR="00496B68" w:rsidRDefault="00496B68" w:rsidP="000B7D7B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D755DAA" wp14:editId="6C404B5D">
            <wp:simplePos x="0" y="0"/>
            <wp:positionH relativeFrom="column">
              <wp:posOffset>3600450</wp:posOffset>
            </wp:positionH>
            <wp:positionV relativeFrom="paragraph">
              <wp:posOffset>194310</wp:posOffset>
            </wp:positionV>
            <wp:extent cx="3076575" cy="1885950"/>
            <wp:effectExtent l="0" t="0" r="952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CCC52" w14:textId="00F5E804" w:rsidR="000B7D7B" w:rsidRPr="00496B68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496B68">
        <w:rPr>
          <w:rFonts w:ascii="Times New Roman" w:hAnsi="Times New Roman"/>
          <w:sz w:val="28"/>
          <w:szCs w:val="28"/>
        </w:rPr>
        <w:t xml:space="preserve">c) Déterminer les réels d’image </w:t>
      </w:r>
      <m:oMath>
        <m:r>
          <w:rPr>
            <w:rFonts w:ascii="Cambria Math" w:hAnsi="Cambria Math"/>
            <w:sz w:val="28"/>
            <w:szCs w:val="28"/>
          </w:rPr>
          <m:t>-3</m:t>
        </m:r>
      </m:oMath>
      <w:r w:rsidRPr="00496B68">
        <w:rPr>
          <w:rFonts w:ascii="Times New Roman" w:hAnsi="Times New Roman"/>
          <w:sz w:val="28"/>
          <w:szCs w:val="28"/>
        </w:rPr>
        <w:t xml:space="preserve"> par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</w:p>
    <w:p w14:paraId="07C7506A" w14:textId="325CAFC0" w:rsidR="000B7D7B" w:rsidRPr="00496B68" w:rsidRDefault="000B7D7B" w:rsidP="000B7D7B">
      <w:pPr>
        <w:jc w:val="left"/>
        <w:rPr>
          <w:rFonts w:ascii="Times New Roman" w:hAnsi="Times New Roman"/>
          <w:i/>
          <w:sz w:val="28"/>
          <w:szCs w:val="28"/>
        </w:rPr>
      </w:pPr>
      <w:r w:rsidRPr="00496B68">
        <w:rPr>
          <w:rFonts w:ascii="Times New Roman" w:hAnsi="Times New Roman"/>
          <w:sz w:val="28"/>
          <w:szCs w:val="28"/>
        </w:rPr>
        <w:t xml:space="preserve">d) Résoudre l’équation </w:t>
      </w:r>
      <m:oMath>
        <m:r>
          <w:rPr>
            <w:rFonts w:ascii="Cambria Math" w:hAnsi="Cambria Math"/>
            <w:sz w:val="28"/>
            <w:szCs w:val="28"/>
          </w:rPr>
          <m:t>f(x)=2</m:t>
        </m:r>
      </m:oMath>
    </w:p>
    <w:p w14:paraId="42A4C839" w14:textId="77777777" w:rsidR="003F5044" w:rsidRPr="00496B68" w:rsidRDefault="003F5044" w:rsidP="003F5044">
      <w:pPr>
        <w:rPr>
          <w:rFonts w:ascii="Times New Roman" w:hAnsi="Times New Roman"/>
          <w:b/>
          <w:bCs/>
        </w:rPr>
      </w:pPr>
    </w:p>
    <w:p w14:paraId="20BEBFEA" w14:textId="1DDCD51C" w:rsidR="00851B85" w:rsidRDefault="00851B85" w:rsidP="00851B85">
      <w:pPr>
        <w:jc w:val="center"/>
      </w:pPr>
    </w:p>
    <w:p w14:paraId="3BE8613F" w14:textId="662D6E36" w:rsidR="00496B68" w:rsidRDefault="00496B68" w:rsidP="00851B85">
      <w:pPr>
        <w:jc w:val="center"/>
      </w:pPr>
    </w:p>
    <w:p w14:paraId="77EA0C78" w14:textId="68ED4549" w:rsidR="00496B68" w:rsidRDefault="00496B68" w:rsidP="00851B85">
      <w:pPr>
        <w:jc w:val="center"/>
      </w:pPr>
    </w:p>
    <w:p w14:paraId="7187FEB9" w14:textId="0943ED0E" w:rsidR="00496B68" w:rsidRDefault="00496B68" w:rsidP="00851B85">
      <w:pPr>
        <w:jc w:val="center"/>
      </w:pPr>
    </w:p>
    <w:p w14:paraId="0DE9F0A8" w14:textId="62C203D8" w:rsidR="00496B68" w:rsidRDefault="00496B68" w:rsidP="00851B85">
      <w:pPr>
        <w:jc w:val="center"/>
      </w:pPr>
    </w:p>
    <w:p w14:paraId="481A52C1" w14:textId="34E5956C" w:rsidR="00496B68" w:rsidRDefault="00496B68" w:rsidP="00851B85">
      <w:pPr>
        <w:jc w:val="center"/>
      </w:pPr>
    </w:p>
    <w:p w14:paraId="66A22BDF" w14:textId="7679E978" w:rsidR="00496B68" w:rsidRDefault="00496B68" w:rsidP="00851B85">
      <w:pPr>
        <w:jc w:val="center"/>
      </w:pPr>
    </w:p>
    <w:p w14:paraId="3DFE8A2B" w14:textId="69076AE9" w:rsidR="00496B68" w:rsidRDefault="00496B68" w:rsidP="00851B85">
      <w:pPr>
        <w:jc w:val="center"/>
      </w:pPr>
    </w:p>
    <w:p w14:paraId="5C9D5DEF" w14:textId="77777777" w:rsidR="00496B68" w:rsidRDefault="00496B68" w:rsidP="00851B85">
      <w:pPr>
        <w:jc w:val="center"/>
      </w:pPr>
    </w:p>
    <w:p w14:paraId="6CD7C926" w14:textId="140BFEDF" w:rsidR="000B7D7B" w:rsidRPr="003F5044" w:rsidRDefault="00496B68" w:rsidP="000B7D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499B8" wp14:editId="238EF9E3">
                <wp:simplePos x="0" y="0"/>
                <wp:positionH relativeFrom="column">
                  <wp:posOffset>1273810</wp:posOffset>
                </wp:positionH>
                <wp:positionV relativeFrom="paragraph">
                  <wp:posOffset>157480</wp:posOffset>
                </wp:positionV>
                <wp:extent cx="628650" cy="2381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E3151" id="Rectangle 16" o:spid="_x0000_s1026" style="position:absolute;margin-left:100.3pt;margin-top:12.4pt;width:49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" fillcolor="window" stroked="f" strokeweight="1pt"/>
            </w:pict>
          </mc:Fallback>
        </mc:AlternateContent>
      </w:r>
      <w:r w:rsidR="000B7D7B"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0B7D7B">
        <w:rPr>
          <w:rFonts w:ascii="Times New Roman" w:hAnsi="Times New Roman"/>
          <w:b/>
          <w:bCs/>
          <w:u w:val="single"/>
        </w:rPr>
        <w:t>1</w:t>
      </w:r>
      <w:r w:rsidR="00F70C48">
        <w:rPr>
          <w:rFonts w:ascii="Times New Roman" w:hAnsi="Times New Roman"/>
          <w:b/>
          <w:bCs/>
          <w:u w:val="single"/>
        </w:rPr>
        <w:t>4</w:t>
      </w:r>
      <w:proofErr w:type="gramStart"/>
      <w:r w:rsidR="000B7D7B" w:rsidRPr="003F5044">
        <w:rPr>
          <w:rFonts w:ascii="Times New Roman" w:hAnsi="Times New Roman"/>
          <w:b/>
          <w:bCs/>
          <w:u w:val="single"/>
        </w:rPr>
        <w:t> :</w:t>
      </w:r>
      <w:r w:rsidR="000B7D7B" w:rsidRPr="003F5044">
        <w:rPr>
          <w:rFonts w:ascii="Times New Roman" w:hAnsi="Times New Roman"/>
          <w:b/>
          <w:bCs/>
        </w:rPr>
        <w:t>lecture</w:t>
      </w:r>
      <w:proofErr w:type="gramEnd"/>
      <w:r w:rsidR="000B7D7B"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7C85B97B" w14:textId="4DB30671" w:rsidR="00851B85" w:rsidRDefault="00417A4A" w:rsidP="00851B85">
      <w:pPr>
        <w:jc w:val="center"/>
      </w:pPr>
      <w:r>
        <w:rPr>
          <w:noProof/>
        </w:rPr>
        <w:drawing>
          <wp:inline distT="0" distB="0" distL="0" distR="0" wp14:anchorId="3C088537" wp14:editId="342BF288">
            <wp:extent cx="3979254" cy="248602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" b="12998"/>
                    <a:stretch/>
                  </pic:blipFill>
                  <pic:spPr bwMode="auto">
                    <a:xfrm>
                      <a:off x="0" y="0"/>
                      <a:ext cx="3983943" cy="24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9A370" w14:textId="1D5CA7BB" w:rsidR="00851B85" w:rsidRDefault="00851B85" w:rsidP="00851B85">
      <w:pPr>
        <w:jc w:val="center"/>
      </w:pPr>
    </w:p>
    <w:p w14:paraId="069B786B" w14:textId="0DF826F2" w:rsidR="000B7D7B" w:rsidRDefault="000B7D7B" w:rsidP="00851B85">
      <w:pPr>
        <w:jc w:val="center"/>
      </w:pPr>
    </w:p>
    <w:p w14:paraId="7617E22D" w14:textId="6EB7B065" w:rsidR="000B7D7B" w:rsidRDefault="000B7D7B" w:rsidP="000B7D7B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1</w:t>
      </w:r>
      <w:r w:rsidR="00F70C48">
        <w:rPr>
          <w:rFonts w:ascii="Times New Roman" w:hAnsi="Times New Roman"/>
          <w:b/>
          <w:bCs/>
          <w:u w:val="single"/>
        </w:rPr>
        <w:t>5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r w:rsidRPr="003F5044">
        <w:rPr>
          <w:rFonts w:ascii="Times New Roman" w:hAnsi="Times New Roman"/>
          <w:b/>
          <w:bCs/>
        </w:rPr>
        <w:t>lecture</w:t>
      </w:r>
      <w:proofErr w:type="gramEnd"/>
      <w:r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250DE97E" w14:textId="1F316EAC" w:rsidR="00210D91" w:rsidRPr="000B7D7B" w:rsidRDefault="00210D91" w:rsidP="00210D91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sz w:val="28"/>
          <w:szCs w:val="28"/>
        </w:rPr>
        <w:t>La courbe ci-dessous représente une fonction f définie sur l’intervalle [-</w:t>
      </w:r>
      <w:r>
        <w:rPr>
          <w:rFonts w:ascii="Times New Roman" w:hAnsi="Times New Roman"/>
          <w:sz w:val="28"/>
          <w:szCs w:val="28"/>
        </w:rPr>
        <w:t>4</w:t>
      </w:r>
      <w:r w:rsidRPr="000B7D7B">
        <w:rPr>
          <w:rFonts w:ascii="Times New Roman" w:hAnsi="Times New Roman"/>
          <w:sz w:val="28"/>
          <w:szCs w:val="28"/>
        </w:rPr>
        <w:t> ;</w:t>
      </w:r>
      <w:r>
        <w:rPr>
          <w:rFonts w:ascii="Times New Roman" w:hAnsi="Times New Roman"/>
          <w:sz w:val="28"/>
          <w:szCs w:val="28"/>
        </w:rPr>
        <w:t>4</w:t>
      </w:r>
      <w:r w:rsidRPr="000B7D7B">
        <w:rPr>
          <w:rFonts w:ascii="Times New Roman" w:hAnsi="Times New Roman"/>
          <w:sz w:val="28"/>
          <w:szCs w:val="28"/>
        </w:rPr>
        <w:t>].</w:t>
      </w:r>
    </w:p>
    <w:p w14:paraId="2F23DA7C" w14:textId="39AB6A70" w:rsidR="00210D91" w:rsidRPr="00496B68" w:rsidRDefault="00210D91" w:rsidP="00210D91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731FF7A" wp14:editId="4C497A91">
            <wp:simplePos x="0" y="0"/>
            <wp:positionH relativeFrom="column">
              <wp:posOffset>3858286</wp:posOffset>
            </wp:positionH>
            <wp:positionV relativeFrom="paragraph">
              <wp:posOffset>104876</wp:posOffset>
            </wp:positionV>
            <wp:extent cx="2666667" cy="1809524"/>
            <wp:effectExtent l="0" t="0" r="635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B68">
        <w:rPr>
          <w:rFonts w:ascii="Times New Roman" w:hAnsi="Times New Roman"/>
          <w:sz w:val="28"/>
          <w:szCs w:val="28"/>
        </w:rPr>
        <w:t xml:space="preserve">1. Lire graphiquement l’image de </w:t>
      </w:r>
      <m:oMath>
        <m:r>
          <w:rPr>
            <w:rFonts w:ascii="Cambria Math" w:hAnsi="Cambria Math"/>
            <w:sz w:val="28"/>
            <w:szCs w:val="28"/>
          </w:rPr>
          <m:t>-4 , 0 , 2 et 4.</m:t>
        </m:r>
      </m:oMath>
    </w:p>
    <w:p w14:paraId="0D818DEF" w14:textId="2590E67B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3E2EB6DB" w14:textId="2DFC0DD5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2129CFC5" w14:textId="001F1E29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44D4CBB5" w14:textId="1EA11DF3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2606BA3A" w14:textId="6B230E2F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3AE411BB" w14:textId="5A88FD56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546BB43E" w14:textId="42EE8CDC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549EA1B2" w14:textId="2C3657C8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05E85996" w14:textId="23C467DF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44822D7D" w14:textId="5A4E5F63" w:rsidR="00210D91" w:rsidRPr="00210D91" w:rsidRDefault="00210D91" w:rsidP="00210D91">
      <w:pPr>
        <w:jc w:val="left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914170F" wp14:editId="2AE59BE0">
            <wp:simplePos x="0" y="0"/>
            <wp:positionH relativeFrom="column">
              <wp:posOffset>3855412</wp:posOffset>
            </wp:positionH>
            <wp:positionV relativeFrom="paragraph">
              <wp:posOffset>25298</wp:posOffset>
            </wp:positionV>
            <wp:extent cx="2666667" cy="1809524"/>
            <wp:effectExtent l="0" t="0" r="635" b="63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D91">
        <w:rPr>
          <w:rFonts w:ascii="Times New Roman" w:hAnsi="Times New Roman"/>
          <w:bCs/>
          <w:sz w:val="28"/>
          <w:szCs w:val="28"/>
        </w:rPr>
        <w:t>2.Résoudre graphiquement les équations :</w:t>
      </w:r>
    </w:p>
    <w:p w14:paraId="47F9645A" w14:textId="3577BD61" w:rsidR="00210D91" w:rsidRPr="00210D91" w:rsidRDefault="00210D91" w:rsidP="00210D91">
      <w:pPr>
        <w:jc w:val="left"/>
        <w:rPr>
          <w:rFonts w:ascii="Times New Roman" w:hAnsi="Times New Roman"/>
          <w:bCs/>
          <w:sz w:val="28"/>
          <w:szCs w:val="28"/>
        </w:rPr>
      </w:pPr>
      <w:proofErr w:type="gramStart"/>
      <w:r w:rsidRPr="00210D91">
        <w:rPr>
          <w:rFonts w:ascii="Times New Roman" w:hAnsi="Times New Roman"/>
          <w:bCs/>
          <w:sz w:val="28"/>
          <w:szCs w:val="28"/>
        </w:rPr>
        <w:t>a</w:t>
      </w:r>
      <w:proofErr w:type="gramEnd"/>
      <w:r w:rsidRPr="00210D91">
        <w:rPr>
          <w:rFonts w:ascii="Times New Roman" w:hAnsi="Times New Roman"/>
          <w:bCs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f(x)=2</m:t>
        </m:r>
      </m:oMath>
    </w:p>
    <w:p w14:paraId="176FAA22" w14:textId="28AB8E26" w:rsidR="00210D91" w:rsidRPr="00210D91" w:rsidRDefault="00210D91" w:rsidP="00210D91">
      <w:pPr>
        <w:jc w:val="left"/>
        <w:rPr>
          <w:rFonts w:ascii="Times New Roman" w:hAnsi="Times New Roman"/>
          <w:bCs/>
          <w:sz w:val="28"/>
          <w:szCs w:val="28"/>
        </w:rPr>
      </w:pPr>
      <w:proofErr w:type="gramStart"/>
      <w:r w:rsidRPr="00210D91">
        <w:rPr>
          <w:rFonts w:ascii="Times New Roman" w:hAnsi="Times New Roman"/>
          <w:bCs/>
          <w:sz w:val="28"/>
          <w:szCs w:val="28"/>
        </w:rPr>
        <w:t>b</w:t>
      </w:r>
      <w:proofErr w:type="gramEnd"/>
      <w:r w:rsidRPr="00210D91">
        <w:rPr>
          <w:rFonts w:ascii="Times New Roman" w:hAnsi="Times New Roman"/>
          <w:bCs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f(x)=-2 </m:t>
        </m:r>
      </m:oMath>
    </w:p>
    <w:p w14:paraId="05036E0E" w14:textId="214B216F" w:rsidR="00210D91" w:rsidRPr="00210D91" w:rsidRDefault="00210D91" w:rsidP="00210D91">
      <w:pPr>
        <w:jc w:val="left"/>
        <w:rPr>
          <w:rFonts w:ascii="Times New Roman" w:hAnsi="Times New Roman"/>
          <w:bCs/>
          <w:sz w:val="28"/>
          <w:szCs w:val="28"/>
        </w:rPr>
      </w:pPr>
      <w:r w:rsidRPr="00210D91">
        <w:rPr>
          <w:rFonts w:ascii="Times New Roman" w:hAnsi="Times New Roman"/>
          <w:bCs/>
          <w:sz w:val="28"/>
          <w:szCs w:val="28"/>
        </w:rPr>
        <w:t>c)</w:t>
      </w:r>
      <m:oMath>
        <m:r>
          <w:rPr>
            <w:rFonts w:ascii="Cambria Math" w:hAnsi="Cambria Math"/>
            <w:sz w:val="28"/>
            <w:szCs w:val="28"/>
          </w:rPr>
          <m:t>f(x)=3</m:t>
        </m:r>
      </m:oMath>
    </w:p>
    <w:p w14:paraId="5C1474BC" w14:textId="77777777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17CF24AB" w14:textId="1FC7489B" w:rsidR="00210D91" w:rsidRDefault="00210D91" w:rsidP="00210D91">
      <w:pPr>
        <w:jc w:val="left"/>
        <w:rPr>
          <w:rFonts w:ascii="Times New Roman" w:hAnsi="Times New Roman"/>
          <w:b/>
          <w:sz w:val="28"/>
          <w:szCs w:val="28"/>
        </w:rPr>
      </w:pPr>
    </w:p>
    <w:p w14:paraId="3F682910" w14:textId="77777777" w:rsidR="00210D91" w:rsidRPr="003F5044" w:rsidRDefault="00210D91" w:rsidP="000B7D7B">
      <w:pPr>
        <w:rPr>
          <w:rFonts w:ascii="Times New Roman" w:hAnsi="Times New Roman"/>
          <w:b/>
          <w:bCs/>
        </w:rPr>
      </w:pPr>
    </w:p>
    <w:p w14:paraId="256FCDFD" w14:textId="0BAE3E6C" w:rsidR="00851B85" w:rsidRDefault="00851B85" w:rsidP="00851B85">
      <w:pPr>
        <w:jc w:val="center"/>
      </w:pPr>
    </w:p>
    <w:p w14:paraId="369D6677" w14:textId="77777777" w:rsidR="00210D91" w:rsidRDefault="00210D91" w:rsidP="00851B85">
      <w:pPr>
        <w:jc w:val="center"/>
      </w:pPr>
    </w:p>
    <w:p w14:paraId="2E2E7589" w14:textId="77777777" w:rsidR="00496B68" w:rsidRDefault="00496B68" w:rsidP="000B7D7B">
      <w:pPr>
        <w:rPr>
          <w:rFonts w:ascii="Times New Roman" w:hAnsi="Times New Roman"/>
          <w:b/>
          <w:bCs/>
          <w:u w:val="single"/>
        </w:rPr>
      </w:pPr>
    </w:p>
    <w:p w14:paraId="7BC6E960" w14:textId="77777777" w:rsidR="000B349B" w:rsidRDefault="000B349B" w:rsidP="00851B85">
      <w:pPr>
        <w:rPr>
          <w:rFonts w:ascii="Times New Roman" w:hAnsi="Times New Roman"/>
          <w:b/>
          <w:bCs/>
          <w:u w:val="single"/>
        </w:rPr>
      </w:pPr>
    </w:p>
    <w:p w14:paraId="294EB934" w14:textId="0C3E5D77" w:rsidR="00C328EA" w:rsidRPr="00C328EA" w:rsidRDefault="00C328EA" w:rsidP="00C328EA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6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15CF3355" w14:textId="51BD0B07" w:rsidR="00C328EA" w:rsidRDefault="0000498E" w:rsidP="00C328EA">
      <w:r>
        <w:rPr>
          <w:noProof/>
        </w:rPr>
        <w:lastRenderedPageBreak/>
        <w:drawing>
          <wp:inline distT="0" distB="0" distL="0" distR="0" wp14:anchorId="5C5CDD70" wp14:editId="0F75446C">
            <wp:extent cx="4981575" cy="315254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030" t="10254" r="8188" b="7949"/>
                    <a:stretch/>
                  </pic:blipFill>
                  <pic:spPr bwMode="auto">
                    <a:xfrm>
                      <a:off x="0" y="0"/>
                      <a:ext cx="4982844" cy="31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0D62" w14:textId="3FA0CB4C" w:rsidR="00C328EA" w:rsidRDefault="00C328EA" w:rsidP="00C328EA"/>
    <w:p w14:paraId="2AB0B32C" w14:textId="4A667211" w:rsidR="00C328EA" w:rsidRPr="00C328EA" w:rsidRDefault="00300EC1" w:rsidP="00C328EA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A9501B" wp14:editId="5732D03D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539865" cy="260985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3370" r="3864" b="17726"/>
                    <a:stretch/>
                  </pic:blipFill>
                  <pic:spPr bwMode="auto">
                    <a:xfrm>
                      <a:off x="0" y="0"/>
                      <a:ext cx="653986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8EA" w:rsidRPr="00C328EA">
        <w:rPr>
          <w:rFonts w:ascii="Times New Roman" w:hAnsi="Times New Roman"/>
          <w:b/>
          <w:bCs/>
          <w:u w:val="single"/>
        </w:rPr>
        <w:t>Exercice 1</w:t>
      </w:r>
      <w:r w:rsidR="00C328EA">
        <w:rPr>
          <w:rFonts w:ascii="Times New Roman" w:hAnsi="Times New Roman"/>
          <w:b/>
          <w:bCs/>
          <w:u w:val="single"/>
        </w:rPr>
        <w:t>7</w:t>
      </w:r>
      <w:r w:rsidR="00C328EA" w:rsidRPr="00C328EA">
        <w:rPr>
          <w:rFonts w:ascii="Times New Roman" w:hAnsi="Times New Roman"/>
          <w:b/>
          <w:bCs/>
          <w:u w:val="single"/>
        </w:rPr>
        <w:t xml:space="preserve"> : </w:t>
      </w:r>
      <w:r w:rsidR="00C328EA"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43AF4D36" w14:textId="457A5470" w:rsidR="008848D7" w:rsidRPr="00C328EA" w:rsidRDefault="008848D7" w:rsidP="008848D7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8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59B7B261" w14:textId="010636B7" w:rsidR="00754F9D" w:rsidRDefault="00B6050C" w:rsidP="00851B85"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6824F8" wp14:editId="09C1AA02">
                <wp:simplePos x="0" y="0"/>
                <wp:positionH relativeFrom="column">
                  <wp:posOffset>-2540</wp:posOffset>
                </wp:positionH>
                <wp:positionV relativeFrom="paragraph">
                  <wp:posOffset>56515</wp:posOffset>
                </wp:positionV>
                <wp:extent cx="533400" cy="2857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DBE20" id="Rectangle 33" o:spid="_x0000_s1026" style="position:absolute;margin-left:-.2pt;margin-top:4.45pt;width:42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" fillcolor="window" stroked="f" strokeweight="1pt"/>
            </w:pict>
          </mc:Fallback>
        </mc:AlternateContent>
      </w:r>
      <w:r w:rsidR="0000498E">
        <w:rPr>
          <w:noProof/>
        </w:rPr>
        <w:drawing>
          <wp:inline distT="0" distB="0" distL="0" distR="0" wp14:anchorId="17B17FD4" wp14:editId="3B1630F6">
            <wp:extent cx="4494638" cy="3162300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360" t="17647" r="28907" b="35374"/>
                    <a:stretch/>
                  </pic:blipFill>
                  <pic:spPr bwMode="auto">
                    <a:xfrm>
                      <a:off x="0" y="0"/>
                      <a:ext cx="4502118" cy="316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EE3FB" w14:textId="77777777" w:rsidR="00637E43" w:rsidRPr="00C328EA" w:rsidRDefault="00637E43" w:rsidP="00637E43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lastRenderedPageBreak/>
        <w:t>Exercice 1</w:t>
      </w:r>
      <w:r>
        <w:rPr>
          <w:rFonts w:ascii="Times New Roman" w:hAnsi="Times New Roman"/>
          <w:b/>
          <w:bCs/>
          <w:u w:val="single"/>
        </w:rPr>
        <w:t>9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courbe à l’écran de la calculatrice -résolution graphique d’inéquations</w:t>
      </w:r>
    </w:p>
    <w:p w14:paraId="711CEDB8" w14:textId="77777777" w:rsidR="00637E43" w:rsidRDefault="00637E43" w:rsidP="00637E4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1.Représenter à l’écran de la calculatrice la courbe de la fonction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</w:rPr>
        <w:t xml:space="preserve"> définie sur </w:t>
      </w:r>
      <w:r w:rsidRPr="00BA3A6E">
        <w:rPr>
          <w:rFonts w:ascii="Lucida Sans Unicode" w:hAnsi="Lucida Sans Unicode"/>
          <w:szCs w:val="22"/>
        </w:rPr>
        <w:t>ℝ</w:t>
      </w:r>
      <w:r>
        <w:rPr>
          <w:rFonts w:ascii="Times New Roman" w:hAnsi="Times New Roman"/>
        </w:rPr>
        <w:t xml:space="preserve"> par </w:t>
      </w:r>
      <m:oMath>
        <m:r>
          <w:rPr>
            <w:rFonts w:ascii="Cambria Math" w:hAnsi="Cambria Math"/>
          </w:rPr>
          <m:t>f(x)=x²-4x+6</m:t>
        </m:r>
      </m:oMath>
      <w:r>
        <w:rPr>
          <w:rFonts w:ascii="Times New Roman" w:hAnsi="Times New Roman"/>
        </w:rPr>
        <w:t>.</w:t>
      </w:r>
    </w:p>
    <w:p w14:paraId="7DD8AE5E" w14:textId="77777777" w:rsidR="00637E43" w:rsidRPr="00C328EA" w:rsidRDefault="00637E43" w:rsidP="00637E4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2.Résoudre graphiquement l’inéquation </w:t>
      </w:r>
      <m:oMath>
        <m:r>
          <w:rPr>
            <w:rFonts w:ascii="Cambria Math" w:hAnsi="Cambria Math"/>
          </w:rPr>
          <m:t>f(x)&gt;3</m:t>
        </m:r>
      </m:oMath>
      <w:r>
        <w:rPr>
          <w:rFonts w:ascii="Times New Roman" w:hAnsi="Times New Roman"/>
        </w:rPr>
        <w:t xml:space="preserve"> (faire apparaitre la fonction constante égale à 3 dans Y2)</w:t>
      </w:r>
    </w:p>
    <w:p w14:paraId="7CA6362B" w14:textId="77777777" w:rsidR="00637E43" w:rsidRDefault="00637E43" w:rsidP="00637E43"/>
    <w:p w14:paraId="117D8077" w14:textId="3A49EA95" w:rsidR="00637E43" w:rsidRPr="00C328EA" w:rsidRDefault="00637E43" w:rsidP="00637E43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20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1FFE8B78" w14:textId="77777777" w:rsidR="000B349B" w:rsidRDefault="00210D91" w:rsidP="00637E43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</w:p>
    <w:p w14:paraId="6A865183" w14:textId="5DB2E2D5" w:rsidR="00637E43" w:rsidRDefault="00637E43" w:rsidP="00637E43">
      <w:pPr>
        <w:rPr>
          <w:rFonts w:ascii="Times New Roman" w:hAnsi="Times New Roman"/>
          <w:noProof/>
        </w:rPr>
      </w:pPr>
      <w:r w:rsidRPr="00637E43">
        <w:rPr>
          <w:rFonts w:ascii="Times New Roman" w:hAnsi="Times New Roman"/>
          <w:noProof/>
        </w:rPr>
        <w:drawing>
          <wp:inline distT="0" distB="0" distL="0" distR="0" wp14:anchorId="69C2D05B" wp14:editId="3AD824EB">
            <wp:extent cx="2919248" cy="1636395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48" cy="1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6D" w:rsidRPr="00637E43">
        <w:rPr>
          <w:rFonts w:ascii="Times New Roman" w:hAnsi="Times New Roman"/>
          <w:noProof/>
        </w:rPr>
        <w:drawing>
          <wp:inline distT="0" distB="0" distL="0" distR="0" wp14:anchorId="26558013" wp14:editId="65F31E23">
            <wp:extent cx="2919248" cy="1636395"/>
            <wp:effectExtent l="0" t="0" r="0" b="1905"/>
            <wp:docPr id="763048592" name="Image 76304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48" cy="1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BDBA" w14:textId="387C369D" w:rsidR="00164B6D" w:rsidRDefault="00164B6D" w:rsidP="00637E43">
      <w:pPr>
        <w:rPr>
          <w:rFonts w:ascii="Times New Roman" w:hAnsi="Times New Roman"/>
        </w:rPr>
      </w:pPr>
      <w:r w:rsidRPr="00637E43">
        <w:rPr>
          <w:rFonts w:ascii="Times New Roman" w:hAnsi="Times New Roman"/>
          <w:noProof/>
        </w:rPr>
        <w:drawing>
          <wp:inline distT="0" distB="0" distL="0" distR="0" wp14:anchorId="3F14E142" wp14:editId="6EDE6C71">
            <wp:extent cx="2919248" cy="1636395"/>
            <wp:effectExtent l="0" t="0" r="0" b="1905"/>
            <wp:docPr id="2034659084" name="Image 203465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48" cy="1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E43">
        <w:rPr>
          <w:rFonts w:ascii="Times New Roman" w:hAnsi="Times New Roman"/>
          <w:noProof/>
        </w:rPr>
        <w:drawing>
          <wp:inline distT="0" distB="0" distL="0" distR="0" wp14:anchorId="10480279" wp14:editId="2D8BFFBB">
            <wp:extent cx="2919248" cy="1636395"/>
            <wp:effectExtent l="0" t="0" r="0" b="1905"/>
            <wp:docPr id="1002795670" name="Image 100279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48" cy="16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9FC0" w14:textId="77777777" w:rsidR="000B349B" w:rsidRPr="00637E43" w:rsidRDefault="000B349B" w:rsidP="00637E43">
      <w:pPr>
        <w:rPr>
          <w:rFonts w:ascii="Times New Roman" w:hAnsi="Times New Roman"/>
        </w:rPr>
      </w:pPr>
    </w:p>
    <w:p w14:paraId="3DF1F88A" w14:textId="0D3E9582" w:rsidR="00637E43" w:rsidRDefault="00637E43" w:rsidP="00637E43">
      <w:pPr>
        <w:rPr>
          <w:rFonts w:ascii="Times New Roman" w:hAnsi="Times New Roman"/>
        </w:rPr>
      </w:pPr>
      <w:r w:rsidRPr="00637E43">
        <w:rPr>
          <w:rFonts w:ascii="Times New Roman" w:hAnsi="Times New Roman"/>
          <w:noProof/>
        </w:rPr>
        <w:drawing>
          <wp:inline distT="0" distB="0" distL="0" distR="0" wp14:anchorId="71C02685" wp14:editId="68ED03BA">
            <wp:extent cx="3886200" cy="4667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F92D" w14:textId="6BA11441" w:rsidR="00210D91" w:rsidRDefault="00210D91" w:rsidP="00637E43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1C3563E" wp14:editId="060A0229">
            <wp:simplePos x="0" y="0"/>
            <wp:positionH relativeFrom="column">
              <wp:posOffset>4312056</wp:posOffset>
            </wp:positionH>
            <wp:positionV relativeFrom="paragraph">
              <wp:posOffset>245745</wp:posOffset>
            </wp:positionV>
            <wp:extent cx="2666667" cy="1809524"/>
            <wp:effectExtent l="0" t="0" r="635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078640D" wp14:editId="7967D19A">
            <wp:simplePos x="0" y="0"/>
            <wp:positionH relativeFrom="column">
              <wp:posOffset>2042186</wp:posOffset>
            </wp:positionH>
            <wp:positionV relativeFrom="paragraph">
              <wp:posOffset>245313</wp:posOffset>
            </wp:positionV>
            <wp:extent cx="2666667" cy="1809524"/>
            <wp:effectExtent l="0" t="0" r="635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6F05753" wp14:editId="6B036618">
            <wp:simplePos x="0" y="0"/>
            <wp:positionH relativeFrom="column">
              <wp:posOffset>-445770</wp:posOffset>
            </wp:positionH>
            <wp:positionV relativeFrom="paragraph">
              <wp:posOffset>248285</wp:posOffset>
            </wp:positionV>
            <wp:extent cx="2666667" cy="1809524"/>
            <wp:effectExtent l="0" t="0" r="635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2.</w:t>
      </w:r>
      <w:r w:rsidRPr="00210D91">
        <w:rPr>
          <w:noProof/>
        </w:rPr>
        <w:t xml:space="preserve"> </w:t>
      </w:r>
    </w:p>
    <w:p w14:paraId="1CA3F0EA" w14:textId="1F6F7E31" w:rsidR="00F23C7F" w:rsidRDefault="00F23C7F" w:rsidP="00637E43">
      <w:pPr>
        <w:rPr>
          <w:rFonts w:ascii="Times New Roman" w:hAnsi="Times New Roman"/>
        </w:rPr>
      </w:pPr>
    </w:p>
    <w:p w14:paraId="64F72689" w14:textId="22EE5ECC" w:rsidR="00210D91" w:rsidRDefault="00210D91" w:rsidP="00637E4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Résoudre graphiquement les inéquations : </w:t>
      </w:r>
      <m:oMath>
        <m:r>
          <w:rPr>
            <w:rFonts w:ascii="Cambria Math" w:hAnsi="Cambria Math"/>
          </w:rPr>
          <m:t>f(x)≥2</m:t>
        </m:r>
      </m:oMath>
      <w:r>
        <w:rPr>
          <w:rFonts w:ascii="Times New Roman" w:hAnsi="Times New Roman"/>
        </w:rPr>
        <w:t xml:space="preserve"> 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&gt;-1  et </m:t>
        </m:r>
      </m:oMath>
      <w:r>
        <w:rPr>
          <w:rFonts w:ascii="Times New Roman" w:hAnsi="Times New Roman"/>
        </w:rPr>
        <w:t xml:space="preserve">  </w:t>
      </w:r>
      <m:oMath>
        <m:r>
          <w:rPr>
            <w:rFonts w:ascii="Cambria Math" w:hAnsi="Cambria Math"/>
          </w:rPr>
          <m:t>-1≤f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&lt;2</m:t>
        </m:r>
      </m:oMath>
    </w:p>
    <w:p w14:paraId="6394EB87" w14:textId="77777777" w:rsidR="00210D91" w:rsidRDefault="00210D91" w:rsidP="00637E43">
      <w:pPr>
        <w:rPr>
          <w:rFonts w:ascii="Times New Roman" w:hAnsi="Times New Roman"/>
        </w:rPr>
      </w:pPr>
    </w:p>
    <w:p w14:paraId="6984644C" w14:textId="6CF652AB" w:rsidR="00F23C7F" w:rsidRPr="00C328EA" w:rsidRDefault="00E403F4" w:rsidP="00F23C7F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CE6694" wp14:editId="55D69589">
                <wp:simplePos x="0" y="0"/>
                <wp:positionH relativeFrom="column">
                  <wp:posOffset>-421640</wp:posOffset>
                </wp:positionH>
                <wp:positionV relativeFrom="paragraph">
                  <wp:posOffset>169545</wp:posOffset>
                </wp:positionV>
                <wp:extent cx="600075" cy="31432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102E2" id="Rectangle 40" o:spid="_x0000_s1026" style="position:absolute;margin-left:-33.2pt;margin-top:13.35pt;width:47.25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1792" behindDoc="0" locked="0" layoutInCell="1" allowOverlap="1" wp14:anchorId="71CB1FFC" wp14:editId="1F30CC92">
            <wp:simplePos x="0" y="0"/>
            <wp:positionH relativeFrom="column">
              <wp:posOffset>-421640</wp:posOffset>
            </wp:positionH>
            <wp:positionV relativeFrom="paragraph">
              <wp:posOffset>217170</wp:posOffset>
            </wp:positionV>
            <wp:extent cx="4495800" cy="2028825"/>
            <wp:effectExtent l="0" t="0" r="0" b="952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C7F" w:rsidRPr="00C328EA">
        <w:rPr>
          <w:rFonts w:ascii="Times New Roman" w:hAnsi="Times New Roman"/>
          <w:b/>
          <w:bCs/>
          <w:u w:val="single"/>
        </w:rPr>
        <w:t xml:space="preserve">Exercice </w:t>
      </w:r>
      <w:r w:rsidR="00F23C7F">
        <w:rPr>
          <w:rFonts w:ascii="Times New Roman" w:hAnsi="Times New Roman"/>
          <w:b/>
          <w:bCs/>
          <w:u w:val="single"/>
        </w:rPr>
        <w:t>2</w:t>
      </w:r>
      <w:r>
        <w:rPr>
          <w:rFonts w:ascii="Times New Roman" w:hAnsi="Times New Roman"/>
          <w:b/>
          <w:bCs/>
          <w:u w:val="single"/>
        </w:rPr>
        <w:t>1</w:t>
      </w:r>
      <w:r w:rsidR="00F23C7F" w:rsidRPr="00C328EA">
        <w:rPr>
          <w:rFonts w:ascii="Times New Roman" w:hAnsi="Times New Roman"/>
          <w:b/>
          <w:bCs/>
          <w:u w:val="single"/>
        </w:rPr>
        <w:t xml:space="preserve"> : </w:t>
      </w:r>
      <w:r w:rsidR="00F23C7F"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74550E8A" w14:textId="0881DFF2" w:rsidR="00E403F4" w:rsidRDefault="00E403F4" w:rsidP="00E403F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3FD494" wp14:editId="2F0E3851">
                <wp:simplePos x="0" y="0"/>
                <wp:positionH relativeFrom="column">
                  <wp:posOffset>-12065</wp:posOffset>
                </wp:positionH>
                <wp:positionV relativeFrom="paragraph">
                  <wp:posOffset>6985</wp:posOffset>
                </wp:positionV>
                <wp:extent cx="571500" cy="257175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294C9" id="Rectangle 38" o:spid="_x0000_s1026" style="position:absolute;margin-left:-.95pt;margin-top:.55pt;width:4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" stroked="f"/>
            </w:pict>
          </mc:Fallback>
        </mc:AlternateContent>
      </w:r>
    </w:p>
    <w:p w14:paraId="7E1BB3D9" w14:textId="4FFB7C9B" w:rsidR="00E403F4" w:rsidRDefault="00E403F4" w:rsidP="00E403F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C7B38B" wp14:editId="4F428B2A">
            <wp:simplePos x="0" y="0"/>
            <wp:positionH relativeFrom="column">
              <wp:posOffset>3976370</wp:posOffset>
            </wp:positionH>
            <wp:positionV relativeFrom="paragraph">
              <wp:posOffset>389255</wp:posOffset>
            </wp:positionV>
            <wp:extent cx="2590800" cy="154305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1.</w:t>
      </w:r>
    </w:p>
    <w:p w14:paraId="07CF8572" w14:textId="402F4976" w:rsidR="00E403F4" w:rsidRDefault="003C6104" w:rsidP="00E403F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0D6FA9" wp14:editId="7400736D">
            <wp:simplePos x="0" y="0"/>
            <wp:positionH relativeFrom="column">
              <wp:posOffset>4029075</wp:posOffset>
            </wp:positionH>
            <wp:positionV relativeFrom="paragraph">
              <wp:posOffset>2167890</wp:posOffset>
            </wp:positionV>
            <wp:extent cx="2590800" cy="1543050"/>
            <wp:effectExtent l="0" t="0" r="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F4">
        <w:rPr>
          <w:rFonts w:ascii="Times New Roman" w:hAnsi="Times New Roman"/>
          <w:noProof/>
        </w:rPr>
        <w:drawing>
          <wp:inline distT="0" distB="0" distL="0" distR="0" wp14:anchorId="1896E7E2" wp14:editId="52F2EBF0">
            <wp:extent cx="3019425" cy="561975"/>
            <wp:effectExtent l="0" t="0" r="9525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1266" w14:textId="4BA87619" w:rsidR="00E403F4" w:rsidRDefault="00E403F4" w:rsidP="00E403F4">
      <w:pPr>
        <w:rPr>
          <w:rFonts w:ascii="Times New Roman" w:hAnsi="Times New Roman"/>
        </w:rPr>
      </w:pPr>
      <w:r>
        <w:rPr>
          <w:rFonts w:ascii="Times New Roman" w:hAnsi="Times New Roman"/>
        </w:rPr>
        <w:t>2.Résoudre les inéquations :</w:t>
      </w:r>
    </w:p>
    <w:p w14:paraId="71B19E6E" w14:textId="26FED5E3" w:rsidR="00E403F4" w:rsidRPr="00CB4CDC" w:rsidRDefault="00E403F4" w:rsidP="00E403F4">
      <w:pPr>
        <w:rPr>
          <w:rFonts w:ascii="Times New Roman" w:hAnsi="Times New Roman"/>
          <w:i/>
        </w:rPr>
      </w:pPr>
      <w:r w:rsidRPr="00CB4CDC">
        <w:rPr>
          <w:rFonts w:ascii="Times New Roman" w:hAnsi="Times New Roman"/>
          <w:i/>
        </w:rPr>
        <w:t xml:space="preserve">a) </w:t>
      </w:r>
      <m:oMath>
        <m:r>
          <w:rPr>
            <w:rFonts w:ascii="Cambria Math" w:hAnsi="Cambria Math"/>
          </w:rPr>
          <m:t>f(x) ≥0</m:t>
        </m:r>
      </m:oMath>
      <w:r w:rsidRPr="00CB4CDC">
        <w:rPr>
          <w:rFonts w:ascii="Times New Roman" w:hAnsi="Times New Roman"/>
          <w:i/>
        </w:rPr>
        <w:t xml:space="preserve">   b) </w:t>
      </w:r>
      <m:oMath>
        <m:r>
          <w:rPr>
            <w:rFonts w:ascii="Cambria Math" w:hAnsi="Cambria Math"/>
          </w:rPr>
          <m:t>0&lt;f(x) &lt;1</m:t>
        </m:r>
      </m:oMath>
    </w:p>
    <w:p w14:paraId="4617D7D3" w14:textId="45B6A255" w:rsidR="00E403F4" w:rsidRDefault="00E403F4" w:rsidP="00E403F4">
      <w:pPr>
        <w:rPr>
          <w:rFonts w:ascii="Times New Roman" w:hAnsi="Times New Roman"/>
        </w:rPr>
      </w:pPr>
    </w:p>
    <w:p w14:paraId="1F6D068A" w14:textId="4E5223AC" w:rsidR="00F23C7F" w:rsidRDefault="00F23C7F" w:rsidP="00637E43">
      <w:pPr>
        <w:rPr>
          <w:rFonts w:ascii="Times New Roman" w:hAnsi="Times New Roman"/>
        </w:rPr>
      </w:pPr>
    </w:p>
    <w:p w14:paraId="78A5FD53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42CA0D2B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1D495700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5E498E0D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6B8BC706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16AF1FB3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126018EA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5CB91051" w14:textId="17DD3806" w:rsidR="00CF3C60" w:rsidRDefault="00CF3C60" w:rsidP="00637E43">
      <w:pPr>
        <w:rPr>
          <w:rFonts w:ascii="Times New Roman" w:hAnsi="Times New Roman"/>
          <w:b/>
          <w:bCs/>
          <w:u w:val="single"/>
        </w:rPr>
      </w:pPr>
      <w:r w:rsidRPr="00CF3C60">
        <w:rPr>
          <w:noProof/>
        </w:rPr>
        <w:drawing>
          <wp:anchor distT="0" distB="0" distL="114300" distR="114300" simplePos="0" relativeHeight="251683840" behindDoc="0" locked="0" layoutInCell="1" allowOverlap="1" wp14:anchorId="771861F0" wp14:editId="65F636D3">
            <wp:simplePos x="0" y="0"/>
            <wp:positionH relativeFrom="column">
              <wp:posOffset>4017010</wp:posOffset>
            </wp:positionH>
            <wp:positionV relativeFrom="paragraph">
              <wp:posOffset>0</wp:posOffset>
            </wp:positionV>
            <wp:extent cx="2332990" cy="2409825"/>
            <wp:effectExtent l="0" t="0" r="0" b="952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6" t="32433" r="12808" b="35549"/>
                    <a:stretch/>
                  </pic:blipFill>
                  <pic:spPr bwMode="auto">
                    <a:xfrm>
                      <a:off x="0" y="0"/>
                      <a:ext cx="233299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EC72" w14:textId="5F86D6CE" w:rsidR="00F23C7F" w:rsidRDefault="00CF3C60" w:rsidP="00637E43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22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6895F295" w14:textId="3A1D8D6F" w:rsidR="00CF3C60" w:rsidRDefault="00CF3C60" w:rsidP="00637E43">
      <w:pPr>
        <w:rPr>
          <w:rFonts w:ascii="Times New Roman" w:hAnsi="Times New Roman"/>
          <w:b/>
          <w:bCs/>
          <w:u w:val="single"/>
        </w:rPr>
      </w:pPr>
      <w:r w:rsidRPr="00CF3C60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087D95" wp14:editId="5804D559">
                <wp:simplePos x="0" y="0"/>
                <wp:positionH relativeFrom="column">
                  <wp:posOffset>5095875</wp:posOffset>
                </wp:positionH>
                <wp:positionV relativeFrom="paragraph">
                  <wp:posOffset>6985</wp:posOffset>
                </wp:positionV>
                <wp:extent cx="379730" cy="278765"/>
                <wp:effectExtent l="0" t="0" r="20320" b="2603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78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19B44" w14:textId="77777777" w:rsidR="00CF3C60" w:rsidRDefault="00CF3C60" w:rsidP="00CF3C60">
                            <w:pPr>
                              <w:jc w:val="center"/>
                            </w:pPr>
                            <w: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87D95" id="Rectangle 458" o:spid="_x0000_s1027" style="position:absolute;left:0;text-align:left;margin-left:401.25pt;margin-top:.55pt;width:29.9pt;height:21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" fillcolor="window" strokecolor="window" strokeweight="1pt">
                <v:textbox>
                  <w:txbxContent>
                    <w:p w14:paraId="37319B44" w14:textId="77777777" w:rsidR="00CF3C60" w:rsidRDefault="00CF3C60" w:rsidP="00CF3C60">
                      <w:pPr>
                        <w:jc w:val="center"/>
                      </w:pPr>
                      <w:r>
                        <w:t>Cf</w:t>
                      </w:r>
                    </w:p>
                  </w:txbxContent>
                </v:textbox>
              </v:rect>
            </w:pict>
          </mc:Fallback>
        </mc:AlternateContent>
      </w:r>
    </w:p>
    <w:p w14:paraId="49C06399" w14:textId="49D9FCC4" w:rsidR="00CF3C60" w:rsidRDefault="00CF3C60" w:rsidP="00637E43">
      <w:pPr>
        <w:rPr>
          <w:rFonts w:ascii="Times New Roman" w:hAnsi="Times New Roman"/>
        </w:rPr>
      </w:pPr>
      <w:r>
        <w:rPr>
          <w:rFonts w:ascii="Times New Roman" w:hAnsi="Times New Roman"/>
        </w:rPr>
        <w:t>Les fonction</w:t>
      </w:r>
      <w:r w:rsidR="00C14476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</w:rPr>
        <w:t xml:space="preserve"> et </w:t>
      </w:r>
      <m:oMath>
        <m:r>
          <w:rPr>
            <w:rFonts w:ascii="Cambria Math" w:hAnsi="Cambria Math"/>
          </w:rPr>
          <m:t>g</m:t>
        </m:r>
      </m:oMath>
      <w:r>
        <w:rPr>
          <w:rFonts w:ascii="Times New Roman" w:hAnsi="Times New Roman"/>
        </w:rPr>
        <w:t xml:space="preserve"> sont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Times New Roman" w:hAnsi="Times New Roman"/>
        </w:rPr>
        <w:t>.</w:t>
      </w:r>
    </w:p>
    <w:p w14:paraId="11C3F779" w14:textId="64014523" w:rsidR="00CF3C60" w:rsidRPr="00CF3C60" w:rsidRDefault="00CF3C60" w:rsidP="00637E43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 xml:space="preserve">1.Résoudre l’équation </w:t>
      </w:r>
      <m:oMath>
        <m:r>
          <w:rPr>
            <w:rFonts w:ascii="Cambria Math" w:hAnsi="Cambria Math"/>
          </w:rPr>
          <m:t>f(x)=g(x).</m:t>
        </m:r>
      </m:oMath>
    </w:p>
    <w:p w14:paraId="721B4483" w14:textId="299CC254" w:rsidR="00CF3C60" w:rsidRPr="00CF3C60" w:rsidRDefault="00CF3C60" w:rsidP="00637E43">
      <w:pPr>
        <w:rPr>
          <w:rFonts w:ascii="Times New Roman" w:hAnsi="Times New Roman"/>
        </w:rPr>
      </w:pPr>
    </w:p>
    <w:p w14:paraId="3F2F8508" w14:textId="1D0F64B7" w:rsidR="00CF3C60" w:rsidRPr="00CF3C60" w:rsidRDefault="00CF3C60" w:rsidP="00637E43">
      <w:pPr>
        <w:rPr>
          <w:rFonts w:ascii="Times New Roman" w:hAnsi="Times New Roman"/>
        </w:rPr>
      </w:pPr>
    </w:p>
    <w:p w14:paraId="72978E07" w14:textId="7B119DA1" w:rsidR="00CF3C60" w:rsidRPr="00CF3C60" w:rsidRDefault="00CF3C60" w:rsidP="00637E43">
      <w:pPr>
        <w:rPr>
          <w:rFonts w:ascii="Times New Roman" w:hAnsi="Times New Roman"/>
        </w:rPr>
      </w:pPr>
    </w:p>
    <w:p w14:paraId="53DD6B56" w14:textId="336E09E4" w:rsidR="00CF3C60" w:rsidRPr="00CF3C60" w:rsidRDefault="00CF3C60" w:rsidP="00637E43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 xml:space="preserve">2.Résoudre l’inéquation </w:t>
      </w:r>
      <m:oMath>
        <m:r>
          <w:rPr>
            <w:rFonts w:ascii="Cambria Math" w:hAnsi="Cambria Math"/>
          </w:rPr>
          <m:t>f(x)&lt;g(x).</m:t>
        </m:r>
      </m:oMath>
    </w:p>
    <w:p w14:paraId="6DF324E8" w14:textId="0C50716C" w:rsidR="00CF3C60" w:rsidRDefault="00CF3C60" w:rsidP="00637E43">
      <w:pPr>
        <w:rPr>
          <w:rFonts w:ascii="Times New Roman" w:hAnsi="Times New Roman"/>
          <w:b/>
          <w:bCs/>
          <w:u w:val="single"/>
        </w:rPr>
      </w:pPr>
      <w:r w:rsidRPr="00CF3C60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92F6A" wp14:editId="7427F77A">
                <wp:simplePos x="0" y="0"/>
                <wp:positionH relativeFrom="column">
                  <wp:posOffset>6181725</wp:posOffset>
                </wp:positionH>
                <wp:positionV relativeFrom="paragraph">
                  <wp:posOffset>70485</wp:posOffset>
                </wp:positionV>
                <wp:extent cx="380011" cy="279070"/>
                <wp:effectExtent l="0" t="0" r="20320" b="260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7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7B2EB" w14:textId="1D06FC70" w:rsidR="00CF3C60" w:rsidRDefault="00CF3C60" w:rsidP="00CF3C60">
                            <w:pPr>
                              <w:jc w:val="center"/>
                            </w:pPr>
                            <w: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492F6A" id="Rectangle 42" o:spid="_x0000_s1028" style="position:absolute;left:0;text-align:left;margin-left:486.75pt;margin-top:5.55pt;width:29.9pt;height:21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" fillcolor="window" strokecolor="window" strokeweight="1pt">
                <v:textbox>
                  <w:txbxContent>
                    <w:p w14:paraId="1AC7B2EB" w14:textId="1D06FC70" w:rsidR="00CF3C60" w:rsidRDefault="00CF3C60" w:rsidP="00CF3C60">
                      <w:pPr>
                        <w:jc w:val="center"/>
                      </w:pPr>
                      <w:r>
                        <w:t>Cg</w:t>
                      </w:r>
                    </w:p>
                  </w:txbxContent>
                </v:textbox>
              </v:rect>
            </w:pict>
          </mc:Fallback>
        </mc:AlternateContent>
      </w:r>
    </w:p>
    <w:p w14:paraId="42972F9B" w14:textId="43E902E7" w:rsidR="00CF3C60" w:rsidRDefault="00CF3C60" w:rsidP="00637E43">
      <w:pPr>
        <w:rPr>
          <w:rFonts w:ascii="Times New Roman" w:hAnsi="Times New Roman"/>
        </w:rPr>
      </w:pPr>
    </w:p>
    <w:p w14:paraId="212EC03F" w14:textId="2FED3A0B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0F7C383C" w14:textId="114DA14D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4E75273E" w14:textId="2CA9E204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6B9DBBF5" w14:textId="61E8CDCA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4FB744BB" w14:textId="77777777" w:rsidR="00CF3C60" w:rsidRDefault="00CF3C60" w:rsidP="00637E43">
      <w:pPr>
        <w:rPr>
          <w:rFonts w:ascii="Times New Roman" w:hAnsi="Times New Roman"/>
          <w:b/>
          <w:bCs/>
          <w:u w:val="single"/>
        </w:rPr>
      </w:pPr>
    </w:p>
    <w:p w14:paraId="34860802" w14:textId="421758BC" w:rsidR="00C14476" w:rsidRDefault="00C14476" w:rsidP="00C14476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</w:t>
      </w:r>
      <w:r w:rsidR="005802C8">
        <w:rPr>
          <w:rFonts w:ascii="Times New Roman" w:hAnsi="Times New Roman"/>
          <w:b/>
          <w:bCs/>
          <w:u w:val="single"/>
        </w:rPr>
        <w:t>3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08C923D9" w14:textId="5E526F65" w:rsidR="00C14476" w:rsidRDefault="00C14476" w:rsidP="00C144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 fonctions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</w:rPr>
        <w:t xml:space="preserve"> et </w:t>
      </w:r>
      <m:oMath>
        <m:r>
          <w:rPr>
            <w:rFonts w:ascii="Cambria Math" w:hAnsi="Cambria Math"/>
          </w:rPr>
          <m:t>g</m:t>
        </m:r>
      </m:oMath>
      <w:r>
        <w:rPr>
          <w:rFonts w:ascii="Times New Roman" w:hAnsi="Times New Roman"/>
        </w:rPr>
        <w:t xml:space="preserve"> sont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Times New Roman" w:hAnsi="Times New Roman"/>
        </w:rPr>
        <w:t xml:space="preserve"> par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" w:hAnsi="Times New Roman"/>
        </w:rPr>
        <w:t xml:space="preserve">  et </w:t>
      </w:r>
      <m:oMath>
        <m:r>
          <w:rPr>
            <w:rFonts w:ascii="Cambria Math" w:hAnsi="Cambria Math"/>
          </w:rPr>
          <m:t>g(x)=9x</m:t>
        </m:r>
      </m:oMath>
    </w:p>
    <w:p w14:paraId="0C50A0B8" w14:textId="3FFB0E7D" w:rsidR="003C6104" w:rsidRDefault="00C14476" w:rsidP="00C14476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Représenter les courbes de f et de g à l’écran de la calculatrice en prenant la </w:t>
      </w:r>
      <w:r w:rsidR="003C6104">
        <w:rPr>
          <w:rFonts w:ascii="Times New Roman" w:hAnsi="Times New Roman"/>
        </w:rPr>
        <w:t>fenêtre</w:t>
      </w:r>
      <w:r>
        <w:rPr>
          <w:rFonts w:ascii="Times New Roman" w:hAnsi="Times New Roman"/>
        </w:rPr>
        <w:t xml:space="preserve"> suivante </w:t>
      </w:r>
      <m:oMath>
        <m:r>
          <w:rPr>
            <w:rFonts w:ascii="Cambria Math" w:hAnsi="Cambria Math"/>
          </w:rPr>
          <m:t>[-4 ;4]</m:t>
        </m:r>
      </m:oMath>
      <w:r>
        <w:rPr>
          <w:rFonts w:ascii="Times New Roman" w:hAnsi="Times New Roman"/>
        </w:rPr>
        <w:t xml:space="preserve"> pour les abscisses et </w:t>
      </w:r>
      <m:oMath>
        <m:r>
          <w:rPr>
            <w:rFonts w:ascii="Cambria Math" w:hAnsi="Cambria Math"/>
          </w:rPr>
          <m:t>[-60 ;60]</m:t>
        </m:r>
      </m:oMath>
      <w:r w:rsidR="003C6104">
        <w:rPr>
          <w:rFonts w:ascii="Times New Roman" w:hAnsi="Times New Roman"/>
        </w:rPr>
        <w:t xml:space="preserve"> pour les ordonnées.</w:t>
      </w:r>
    </w:p>
    <w:p w14:paraId="2770E80B" w14:textId="65DEE24A" w:rsidR="00C14476" w:rsidRPr="00CF3C60" w:rsidRDefault="00A625CE" w:rsidP="00C14476">
      <w:pPr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3C6104">
        <w:rPr>
          <w:rFonts w:ascii="Times New Roman" w:hAnsi="Times New Roman"/>
        </w:rPr>
        <w:t>.</w:t>
      </w:r>
      <w:r w:rsidR="00C14476" w:rsidRPr="00CF3C60">
        <w:rPr>
          <w:rFonts w:ascii="Times New Roman" w:hAnsi="Times New Roman"/>
        </w:rPr>
        <w:t xml:space="preserve">Résoudre l’équation </w:t>
      </w:r>
      <m:oMath>
        <m:r>
          <w:rPr>
            <w:rFonts w:ascii="Cambria Math" w:hAnsi="Cambria Math"/>
          </w:rPr>
          <m:t>f(x)=g(x).</m:t>
        </m:r>
      </m:oMath>
    </w:p>
    <w:p w14:paraId="3A3EDC7A" w14:textId="2BB81A50" w:rsidR="00C14476" w:rsidRPr="00CF3C60" w:rsidRDefault="00A625CE" w:rsidP="00C14476">
      <w:pPr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C14476" w:rsidRPr="00CF3C60">
        <w:rPr>
          <w:rFonts w:ascii="Times New Roman" w:hAnsi="Times New Roman"/>
        </w:rPr>
        <w:t xml:space="preserve">.Résoudre l’inéquation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&gt;g(x).</m:t>
        </m:r>
      </m:oMath>
    </w:p>
    <w:p w14:paraId="62F8307D" w14:textId="77777777" w:rsidR="00C14476" w:rsidRPr="00637E43" w:rsidRDefault="00C14476" w:rsidP="00637E43">
      <w:pPr>
        <w:rPr>
          <w:rFonts w:ascii="Times New Roman" w:hAnsi="Times New Roman"/>
        </w:rPr>
      </w:pPr>
    </w:p>
    <w:p w14:paraId="3555AFF9" w14:textId="77777777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p w14:paraId="1EF061D9" w14:textId="77777777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p w14:paraId="553A2653" w14:textId="14B3F4B3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p w14:paraId="66392517" w14:textId="77777777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p w14:paraId="6DCF66C9" w14:textId="77777777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p w14:paraId="4D233C0C" w14:textId="77777777" w:rsidR="00C14476" w:rsidRDefault="00C14476" w:rsidP="00D01494">
      <w:pPr>
        <w:rPr>
          <w:rFonts w:ascii="Times New Roman" w:hAnsi="Times New Roman"/>
          <w:b/>
          <w:bCs/>
          <w:u w:val="single"/>
        </w:rPr>
      </w:pPr>
    </w:p>
    <w:sectPr w:rsidR="00C14476" w:rsidSect="005D3F0B">
      <w:headerReference w:type="default" r:id="rId26"/>
      <w:footerReference w:type="even" r:id="rId27"/>
      <w:footerReference w:type="default" r:id="rId28"/>
      <w:pgSz w:w="11907" w:h="16840" w:code="9"/>
      <w:pgMar w:top="709" w:right="1134" w:bottom="425" w:left="709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A410" w14:textId="77777777" w:rsidR="00B36346" w:rsidRDefault="00B36346">
      <w:r>
        <w:separator/>
      </w:r>
    </w:p>
  </w:endnote>
  <w:endnote w:type="continuationSeparator" w:id="0">
    <w:p w14:paraId="3378B44D" w14:textId="77777777" w:rsidR="00B36346" w:rsidRDefault="00B3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C81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9A3BDD" w14:textId="77777777" w:rsidR="00E52195" w:rsidRDefault="00E52195" w:rsidP="00BB724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31D9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451B3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E348F9" w14:textId="77777777" w:rsidR="00E52195" w:rsidRDefault="00E52195" w:rsidP="00BB724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973B" w14:textId="77777777" w:rsidR="00B36346" w:rsidRDefault="00B36346">
      <w:r>
        <w:separator/>
      </w:r>
    </w:p>
  </w:footnote>
  <w:footnote w:type="continuationSeparator" w:id="0">
    <w:p w14:paraId="310E02A4" w14:textId="77777777" w:rsidR="00B36346" w:rsidRDefault="00B3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BC3D" w14:textId="38A6CDD3" w:rsidR="00E52195" w:rsidRPr="00BB7246" w:rsidRDefault="00E52195">
    <w:pPr>
      <w:pStyle w:val="En-tte"/>
      <w:rPr>
        <w:rFonts w:ascii="Times New Roman" w:hAnsi="Times New Roman"/>
        <w:sz w:val="16"/>
        <w:szCs w:val="16"/>
      </w:rPr>
    </w:pPr>
    <w:r>
      <w:t xml:space="preserve">                                                                                                                                    </w:t>
    </w:r>
    <w:r w:rsidR="0000498E">
      <w:t xml:space="preserve">    </w:t>
    </w:r>
    <w:r w:rsidRPr="00BB7246">
      <w:rPr>
        <w:rFonts w:ascii="Times New Roman" w:hAnsi="Times New Roman"/>
        <w:sz w:val="16"/>
        <w:szCs w:val="16"/>
      </w:rPr>
      <w:t>Exercices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46C"/>
    <w:multiLevelType w:val="hybridMultilevel"/>
    <w:tmpl w:val="5F30217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C4D32"/>
    <w:multiLevelType w:val="singleLevel"/>
    <w:tmpl w:val="D502657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" w15:restartNumberingAfterBreak="0">
    <w:nsid w:val="09717318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4F8C"/>
    <w:multiLevelType w:val="singleLevel"/>
    <w:tmpl w:val="C4C2C17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" w15:restartNumberingAfterBreak="0">
    <w:nsid w:val="102A5349"/>
    <w:multiLevelType w:val="singleLevel"/>
    <w:tmpl w:val="9C0CF6E8"/>
    <w:lvl w:ilvl="0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5" w15:restartNumberingAfterBreak="0">
    <w:nsid w:val="1F6E6782"/>
    <w:multiLevelType w:val="singleLevel"/>
    <w:tmpl w:val="EB862F9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6" w15:restartNumberingAfterBreak="0">
    <w:nsid w:val="205D381C"/>
    <w:multiLevelType w:val="hybridMultilevel"/>
    <w:tmpl w:val="D49885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C2A53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BA0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03CEA"/>
    <w:multiLevelType w:val="singleLevel"/>
    <w:tmpl w:val="55CCC4AA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0" w15:restartNumberingAfterBreak="0">
    <w:nsid w:val="33D22CAE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A217A"/>
    <w:multiLevelType w:val="hybridMultilevel"/>
    <w:tmpl w:val="9998FAE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BE30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50108B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73950"/>
    <w:multiLevelType w:val="hybridMultilevel"/>
    <w:tmpl w:val="87EA8C1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F81CE8"/>
    <w:multiLevelType w:val="singleLevel"/>
    <w:tmpl w:val="7A3A925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5" w15:restartNumberingAfterBreak="0">
    <w:nsid w:val="3F0B4CB6"/>
    <w:multiLevelType w:val="singleLevel"/>
    <w:tmpl w:val="A6C6963C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6" w15:restartNumberingAfterBreak="0">
    <w:nsid w:val="3FB5546F"/>
    <w:multiLevelType w:val="hybridMultilevel"/>
    <w:tmpl w:val="32926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756BF"/>
    <w:multiLevelType w:val="singleLevel"/>
    <w:tmpl w:val="C4DA8A1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8" w15:restartNumberingAfterBreak="0">
    <w:nsid w:val="51627238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47D4A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73250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E0321"/>
    <w:multiLevelType w:val="singleLevel"/>
    <w:tmpl w:val="9B62A23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2" w15:restartNumberingAfterBreak="0">
    <w:nsid w:val="5B4777C4"/>
    <w:multiLevelType w:val="hybridMultilevel"/>
    <w:tmpl w:val="F314E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E2CC8"/>
    <w:multiLevelType w:val="singleLevel"/>
    <w:tmpl w:val="741CB83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4" w15:restartNumberingAfterBreak="0">
    <w:nsid w:val="61C3437C"/>
    <w:multiLevelType w:val="hybridMultilevel"/>
    <w:tmpl w:val="58EA9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26" w15:restartNumberingAfterBreak="0">
    <w:nsid w:val="6D714ABA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666EA"/>
    <w:multiLevelType w:val="hybridMultilevel"/>
    <w:tmpl w:val="495A7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833D2"/>
    <w:multiLevelType w:val="singleLevel"/>
    <w:tmpl w:val="1548E2F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9" w15:restartNumberingAfterBreak="0">
    <w:nsid w:val="76EA4AB5"/>
    <w:multiLevelType w:val="hybridMultilevel"/>
    <w:tmpl w:val="CE46E51C"/>
    <w:lvl w:ilvl="0" w:tplc="7EEED3DA">
      <w:start w:val="1"/>
      <w:numFmt w:val="decimal"/>
      <w:lvlText w:val="%1."/>
      <w:lvlJc w:val="left"/>
      <w:pPr>
        <w:ind w:left="720" w:hanging="360"/>
      </w:pPr>
      <w:rPr>
        <w:rFonts w:ascii="Cmath" w:hAnsi="Cmath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6135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602473">
    <w:abstractNumId w:val="0"/>
  </w:num>
  <w:num w:numId="2" w16cid:durableId="1491605303">
    <w:abstractNumId w:val="27"/>
  </w:num>
  <w:num w:numId="3" w16cid:durableId="268707934">
    <w:abstractNumId w:val="30"/>
  </w:num>
  <w:num w:numId="4" w16cid:durableId="60635701">
    <w:abstractNumId w:val="20"/>
  </w:num>
  <w:num w:numId="5" w16cid:durableId="959801741">
    <w:abstractNumId w:val="16"/>
  </w:num>
  <w:num w:numId="6" w16cid:durableId="558176376">
    <w:abstractNumId w:val="17"/>
  </w:num>
  <w:num w:numId="7" w16cid:durableId="470681243">
    <w:abstractNumId w:val="28"/>
  </w:num>
  <w:num w:numId="8" w16cid:durableId="1502693731">
    <w:abstractNumId w:val="1"/>
  </w:num>
  <w:num w:numId="9" w16cid:durableId="687030030">
    <w:abstractNumId w:val="3"/>
  </w:num>
  <w:num w:numId="10" w16cid:durableId="1074931234">
    <w:abstractNumId w:val="15"/>
  </w:num>
  <w:num w:numId="11" w16cid:durableId="2096389877">
    <w:abstractNumId w:val="21"/>
  </w:num>
  <w:num w:numId="12" w16cid:durableId="856045538">
    <w:abstractNumId w:val="5"/>
  </w:num>
  <w:num w:numId="13" w16cid:durableId="1052343574">
    <w:abstractNumId w:val="9"/>
  </w:num>
  <w:num w:numId="14" w16cid:durableId="887837626">
    <w:abstractNumId w:val="14"/>
  </w:num>
  <w:num w:numId="15" w16cid:durableId="1842549321">
    <w:abstractNumId w:val="19"/>
  </w:num>
  <w:num w:numId="16" w16cid:durableId="1331835364">
    <w:abstractNumId w:val="13"/>
  </w:num>
  <w:num w:numId="17" w16cid:durableId="1432896068">
    <w:abstractNumId w:val="12"/>
  </w:num>
  <w:num w:numId="18" w16cid:durableId="1839076540">
    <w:abstractNumId w:val="22"/>
  </w:num>
  <w:num w:numId="19" w16cid:durableId="172500374">
    <w:abstractNumId w:val="24"/>
  </w:num>
  <w:num w:numId="20" w16cid:durableId="1753117023">
    <w:abstractNumId w:val="23"/>
  </w:num>
  <w:num w:numId="21" w16cid:durableId="494996281">
    <w:abstractNumId w:val="4"/>
  </w:num>
  <w:num w:numId="22" w16cid:durableId="334110392">
    <w:abstractNumId w:val="6"/>
  </w:num>
  <w:num w:numId="23" w16cid:durableId="1900045208">
    <w:abstractNumId w:val="11"/>
  </w:num>
  <w:num w:numId="24" w16cid:durableId="686030862">
    <w:abstractNumId w:val="29"/>
  </w:num>
  <w:num w:numId="25" w16cid:durableId="3678506">
    <w:abstractNumId w:val="2"/>
  </w:num>
  <w:num w:numId="26" w16cid:durableId="1495147555">
    <w:abstractNumId w:val="26"/>
  </w:num>
  <w:num w:numId="27" w16cid:durableId="1979996094">
    <w:abstractNumId w:val="8"/>
  </w:num>
  <w:num w:numId="28" w16cid:durableId="419063617">
    <w:abstractNumId w:val="7"/>
  </w:num>
  <w:num w:numId="29" w16cid:durableId="1038973998">
    <w:abstractNumId w:val="10"/>
  </w:num>
  <w:num w:numId="30" w16cid:durableId="1166551598">
    <w:abstractNumId w:val="18"/>
  </w:num>
  <w:num w:numId="31" w16cid:durableId="1758556187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talique" w:val="TRUE"/>
    <w:docVar w:name="Numero" w:val="2"/>
  </w:docVars>
  <w:rsids>
    <w:rsidRoot w:val="009D5437"/>
    <w:rsid w:val="0000498E"/>
    <w:rsid w:val="000079EE"/>
    <w:rsid w:val="00021760"/>
    <w:rsid w:val="00032F00"/>
    <w:rsid w:val="00044739"/>
    <w:rsid w:val="00097EEC"/>
    <w:rsid w:val="000B349B"/>
    <w:rsid w:val="000B7D7B"/>
    <w:rsid w:val="000C7AD5"/>
    <w:rsid w:val="000D54A1"/>
    <w:rsid w:val="000E2590"/>
    <w:rsid w:val="000E6BA3"/>
    <w:rsid w:val="000F0A6D"/>
    <w:rsid w:val="000F546D"/>
    <w:rsid w:val="00105B06"/>
    <w:rsid w:val="001168C8"/>
    <w:rsid w:val="00153560"/>
    <w:rsid w:val="00154565"/>
    <w:rsid w:val="00164B6D"/>
    <w:rsid w:val="001748E1"/>
    <w:rsid w:val="00177767"/>
    <w:rsid w:val="00181CD6"/>
    <w:rsid w:val="00181CEC"/>
    <w:rsid w:val="001A01A1"/>
    <w:rsid w:val="001A1B98"/>
    <w:rsid w:val="001A2703"/>
    <w:rsid w:val="001B0251"/>
    <w:rsid w:val="001B075A"/>
    <w:rsid w:val="001B71B3"/>
    <w:rsid w:val="001D437E"/>
    <w:rsid w:val="001D6BFA"/>
    <w:rsid w:val="001D70FA"/>
    <w:rsid w:val="001E1D9F"/>
    <w:rsid w:val="001E505D"/>
    <w:rsid w:val="001E6D19"/>
    <w:rsid w:val="00210D91"/>
    <w:rsid w:val="00233F0A"/>
    <w:rsid w:val="00257A41"/>
    <w:rsid w:val="00275D2B"/>
    <w:rsid w:val="002777BA"/>
    <w:rsid w:val="002A0F8B"/>
    <w:rsid w:val="002C0130"/>
    <w:rsid w:val="002D3398"/>
    <w:rsid w:val="002E3631"/>
    <w:rsid w:val="002E646F"/>
    <w:rsid w:val="002E64F9"/>
    <w:rsid w:val="002F5B0A"/>
    <w:rsid w:val="00300EC1"/>
    <w:rsid w:val="003304A4"/>
    <w:rsid w:val="00341E69"/>
    <w:rsid w:val="003431B2"/>
    <w:rsid w:val="0034583F"/>
    <w:rsid w:val="00355AB3"/>
    <w:rsid w:val="00374D5D"/>
    <w:rsid w:val="00381A1F"/>
    <w:rsid w:val="00381F66"/>
    <w:rsid w:val="00395609"/>
    <w:rsid w:val="003963AE"/>
    <w:rsid w:val="003A5DF5"/>
    <w:rsid w:val="003B24F3"/>
    <w:rsid w:val="003C399D"/>
    <w:rsid w:val="003C3DCF"/>
    <w:rsid w:val="003C6104"/>
    <w:rsid w:val="003F5044"/>
    <w:rsid w:val="00411427"/>
    <w:rsid w:val="00413808"/>
    <w:rsid w:val="00417A4A"/>
    <w:rsid w:val="00420CC1"/>
    <w:rsid w:val="00441F7E"/>
    <w:rsid w:val="00445021"/>
    <w:rsid w:val="00465FBC"/>
    <w:rsid w:val="0047045E"/>
    <w:rsid w:val="0048612E"/>
    <w:rsid w:val="00496B68"/>
    <w:rsid w:val="00497507"/>
    <w:rsid w:val="004A6D56"/>
    <w:rsid w:val="004B2E20"/>
    <w:rsid w:val="004C7A73"/>
    <w:rsid w:val="004D59E5"/>
    <w:rsid w:val="004D7844"/>
    <w:rsid w:val="004D7DA2"/>
    <w:rsid w:val="004F1C57"/>
    <w:rsid w:val="004F33C1"/>
    <w:rsid w:val="00553076"/>
    <w:rsid w:val="0056762A"/>
    <w:rsid w:val="005802C8"/>
    <w:rsid w:val="005A3616"/>
    <w:rsid w:val="005B2659"/>
    <w:rsid w:val="005B37EB"/>
    <w:rsid w:val="005C5AEF"/>
    <w:rsid w:val="005D17E5"/>
    <w:rsid w:val="005D3F0B"/>
    <w:rsid w:val="005E1AF5"/>
    <w:rsid w:val="00607CF3"/>
    <w:rsid w:val="006160CE"/>
    <w:rsid w:val="00623F97"/>
    <w:rsid w:val="00627AA5"/>
    <w:rsid w:val="0063515F"/>
    <w:rsid w:val="00637E43"/>
    <w:rsid w:val="006451B3"/>
    <w:rsid w:val="00647CB7"/>
    <w:rsid w:val="00651DF6"/>
    <w:rsid w:val="00654B14"/>
    <w:rsid w:val="006558DA"/>
    <w:rsid w:val="00674906"/>
    <w:rsid w:val="00684F60"/>
    <w:rsid w:val="006939C0"/>
    <w:rsid w:val="006951FD"/>
    <w:rsid w:val="006A4C00"/>
    <w:rsid w:val="006B584F"/>
    <w:rsid w:val="006D196D"/>
    <w:rsid w:val="006E48B0"/>
    <w:rsid w:val="006F25BD"/>
    <w:rsid w:val="00713981"/>
    <w:rsid w:val="0072148D"/>
    <w:rsid w:val="00727F5F"/>
    <w:rsid w:val="00733DCE"/>
    <w:rsid w:val="007435BB"/>
    <w:rsid w:val="00754F9D"/>
    <w:rsid w:val="00766918"/>
    <w:rsid w:val="0076725D"/>
    <w:rsid w:val="00777442"/>
    <w:rsid w:val="00784E5C"/>
    <w:rsid w:val="007A357B"/>
    <w:rsid w:val="007A69A9"/>
    <w:rsid w:val="007B1A19"/>
    <w:rsid w:val="007B7C00"/>
    <w:rsid w:val="007C3977"/>
    <w:rsid w:val="007E03CE"/>
    <w:rsid w:val="007E6D65"/>
    <w:rsid w:val="007E7DD0"/>
    <w:rsid w:val="007F3987"/>
    <w:rsid w:val="00811A06"/>
    <w:rsid w:val="0084567E"/>
    <w:rsid w:val="00851B85"/>
    <w:rsid w:val="00861D1B"/>
    <w:rsid w:val="0086441B"/>
    <w:rsid w:val="00864DBA"/>
    <w:rsid w:val="008813EC"/>
    <w:rsid w:val="008848D7"/>
    <w:rsid w:val="008A45A0"/>
    <w:rsid w:val="008C4B81"/>
    <w:rsid w:val="00924FDF"/>
    <w:rsid w:val="00940A3A"/>
    <w:rsid w:val="00947C8D"/>
    <w:rsid w:val="00950BD6"/>
    <w:rsid w:val="009525E6"/>
    <w:rsid w:val="00961BF2"/>
    <w:rsid w:val="00963934"/>
    <w:rsid w:val="00983D16"/>
    <w:rsid w:val="009A2995"/>
    <w:rsid w:val="009A6EE4"/>
    <w:rsid w:val="009C4E0F"/>
    <w:rsid w:val="009D0F3E"/>
    <w:rsid w:val="009D28B2"/>
    <w:rsid w:val="009D5437"/>
    <w:rsid w:val="009E762C"/>
    <w:rsid w:val="00A0682C"/>
    <w:rsid w:val="00A10E0C"/>
    <w:rsid w:val="00A12733"/>
    <w:rsid w:val="00A17E08"/>
    <w:rsid w:val="00A208A2"/>
    <w:rsid w:val="00A27BC8"/>
    <w:rsid w:val="00A31D43"/>
    <w:rsid w:val="00A379F9"/>
    <w:rsid w:val="00A43CC6"/>
    <w:rsid w:val="00A44792"/>
    <w:rsid w:val="00A52728"/>
    <w:rsid w:val="00A55F35"/>
    <w:rsid w:val="00A625CE"/>
    <w:rsid w:val="00A66686"/>
    <w:rsid w:val="00A77FC0"/>
    <w:rsid w:val="00A87601"/>
    <w:rsid w:val="00AB34E5"/>
    <w:rsid w:val="00AB4FB6"/>
    <w:rsid w:val="00AC4249"/>
    <w:rsid w:val="00AD7020"/>
    <w:rsid w:val="00AE05F9"/>
    <w:rsid w:val="00AF0C43"/>
    <w:rsid w:val="00AF48D2"/>
    <w:rsid w:val="00B0625A"/>
    <w:rsid w:val="00B1050C"/>
    <w:rsid w:val="00B27AE3"/>
    <w:rsid w:val="00B3044E"/>
    <w:rsid w:val="00B32BF6"/>
    <w:rsid w:val="00B335B4"/>
    <w:rsid w:val="00B33B8F"/>
    <w:rsid w:val="00B36346"/>
    <w:rsid w:val="00B42D04"/>
    <w:rsid w:val="00B45BC3"/>
    <w:rsid w:val="00B46891"/>
    <w:rsid w:val="00B6050C"/>
    <w:rsid w:val="00B637AD"/>
    <w:rsid w:val="00B80E5C"/>
    <w:rsid w:val="00B817AB"/>
    <w:rsid w:val="00B861CA"/>
    <w:rsid w:val="00B97491"/>
    <w:rsid w:val="00BA3A6E"/>
    <w:rsid w:val="00BB5871"/>
    <w:rsid w:val="00BB7246"/>
    <w:rsid w:val="00BC4D83"/>
    <w:rsid w:val="00BC7263"/>
    <w:rsid w:val="00BD01DB"/>
    <w:rsid w:val="00BD32FC"/>
    <w:rsid w:val="00BE53D0"/>
    <w:rsid w:val="00BF069E"/>
    <w:rsid w:val="00C0319F"/>
    <w:rsid w:val="00C14476"/>
    <w:rsid w:val="00C328EA"/>
    <w:rsid w:val="00C66FAA"/>
    <w:rsid w:val="00C850BB"/>
    <w:rsid w:val="00C960FF"/>
    <w:rsid w:val="00CB0FB4"/>
    <w:rsid w:val="00CB48EB"/>
    <w:rsid w:val="00CB7D13"/>
    <w:rsid w:val="00CD462D"/>
    <w:rsid w:val="00CD75F6"/>
    <w:rsid w:val="00CE265E"/>
    <w:rsid w:val="00CE3554"/>
    <w:rsid w:val="00CF22A9"/>
    <w:rsid w:val="00CF3C60"/>
    <w:rsid w:val="00D01494"/>
    <w:rsid w:val="00D02243"/>
    <w:rsid w:val="00D102C6"/>
    <w:rsid w:val="00D30F56"/>
    <w:rsid w:val="00D33D0D"/>
    <w:rsid w:val="00D35979"/>
    <w:rsid w:val="00D40C90"/>
    <w:rsid w:val="00D466E6"/>
    <w:rsid w:val="00D472A3"/>
    <w:rsid w:val="00D55741"/>
    <w:rsid w:val="00D62365"/>
    <w:rsid w:val="00D6256A"/>
    <w:rsid w:val="00D743DF"/>
    <w:rsid w:val="00D818A8"/>
    <w:rsid w:val="00D87766"/>
    <w:rsid w:val="00D92EC1"/>
    <w:rsid w:val="00DB1C65"/>
    <w:rsid w:val="00DB481F"/>
    <w:rsid w:val="00DB741D"/>
    <w:rsid w:val="00E0203C"/>
    <w:rsid w:val="00E04910"/>
    <w:rsid w:val="00E13ECC"/>
    <w:rsid w:val="00E2613D"/>
    <w:rsid w:val="00E403F4"/>
    <w:rsid w:val="00E412E0"/>
    <w:rsid w:val="00E52195"/>
    <w:rsid w:val="00E71D4E"/>
    <w:rsid w:val="00E82EFA"/>
    <w:rsid w:val="00E9239F"/>
    <w:rsid w:val="00EB08D1"/>
    <w:rsid w:val="00EC06F0"/>
    <w:rsid w:val="00EC0A8B"/>
    <w:rsid w:val="00EC697F"/>
    <w:rsid w:val="00EE29AA"/>
    <w:rsid w:val="00F01B17"/>
    <w:rsid w:val="00F031B7"/>
    <w:rsid w:val="00F05654"/>
    <w:rsid w:val="00F05B6D"/>
    <w:rsid w:val="00F107D3"/>
    <w:rsid w:val="00F23C7F"/>
    <w:rsid w:val="00F2499A"/>
    <w:rsid w:val="00F531BD"/>
    <w:rsid w:val="00F70C48"/>
    <w:rsid w:val="00F80600"/>
    <w:rsid w:val="00F90CA5"/>
    <w:rsid w:val="00FB1DB8"/>
    <w:rsid w:val="00FB4AE5"/>
    <w:rsid w:val="00FC3F71"/>
    <w:rsid w:val="00FD07F9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861B65"/>
  <w15:chartTrackingRefBased/>
  <w15:docId w15:val="{5DD43267-A099-445E-BD6D-C9724567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Cmath" w:hAnsi="Cmath"/>
      <w:sz w:val="22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B817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puces">
    <w:name w:val="List Bullet"/>
    <w:basedOn w:val="Normal"/>
    <w:pPr>
      <w:ind w:left="283" w:hanging="283"/>
    </w:pPr>
  </w:style>
  <w:style w:type="paragraph" w:styleId="Corpsdetexte">
    <w:name w:val="Body Text"/>
    <w:basedOn w:val="Normal"/>
    <w:pPr>
      <w:spacing w:after="120"/>
    </w:pPr>
  </w:style>
  <w:style w:type="paragraph" w:customStyle="1" w:styleId="Texte">
    <w:name w:val="Texte"/>
    <w:basedOn w:val="Normal"/>
    <w:pPr>
      <w:spacing w:line="300" w:lineRule="atLeast"/>
      <w:ind w:left="426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Titre">
    <w:name w:val="Title"/>
    <w:basedOn w:val="Normal"/>
    <w:qFormat/>
    <w:pPr>
      <w:jc w:val="center"/>
    </w:pPr>
    <w:rPr>
      <w:b/>
    </w:rPr>
  </w:style>
  <w:style w:type="paragraph" w:styleId="Lgende">
    <w:name w:val="caption"/>
    <w:basedOn w:val="Normal"/>
    <w:next w:val="Normal"/>
    <w:qFormat/>
    <w:rPr>
      <w:b/>
    </w:rPr>
  </w:style>
  <w:style w:type="character" w:styleId="Numrodepage">
    <w:name w:val="page number"/>
    <w:basedOn w:val="Policepardfaut"/>
    <w:rsid w:val="00BB724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E1AF5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E1AF5"/>
    <w:rPr>
      <w:rFonts w:ascii="Cmath" w:hAnsi="Cmath"/>
    </w:rPr>
  </w:style>
  <w:style w:type="character" w:styleId="Appelnotedebasdep">
    <w:name w:val="footnote reference"/>
    <w:basedOn w:val="Policepardfaut"/>
    <w:uiPriority w:val="99"/>
    <w:semiHidden/>
    <w:unhideWhenUsed/>
    <w:rsid w:val="005E1AF5"/>
    <w:rPr>
      <w:vertAlign w:val="superscrip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33F0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33F0A"/>
    <w:rPr>
      <w:rFonts w:ascii="Cmath" w:hAnsi="Cmath"/>
      <w:sz w:val="22"/>
    </w:rPr>
  </w:style>
  <w:style w:type="character" w:styleId="Textedelespacerserv">
    <w:name w:val="Placeholder Text"/>
    <w:basedOn w:val="Policepardfaut"/>
    <w:uiPriority w:val="99"/>
    <w:semiHidden/>
    <w:rsid w:val="00766918"/>
    <w:rPr>
      <w:color w:val="808080"/>
    </w:rPr>
  </w:style>
  <w:style w:type="paragraph" w:styleId="Paragraphedeliste">
    <w:name w:val="List Paragraph"/>
    <w:basedOn w:val="Normal"/>
    <w:uiPriority w:val="34"/>
    <w:qFormat/>
    <w:rsid w:val="007669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5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Bureau\My%20Download%20Files\cmath\C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71EE9-7ABA-467F-BBB0-28A051B1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Cmath97</Template>
  <TotalTime>230</TotalTime>
  <Pages>8</Pages>
  <Words>756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</dc:creator>
  <cp:keywords/>
  <cp:lastModifiedBy>christian desiage</cp:lastModifiedBy>
  <cp:revision>40</cp:revision>
  <cp:lastPrinted>2023-11-11T18:54:00Z</cp:lastPrinted>
  <dcterms:created xsi:type="dcterms:W3CDTF">2021-01-24T14:33:00Z</dcterms:created>
  <dcterms:modified xsi:type="dcterms:W3CDTF">2023-11-11T18:54:00Z</dcterms:modified>
</cp:coreProperties>
</file>