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9A12" w14:textId="4C12E0C8" w:rsidR="00DB481F" w:rsidRPr="00BB7246" w:rsidRDefault="003E4A0A" w:rsidP="00F80600">
      <w:pPr>
        <w:pStyle w:val="Titre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Correction des e</w:t>
      </w:r>
      <w:r w:rsidR="00F80600" w:rsidRPr="00BB7246">
        <w:rPr>
          <w:rFonts w:ascii="Times New Roman" w:hAnsi="Times New Roman"/>
          <w:i/>
          <w:sz w:val="28"/>
        </w:rPr>
        <w:t xml:space="preserve">xercices sur le chapitre </w:t>
      </w:r>
      <w:r w:rsidR="00B02434">
        <w:rPr>
          <w:rFonts w:ascii="Times New Roman" w:hAnsi="Times New Roman"/>
          <w:i/>
          <w:sz w:val="28"/>
        </w:rPr>
        <w:t>5</w:t>
      </w:r>
    </w:p>
    <w:p w14:paraId="00D77FE1" w14:textId="77777777" w:rsidR="00DB481F" w:rsidRDefault="00DB481F">
      <w:pPr>
        <w:rPr>
          <w:rFonts w:ascii="Times New Roman" w:hAnsi="Times New Roman"/>
        </w:rPr>
      </w:pPr>
    </w:p>
    <w:p w14:paraId="66519E52" w14:textId="77777777" w:rsidR="00EE29AA" w:rsidRDefault="00EE29AA" w:rsidP="003B24F3">
      <w:pPr>
        <w:rPr>
          <w:rFonts w:ascii="Times New Roman" w:hAnsi="Times New Roman"/>
          <w:b/>
          <w:bCs/>
        </w:rPr>
      </w:pPr>
      <w:r w:rsidRPr="009D0F3E">
        <w:rPr>
          <w:rFonts w:ascii="Times New Roman" w:hAnsi="Times New Roman"/>
          <w:b/>
          <w:bCs/>
          <w:u w:val="single"/>
        </w:rPr>
        <w:t>Exercice 1</w:t>
      </w:r>
      <w:proofErr w:type="gramStart"/>
      <w:r w:rsidRPr="009D0F3E">
        <w:rPr>
          <w:rFonts w:ascii="Times New Roman" w:hAnsi="Times New Roman"/>
          <w:b/>
          <w:bCs/>
          <w:u w:val="single"/>
        </w:rPr>
        <w:t> :</w:t>
      </w:r>
      <w:r w:rsidRPr="00EE29AA">
        <w:rPr>
          <w:rFonts w:ascii="Times New Roman" w:hAnsi="Times New Roman"/>
          <w:b/>
          <w:bCs/>
        </w:rPr>
        <w:t>définition</w:t>
      </w:r>
      <w:proofErr w:type="gramEnd"/>
      <w:r w:rsidRPr="00EE29AA">
        <w:rPr>
          <w:rFonts w:ascii="Times New Roman" w:hAnsi="Times New Roman"/>
          <w:b/>
          <w:bCs/>
        </w:rPr>
        <w:t xml:space="preserve"> des fonctions</w:t>
      </w:r>
    </w:p>
    <w:p w14:paraId="3FC3D5E7" w14:textId="0EB5120D" w:rsidR="007A357B" w:rsidRDefault="00A52EB1" w:rsidP="00766918">
      <w:pPr>
        <w:ind w:left="284" w:hanging="3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1.</w:t>
      </w:r>
      <w:r w:rsidR="007A357B">
        <w:rPr>
          <w:rFonts w:ascii="Times New Roman" w:hAnsi="Times New Roman"/>
          <w:bCs/>
        </w:rPr>
        <w:t>On dispose de la capture d’écran du logiciel Python ci-dessous :</w:t>
      </w:r>
    </w:p>
    <w:p w14:paraId="3039B169" w14:textId="31187BB5" w:rsidR="007A357B" w:rsidRDefault="007A357B" w:rsidP="00766918">
      <w:pPr>
        <w:ind w:left="284" w:hanging="360"/>
        <w:rPr>
          <w:noProof/>
        </w:rPr>
      </w:pPr>
      <w:r w:rsidRPr="007A35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78A339" wp14:editId="149B9E66">
            <wp:extent cx="4565506" cy="2114550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50" t="9301" r="41872" b="59221"/>
                    <a:stretch/>
                  </pic:blipFill>
                  <pic:spPr bwMode="auto">
                    <a:xfrm>
                      <a:off x="0" y="0"/>
                      <a:ext cx="4568307" cy="21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EAF49" w14:textId="0C4C7CEE" w:rsidR="007A357B" w:rsidRPr="007A357B" w:rsidRDefault="00A52EB1" w:rsidP="00766918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a)</w:t>
      </w:r>
      <m:oMath>
        <m:r>
          <w:rPr>
            <w:rFonts w:ascii="Cambria Math" w:hAnsi="Cambria Math"/>
            <w:noProof/>
          </w:rPr>
          <m:t>f</m:t>
        </m:r>
      </m:oMath>
      <w:r w:rsidR="003E4A0A">
        <w:rPr>
          <w:rFonts w:ascii="Times New Roman" w:hAnsi="Times New Roman"/>
          <w:noProof/>
        </w:rPr>
        <w:t xml:space="preserve"> est la fonction définie sur </w:t>
      </w:r>
      <m:oMath>
        <m:r>
          <m:rPr>
            <m:scr m:val="double-struck"/>
          </m:rPr>
          <w:rPr>
            <w:rFonts w:ascii="Cambria Math" w:hAnsi="Cambria Math"/>
            <w:noProof/>
          </w:rPr>
          <m:t>R</m:t>
        </m:r>
      </m:oMath>
      <w:r w:rsidR="003E4A0A">
        <w:rPr>
          <w:rFonts w:ascii="Times New Roman" w:hAnsi="Times New Roman"/>
          <w:noProof/>
        </w:rP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>
          <w:rPr>
            <w:rFonts w:ascii="Cambria Math" w:hAnsi="Cambria Math"/>
            <w:noProof/>
          </w:rPr>
          <m:t>+5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-1</m:t>
        </m:r>
      </m:oMath>
    </w:p>
    <w:p w14:paraId="767019FB" w14:textId="296494D0" w:rsidR="007A357B" w:rsidRPr="007A357B" w:rsidRDefault="00A52EB1" w:rsidP="00766918">
      <w:pPr>
        <w:ind w:left="284" w:hanging="360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t>b)</w:t>
      </w:r>
      <w:r w:rsidR="001B71B3">
        <w:rPr>
          <w:rFonts w:ascii="Times New Roman" w:hAnsi="Times New Roman"/>
          <w:noProof/>
        </w:rPr>
        <w:t xml:space="preserve"> </w:t>
      </w:r>
      <w:r w:rsidR="003E4A0A">
        <w:rPr>
          <w:rFonts w:ascii="Times New Roman" w:hAnsi="Times New Roman"/>
          <w:noProof/>
        </w:rPr>
        <w:t xml:space="preserve">L’image de </w:t>
      </w:r>
      <m:oMath>
        <m:r>
          <w:rPr>
            <w:rFonts w:ascii="Cambria Math" w:hAnsi="Cambria Math"/>
            <w:noProof/>
          </w:rPr>
          <m:t>1</m:t>
        </m:r>
      </m:oMath>
      <w:r w:rsidR="003E4A0A">
        <w:rPr>
          <w:rFonts w:ascii="Times New Roman" w:hAnsi="Times New Roman"/>
          <w:noProof/>
        </w:rPr>
        <w:t xml:space="preserve"> est égal à </w:t>
      </w:r>
      <m:oMath>
        <m:r>
          <w:rPr>
            <w:rFonts w:ascii="Cambria Math" w:hAnsi="Cambria Math"/>
            <w:noProof/>
          </w:rPr>
          <m:t>5.</m:t>
        </m:r>
      </m:oMath>
    </w:p>
    <w:p w14:paraId="03A973DE" w14:textId="77777777" w:rsidR="00A52EB1" w:rsidRDefault="00A52EB1" w:rsidP="00A52EB1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2.</w:t>
      </w:r>
      <w:r w:rsidRPr="00623F97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On dispose de la capture d’écran du logiciel </w:t>
      </w:r>
      <w:proofErr w:type="spellStart"/>
      <w:r>
        <w:rPr>
          <w:rFonts w:ascii="Times New Roman" w:hAnsi="Times New Roman"/>
          <w:bCs/>
        </w:rPr>
        <w:t>Edupython</w:t>
      </w:r>
      <w:proofErr w:type="spellEnd"/>
      <w:r>
        <w:rPr>
          <w:rFonts w:ascii="Times New Roman" w:hAnsi="Times New Roman"/>
          <w:bCs/>
        </w:rPr>
        <w:t xml:space="preserve"> ci-dessous :</w:t>
      </w:r>
    </w:p>
    <w:p w14:paraId="16CEB3BD" w14:textId="77777777" w:rsidR="00A52EB1" w:rsidRDefault="00A52EB1" w:rsidP="00A52EB1">
      <w:pPr>
        <w:ind w:left="284" w:hanging="360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491810A3" wp14:editId="3B432A76">
            <wp:extent cx="4913199" cy="1362075"/>
            <wp:effectExtent l="0" t="0" r="190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51" t="11924" r="32035" b="61367"/>
                    <a:stretch/>
                  </pic:blipFill>
                  <pic:spPr bwMode="auto">
                    <a:xfrm>
                      <a:off x="0" y="0"/>
                      <a:ext cx="4914862" cy="13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991E" w14:textId="653AFEEE" w:rsidR="00A52EB1" w:rsidRPr="007A357B" w:rsidRDefault="00A52EB1" w:rsidP="00A52EB1">
      <w:pPr>
        <w:ind w:left="284" w:hanging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a)</w:t>
      </w:r>
      <m:oMath>
        <m:r>
          <w:rPr>
            <w:rFonts w:ascii="Cambria Math" w:hAnsi="Cambria Math"/>
            <w:noProof/>
          </w:rPr>
          <m:t>f</m:t>
        </m:r>
      </m:oMath>
      <w:r>
        <w:rPr>
          <w:rFonts w:ascii="Times New Roman" w:hAnsi="Times New Roman"/>
          <w:noProof/>
        </w:rPr>
        <w:t xml:space="preserve"> est la fonction définie sur </w:t>
      </w:r>
      <m:oMath>
        <m:r>
          <m:rPr>
            <m:scr m:val="double-struck"/>
          </m:rPr>
          <w:rPr>
            <w:rFonts w:ascii="Cambria Math" w:hAnsi="Cambria Math"/>
            <w:noProof/>
          </w:rPr>
          <m:t>R</m:t>
        </m:r>
      </m:oMath>
      <w:r>
        <w:rPr>
          <w:rFonts w:ascii="Times New Roman" w:hAnsi="Times New Roman"/>
          <w:noProof/>
        </w:rP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rad>
      </m:oMath>
    </w:p>
    <w:p w14:paraId="490F0B55" w14:textId="30EF7660" w:rsidR="00A52EB1" w:rsidRPr="007A357B" w:rsidRDefault="00A52EB1" w:rsidP="00A52EB1">
      <w:pPr>
        <w:ind w:left="284" w:hanging="360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t xml:space="preserve">b) L’image de </w:t>
      </w:r>
      <m:oMath>
        <m:r>
          <w:rPr>
            <w:rFonts w:ascii="Cambria Math" w:hAnsi="Cambria Math"/>
            <w:noProof/>
          </w:rPr>
          <m:t>0</m:t>
        </m:r>
      </m:oMath>
      <w:r>
        <w:rPr>
          <w:rFonts w:ascii="Times New Roman" w:hAnsi="Times New Roman"/>
          <w:noProof/>
        </w:rPr>
        <w:t xml:space="preserve"> est égal à </w:t>
      </w:r>
      <m:oMath>
        <m:r>
          <w:rPr>
            <w:rFonts w:ascii="Cambria Math" w:hAnsi="Cambria Math"/>
            <w:noProof/>
          </w:rPr>
          <m:t>1.</m:t>
        </m:r>
      </m:oMath>
      <w:r>
        <w:rPr>
          <w:rFonts w:ascii="Times New Roman" w:hAnsi="Times New Roman"/>
          <w:noProof/>
        </w:rPr>
        <w:t xml:space="preserve">   L’image de</w:t>
      </w:r>
      <m:oMath>
        <m:r>
          <w:rPr>
            <w:rFonts w:ascii="Cambria Math" w:hAnsi="Cambria Math"/>
            <w:noProof/>
          </w:rPr>
          <m:t xml:space="preserve"> 4</m:t>
        </m:r>
      </m:oMath>
      <w:r>
        <w:rPr>
          <w:rFonts w:ascii="Times New Roman" w:hAnsi="Times New Roman"/>
          <w:noProof/>
        </w:rPr>
        <w:t xml:space="preserve"> vaut à peu près </w:t>
      </w:r>
      <m:oMath>
        <m:r>
          <w:rPr>
            <w:rFonts w:ascii="Cambria Math" w:hAnsi="Cambria Math"/>
            <w:noProof/>
          </w:rPr>
          <m:t>4,12</m:t>
        </m:r>
      </m:oMath>
      <w:r>
        <w:rPr>
          <w:rFonts w:ascii="Times New Roman" w:hAnsi="Times New Roman"/>
          <w:noProof/>
        </w:rPr>
        <w:t>.</w:t>
      </w:r>
    </w:p>
    <w:p w14:paraId="728457BC" w14:textId="77777777" w:rsidR="00A52EB1" w:rsidRDefault="00A52EB1" w:rsidP="00A52EB1">
      <w:pPr>
        <w:ind w:left="284" w:hanging="360"/>
        <w:rPr>
          <w:rFonts w:ascii="Times New Roman" w:hAnsi="Times New Roman"/>
          <w:noProof/>
        </w:rPr>
      </w:pPr>
    </w:p>
    <w:p w14:paraId="5A26ABD9" w14:textId="77777777" w:rsidR="00A52EB1" w:rsidRPr="00623F97" w:rsidRDefault="00A52EB1" w:rsidP="00A52EB1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</w:rPr>
        <w:t xml:space="preserve">3. </w:t>
      </w:r>
      <m:oMath>
        <m:r>
          <w:rPr>
            <w:rFonts w:ascii="Cambria Math" w:hAnsi="Cambria Math"/>
            <w:sz w:val="24"/>
            <w:szCs w:val="24"/>
          </w:rPr>
          <m:t xml:space="preserve">f </m:t>
        </m:r>
      </m:oMath>
      <w:r w:rsidRPr="00623F97">
        <w:rPr>
          <w:rFonts w:ascii="Times New Roman" w:hAnsi="Times New Roman"/>
          <w:sz w:val="24"/>
          <w:szCs w:val="24"/>
        </w:rPr>
        <w:t xml:space="preserve">est la fonction définie sur </w:t>
      </w:r>
      <m:oMath>
        <m:r>
          <m:rPr>
            <m:scr m:val="double-struck"/>
            <m:sty m:val="p"/>
          </m:rPr>
          <w:rPr>
            <w:rFonts w:ascii="Cambria Math" w:hAnsi="Cambria Math"/>
          </w:rPr>
          <m:t>R</m:t>
        </m:r>
      </m:oMath>
      <w:r w:rsidRPr="00623F97">
        <w:rPr>
          <w:rFonts w:ascii="Times New Roman" w:hAnsi="Times New Roman"/>
          <w:sz w:val="24"/>
          <w:szCs w:val="24"/>
        </w:rPr>
        <w:t xml:space="preserve"> par</w:t>
      </w:r>
      <m:oMath>
        <m:r>
          <w:rPr>
            <w:rFonts w:ascii="Cambria Math" w:hAnsi="Cambria Math"/>
            <w:sz w:val="24"/>
            <w:szCs w:val="24"/>
          </w:rPr>
          <m:t xml:space="preserve"> f(x)=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+4</m:t>
            </m:r>
          </m:den>
        </m:f>
      </m:oMath>
      <w:r w:rsidRPr="00623F97">
        <w:rPr>
          <w:rFonts w:ascii="Times New Roman" w:hAnsi="Times New Roman"/>
          <w:sz w:val="24"/>
          <w:szCs w:val="24"/>
        </w:rPr>
        <w:t xml:space="preserve"> </w:t>
      </w:r>
    </w:p>
    <w:p w14:paraId="6ED85A0F" w14:textId="7EB92422" w:rsidR="00A52EB1" w:rsidRPr="00E412E0" w:rsidRDefault="00A52EB1" w:rsidP="00A52EB1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A52EB1">
        <w:rPr>
          <w:rFonts w:ascii="Times New Roman" w:hAnsi="Times New Roman"/>
          <w:i/>
          <w:iCs/>
          <w:noProof/>
          <w:color w:val="FF0000"/>
          <w:sz w:val="28"/>
          <w:szCs w:val="28"/>
        </w:rPr>
        <w:t>def</w:t>
      </w:r>
      <w:r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Pr="00E412E0">
        <w:rPr>
          <w:rFonts w:ascii="Times New Roman" w:hAnsi="Times New Roman"/>
          <w:i/>
          <w:iCs/>
          <w:noProof/>
          <w:sz w:val="28"/>
          <w:szCs w:val="28"/>
        </w:rPr>
        <w:t xml:space="preserve"> f(x):</w:t>
      </w:r>
    </w:p>
    <w:p w14:paraId="7D03DF71" w14:textId="0218D970" w:rsidR="00A52EB1" w:rsidRPr="00E412E0" w:rsidRDefault="00A52EB1" w:rsidP="00A52EB1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E412E0">
        <w:rPr>
          <w:rFonts w:ascii="Times New Roman" w:hAnsi="Times New Roman"/>
          <w:i/>
          <w:iCs/>
          <w:noProof/>
          <w:sz w:val="28"/>
          <w:szCs w:val="28"/>
        </w:rPr>
        <w:t xml:space="preserve">    y=</w:t>
      </w:r>
      <w:r w:rsidRPr="00A52EB1">
        <w:rPr>
          <w:rFonts w:ascii="Times New Roman" w:hAnsi="Times New Roman"/>
          <w:i/>
          <w:iCs/>
          <w:noProof/>
          <w:color w:val="FF0000"/>
          <w:sz w:val="28"/>
          <w:szCs w:val="28"/>
        </w:rPr>
        <w:t>1/(x**2+4)</w:t>
      </w:r>
    </w:p>
    <w:p w14:paraId="189FE4C5" w14:textId="5884D471" w:rsidR="00A52EB1" w:rsidRPr="00E412E0" w:rsidRDefault="00A52EB1" w:rsidP="00A52EB1">
      <w:pPr>
        <w:ind w:left="284" w:hanging="360"/>
        <w:rPr>
          <w:rFonts w:ascii="Times New Roman" w:hAnsi="Times New Roman"/>
          <w:i/>
          <w:iCs/>
          <w:noProof/>
          <w:sz w:val="28"/>
          <w:szCs w:val="28"/>
        </w:rPr>
      </w:pPr>
      <w:r w:rsidRPr="00E412E0">
        <w:rPr>
          <w:rFonts w:ascii="Times New Roman" w:hAnsi="Times New Roman"/>
          <w:i/>
          <w:iCs/>
          <w:noProof/>
          <w:sz w:val="28"/>
          <w:szCs w:val="28"/>
        </w:rPr>
        <w:t xml:space="preserve">    </w:t>
      </w:r>
      <w:r w:rsidRPr="00A52EB1">
        <w:rPr>
          <w:rFonts w:ascii="Times New Roman" w:hAnsi="Times New Roman"/>
          <w:i/>
          <w:iCs/>
          <w:noProof/>
          <w:color w:val="FF0000"/>
          <w:sz w:val="28"/>
          <w:szCs w:val="28"/>
        </w:rPr>
        <w:t>return</w:t>
      </w:r>
      <w:r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  <w:r w:rsidRPr="00E412E0">
        <w:rPr>
          <w:rFonts w:ascii="Times New Roman" w:hAnsi="Times New Roman"/>
          <w:i/>
          <w:iCs/>
          <w:noProof/>
          <w:sz w:val="28"/>
          <w:szCs w:val="28"/>
        </w:rPr>
        <w:t>(y)</w:t>
      </w:r>
    </w:p>
    <w:p w14:paraId="1593E121" w14:textId="77777777" w:rsidR="00EE29AA" w:rsidRPr="00EE29AA" w:rsidRDefault="00EE29AA" w:rsidP="003B24F3">
      <w:pPr>
        <w:rPr>
          <w:rFonts w:ascii="Times New Roman" w:hAnsi="Times New Roman"/>
          <w:bCs/>
        </w:rPr>
      </w:pPr>
    </w:p>
    <w:p w14:paraId="65306E4D" w14:textId="77777777" w:rsidR="00EE29AA" w:rsidRPr="00EE29AA" w:rsidRDefault="00EE29AA" w:rsidP="003B24F3">
      <w:pPr>
        <w:rPr>
          <w:rFonts w:ascii="Times New Roman" w:hAnsi="Times New Roman"/>
          <w:b/>
          <w:bCs/>
        </w:rPr>
      </w:pPr>
      <w:r w:rsidRPr="00B42D04">
        <w:rPr>
          <w:rFonts w:ascii="Times New Roman" w:hAnsi="Times New Roman"/>
          <w:b/>
          <w:bCs/>
          <w:u w:val="single"/>
        </w:rPr>
        <w:t>Exercice 2</w:t>
      </w:r>
      <w:proofErr w:type="gramStart"/>
      <w:r w:rsidRPr="00EE29AA">
        <w:rPr>
          <w:rFonts w:ascii="Times New Roman" w:hAnsi="Times New Roman"/>
          <w:b/>
          <w:bCs/>
        </w:rPr>
        <w:t> :ensemble</w:t>
      </w:r>
      <w:proofErr w:type="gramEnd"/>
      <w:r w:rsidRPr="00EE29AA">
        <w:rPr>
          <w:rFonts w:ascii="Times New Roman" w:hAnsi="Times New Roman"/>
          <w:b/>
          <w:bCs/>
        </w:rPr>
        <w:t xml:space="preserve"> de définition</w:t>
      </w:r>
    </w:p>
    <w:p w14:paraId="7137174C" w14:textId="04288326" w:rsidR="00417A4A" w:rsidRDefault="00EE29AA" w:rsidP="00987B42">
      <w:pPr>
        <w:rPr>
          <w:rFonts w:ascii="Times New Roman" w:hAnsi="Times New Roman"/>
        </w:rPr>
      </w:pPr>
      <w:r w:rsidRPr="00EE29AA">
        <w:rPr>
          <w:rFonts w:ascii="Times New Roman" w:hAnsi="Times New Roman"/>
          <w:bCs/>
        </w:rPr>
        <w:t xml:space="preserve">Soit f la fonction qui à </w:t>
      </w:r>
      <w:r w:rsidRPr="003F5044">
        <w:rPr>
          <w:rFonts w:ascii="Times New Roman" w:hAnsi="Times New Roman"/>
          <w:bCs/>
          <w:i/>
        </w:rPr>
        <w:t>x</w:t>
      </w:r>
      <w:r w:rsidRPr="00EE29AA">
        <w:rPr>
          <w:rFonts w:ascii="Times New Roman" w:hAnsi="Times New Roman"/>
          <w:bCs/>
        </w:rPr>
        <w:t xml:space="preserve"> associe </w:t>
      </w:r>
      <w:bookmarkStart w:id="0" w:name="_Hlk62394954"/>
      <m:oMath>
        <m:r>
          <w:rPr>
            <w:rFonts w:ascii="Cambria Math" w:hAnsi="Cambria Math"/>
          </w:rPr>
          <m:t>f(x)=</m:t>
        </m:r>
      </m:oMath>
      <w:bookmarkEnd w:id="0"/>
      <w:r w:rsidRPr="00EE29AA">
        <w:rPr>
          <w:rFonts w:ascii="Times New Roman" w:hAnsi="Times New Roman"/>
          <w:bCs/>
        </w:rPr>
        <w:t xml:space="preserve"> </w:t>
      </w:r>
      <m:oMath>
        <m:rad>
          <m:radPr>
            <m:degHide m:val="1"/>
            <m:ctrlPr>
              <w:rPr>
                <w:rFonts w:ascii="Cambria Math" w:hAnsi="Times New Roman"/>
                <w:i/>
              </w:rPr>
            </m:ctrlPr>
          </m:radPr>
          <m:deg/>
          <m:e>
            <w:bookmarkStart w:id="1" w:name="_Hlk62395007"/>
            <m:r>
              <w:rPr>
                <w:rFonts w:ascii="Cambria Math" w:hAnsi="Times New Roman"/>
              </w:rPr>
              <m:t>3x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1</m:t>
            </m:r>
            <w:bookmarkEnd w:id="1"/>
          </m:e>
        </m:rad>
      </m:oMath>
      <w:r w:rsidRPr="00EE29AA">
        <w:rPr>
          <w:rFonts w:ascii="Times New Roman" w:hAnsi="Times New Roman"/>
        </w:rPr>
        <w:t>.</w:t>
      </w:r>
    </w:p>
    <w:p w14:paraId="1A5AA7D9" w14:textId="762BB8EE" w:rsidR="00766918" w:rsidRDefault="00417A4A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 w:rsidR="00766918">
        <w:rPr>
          <w:rFonts w:ascii="Times New Roman" w:hAnsi="Times New Roman"/>
        </w:rPr>
        <w:t xml:space="preserve"> </w:t>
      </w:r>
      <w:r w:rsidR="003E4A0A">
        <w:rPr>
          <w:rFonts w:ascii="Times New Roman" w:hAnsi="Times New Roman"/>
        </w:rPr>
        <w:t>O</w:t>
      </w:r>
      <w:r>
        <w:rPr>
          <w:rFonts w:ascii="Times New Roman" w:hAnsi="Times New Roman"/>
        </w:rPr>
        <w:t>n</w:t>
      </w:r>
      <w:r w:rsidR="003E4A0A">
        <w:rPr>
          <w:rFonts w:ascii="Times New Roman" w:hAnsi="Times New Roman"/>
        </w:rPr>
        <w:t xml:space="preserve"> peut</w:t>
      </w:r>
      <w:r>
        <w:rPr>
          <w:rFonts w:ascii="Times New Roman" w:hAnsi="Times New Roman"/>
        </w:rPr>
        <w:t xml:space="preserve"> calculer</w:t>
      </w:r>
      <w:r w:rsidR="00D33D0D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f(x)</m:t>
        </m:r>
      </m:oMath>
      <w:r w:rsidR="00766918">
        <w:rPr>
          <w:rFonts w:ascii="Times New Roman" w:hAnsi="Times New Roman"/>
        </w:rPr>
        <w:t> </w:t>
      </w:r>
      <w:r w:rsidR="003E4A0A">
        <w:rPr>
          <w:rFonts w:ascii="Times New Roman" w:hAnsi="Times New Roman"/>
        </w:rPr>
        <w:t xml:space="preserve">si </w:t>
      </w:r>
      <m:oMath>
        <m:r>
          <w:rPr>
            <w:rFonts w:ascii="Cambria Math" w:hAnsi="Times New Roman"/>
          </w:rPr>
          <m:t>3x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1</m:t>
        </m:r>
        <m:r>
          <w:rPr>
            <w:rFonts w:ascii="Cambria Math" w:hAnsi="Cambria Math"/>
          </w:rPr>
          <m:t>≥</m:t>
        </m:r>
        <m:r>
          <w:rPr>
            <w:rFonts w:ascii="Cambria Math" w:hAnsi="Times New Roman"/>
          </w:rPr>
          <m:t>0</m:t>
        </m:r>
      </m:oMath>
    </w:p>
    <w:p w14:paraId="2D3B8B62" w14:textId="39177399" w:rsidR="00766918" w:rsidRDefault="00766918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m:oMath>
        <m:r>
          <w:rPr>
            <w:rFonts w:ascii="Cambria Math" w:hAnsi="Times New Roman"/>
          </w:rPr>
          <m:t>3x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1</m:t>
        </m:r>
        <m:r>
          <w:rPr>
            <w:rFonts w:ascii="Cambria Math" w:hAnsi="Cambria Math"/>
          </w:rPr>
          <m:t>≥</m:t>
        </m:r>
        <m:r>
          <w:rPr>
            <w:rFonts w:ascii="Cambria Math" w:hAnsi="Times New Roman"/>
          </w:rPr>
          <m:t xml:space="preserve">0 </m:t>
        </m:r>
      </m:oMath>
    </w:p>
    <w:p w14:paraId="1C0FF8F9" w14:textId="77777777" w:rsidR="003E4A0A" w:rsidRDefault="003E4A0A" w:rsidP="003E4A0A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</w:rPr>
          <m:t>3x</m:t>
        </m:r>
        <m:r>
          <w:rPr>
            <w:rFonts w:ascii="Cambria Math" w:hAnsi="Cambria Math"/>
          </w:rPr>
          <m:t>≥</m:t>
        </m:r>
        <m:r>
          <w:rPr>
            <w:rFonts w:ascii="Cambria Math" w:hAnsi="Times New Roman"/>
          </w:rPr>
          <m:t>1</m:t>
        </m:r>
      </m:oMath>
      <w:r w:rsidRPr="003E4A0A">
        <w:rPr>
          <w:rFonts w:ascii="Times New Roman" w:hAnsi="Times New Roman"/>
        </w:rPr>
        <w:t xml:space="preserve"> </w:t>
      </w:r>
    </w:p>
    <w:p w14:paraId="05481A2D" w14:textId="49F05E3D" w:rsidR="003E4A0A" w:rsidRPr="00766918" w:rsidRDefault="003E4A0A" w:rsidP="003E4A0A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</w:rPr>
          <m:t>x</m:t>
        </m:r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Times New Roman" w:hAnsi="Times New Roman"/>
        </w:rPr>
        <w:t xml:space="preserve">  Les solutions sont les réels de l’intervalle </w:t>
      </w:r>
      <m:oMath>
        <m:r>
          <w:rPr>
            <w:rFonts w:ascii="Cambria Math" w:hAnsi="Cambria Math"/>
          </w:rPr>
          <m:t>[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;+∞[</m:t>
        </m:r>
      </m:oMath>
      <w:r>
        <w:rPr>
          <w:rFonts w:ascii="Times New Roman" w:hAnsi="Times New Roman"/>
        </w:rPr>
        <w:t xml:space="preserve">  </w:t>
      </w:r>
    </w:p>
    <w:p w14:paraId="43DDA8FA" w14:textId="2A57506B" w:rsidR="003E4A0A" w:rsidRPr="00766918" w:rsidRDefault="003E4A0A" w:rsidP="00766918">
      <w:pPr>
        <w:ind w:left="284" w:hanging="360"/>
        <w:rPr>
          <w:rFonts w:ascii="Times New Roman" w:hAnsi="Times New Roman"/>
        </w:rPr>
      </w:pPr>
    </w:p>
    <w:p w14:paraId="0E046C79" w14:textId="18A270F9" w:rsidR="00EE29AA" w:rsidRDefault="00766918" w:rsidP="00766918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 w:rsidR="003E4A0A">
        <w:rPr>
          <w:rFonts w:ascii="Times New Roman" w:hAnsi="Times New Roman"/>
        </w:rPr>
        <w:t>L</w:t>
      </w:r>
      <w:r w:rsidR="00EE29AA" w:rsidRPr="00EE29AA">
        <w:rPr>
          <w:rFonts w:ascii="Times New Roman" w:hAnsi="Times New Roman"/>
        </w:rPr>
        <w:t xml:space="preserve">’ensemble de définition de </w:t>
      </w:r>
      <w:r>
        <w:rPr>
          <w:rFonts w:ascii="Times New Roman" w:hAnsi="Times New Roman"/>
        </w:rPr>
        <w:t xml:space="preserve">la fonction </w:t>
      </w:r>
      <m:oMath>
        <m:r>
          <w:rPr>
            <w:rFonts w:ascii="Cambria Math" w:hAnsi="Cambria Math"/>
          </w:rPr>
          <m:t>f</m:t>
        </m:r>
      </m:oMath>
      <w:r w:rsidR="003E4A0A">
        <w:rPr>
          <w:rFonts w:ascii="Times New Roman" w:hAnsi="Times New Roman"/>
        </w:rPr>
        <w:t>est D=</w:t>
      </w:r>
      <m:oMath>
        <m:r>
          <w:rPr>
            <w:rFonts w:ascii="Cambria Math" w:hAnsi="Cambria Math"/>
          </w:rPr>
          <m:t>[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;+∞[</m:t>
        </m:r>
      </m:oMath>
      <w:r w:rsidR="003E4A0A">
        <w:rPr>
          <w:rFonts w:ascii="Times New Roman" w:hAnsi="Times New Roman"/>
        </w:rPr>
        <w:t xml:space="preserve">  </w:t>
      </w:r>
    </w:p>
    <w:p w14:paraId="246DF0B0" w14:textId="77777777" w:rsidR="00766918" w:rsidRPr="00447B51" w:rsidRDefault="00766918" w:rsidP="00766918">
      <w:pPr>
        <w:ind w:left="284" w:hanging="360"/>
        <w:rPr>
          <w:rFonts w:ascii="Times New Roman" w:hAnsi="Times New Roman"/>
          <w:u w:val="single"/>
        </w:rPr>
      </w:pPr>
    </w:p>
    <w:p w14:paraId="5704DB6C" w14:textId="7062A70E" w:rsidR="00BA3A6E" w:rsidRDefault="00BA3A6E" w:rsidP="00B42D04">
      <w:pPr>
        <w:rPr>
          <w:rFonts w:ascii="Times New Roman" w:hAnsi="Times New Roman"/>
        </w:rPr>
      </w:pPr>
    </w:p>
    <w:p w14:paraId="5281B8BF" w14:textId="77777777" w:rsidR="00987B42" w:rsidRDefault="00987B42" w:rsidP="00B42D04">
      <w:pPr>
        <w:rPr>
          <w:rFonts w:ascii="Times New Roman" w:hAnsi="Times New Roman"/>
        </w:rPr>
      </w:pPr>
    </w:p>
    <w:p w14:paraId="59B3B513" w14:textId="141A3FC8" w:rsidR="00BA3A6E" w:rsidRPr="00EE29AA" w:rsidRDefault="00BA3A6E" w:rsidP="00BA3A6E">
      <w:pPr>
        <w:rPr>
          <w:rFonts w:ascii="Times New Roman" w:hAnsi="Times New Roman"/>
          <w:b/>
          <w:bCs/>
        </w:rPr>
      </w:pPr>
      <w:r w:rsidRPr="00B42D0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3</w:t>
      </w:r>
      <w:r w:rsidRPr="00EE29AA">
        <w:rPr>
          <w:rFonts w:ascii="Times New Roman" w:hAnsi="Times New Roman"/>
          <w:b/>
          <w:bCs/>
        </w:rPr>
        <w:t> :</w:t>
      </w:r>
      <w:r w:rsidRPr="00BA3A6E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calculs d’images et d’antécédents</w:t>
      </w:r>
    </w:p>
    <w:p w14:paraId="65A6A062" w14:textId="184D292A" w:rsidR="00BA3A6E" w:rsidRPr="00BA3A6E" w:rsidRDefault="00BA3A6E" w:rsidP="00BA3A6E">
      <w:pPr>
        <w:jc w:val="left"/>
        <w:rPr>
          <w:rFonts w:ascii="Times New Roman" w:hAnsi="Times New Roman"/>
          <w:szCs w:val="22"/>
        </w:rPr>
      </w:pPr>
      <w:proofErr w:type="gramStart"/>
      <w:r w:rsidRPr="00BA3A6E">
        <w:rPr>
          <w:rFonts w:ascii="Times New Roman" w:hAnsi="Times New Roman"/>
          <w:szCs w:val="22"/>
        </w:rPr>
        <w:t>soit</w:t>
      </w:r>
      <w:proofErr w:type="gramEnd"/>
      <w:r w:rsidRPr="00BA3A6E">
        <w:rPr>
          <w:rFonts w:ascii="Times New Roman" w:hAnsi="Times New Roman"/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>f</m:t>
        </m:r>
      </m:oMath>
      <w:r w:rsidRPr="00BA3A6E">
        <w:rPr>
          <w:rFonts w:ascii="Times New Roman" w:hAnsi="Times New Roman"/>
          <w:szCs w:val="22"/>
        </w:rPr>
        <w:t xml:space="preserve"> la fonction définie sur </w:t>
      </w:r>
      <w:r w:rsidRPr="00BA3A6E">
        <w:rPr>
          <w:rFonts w:ascii="Lucida Sans Unicode" w:hAnsi="Lucida Sans Unicode"/>
          <w:szCs w:val="22"/>
        </w:rPr>
        <w:t>ℝ</w:t>
      </w:r>
      <w:r w:rsidRPr="00BA3A6E">
        <w:rPr>
          <w:rFonts w:ascii="Times New Roman" w:hAnsi="Times New Roman"/>
          <w:szCs w:val="22"/>
        </w:rPr>
        <w:t xml:space="preserve"> par </w:t>
      </w:r>
      <m:oMath>
        <m:r>
          <w:rPr>
            <w:rFonts w:ascii="Cambria Math" w:hAnsi="Times New Roman"/>
            <w:szCs w:val="22"/>
          </w:rPr>
          <m:t>f(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)=</m:t>
        </m:r>
        <m:r>
          <w:rPr>
            <w:rFonts w:ascii="Cambria Math" w:hAnsi="Times New Roman"/>
            <w:szCs w:val="22"/>
          </w:rPr>
          <m:t>-</m:t>
        </m:r>
        <m:r>
          <w:rPr>
            <w:rFonts w:ascii="Cambria Math" w:hAnsi="Times New Roman"/>
            <w:szCs w:val="22"/>
          </w:rPr>
          <m:t>3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+4</m:t>
        </m:r>
      </m:oMath>
      <w:r w:rsidRPr="00BA3A6E">
        <w:rPr>
          <w:rFonts w:ascii="Times New Roman" w:hAnsi="Times New Roman"/>
          <w:szCs w:val="22"/>
        </w:rPr>
        <w:t>.</w:t>
      </w:r>
    </w:p>
    <w:p w14:paraId="175BB89C" w14:textId="69E280A8" w:rsidR="00500DCF" w:rsidRPr="00BF5652" w:rsidRDefault="00500DCF" w:rsidP="00500DCF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m:oMath>
        <m:r>
          <w:rPr>
            <w:rFonts w:ascii="Cambria Math" w:hAnsi="Times New Roman"/>
            <w:szCs w:val="22"/>
          </w:rPr>
          <m:t>f</m:t>
        </m:r>
        <m:d>
          <m:dPr>
            <m:ctrlPr>
              <w:rPr>
                <w:rFonts w:ascii="Cambria Math" w:hAnsi="Times New Roman"/>
                <w:i/>
                <w:szCs w:val="22"/>
              </w:rPr>
            </m:ctrlPr>
          </m:dPr>
          <m:e>
            <m:r>
              <w:rPr>
                <w:rFonts w:ascii="Cambria Math" w:hAnsi="Times New Roman"/>
                <w:color w:val="FF0000"/>
                <w:szCs w:val="22"/>
              </w:rPr>
              <m:t>-</m:t>
            </m:r>
            <m:r>
              <w:rPr>
                <w:rFonts w:ascii="Cambria Math" w:hAnsi="Times New Roman"/>
                <w:color w:val="FF0000"/>
                <w:szCs w:val="22"/>
              </w:rPr>
              <m:t>4</m:t>
            </m:r>
          </m:e>
        </m:d>
        <m:r>
          <w:rPr>
            <w:rFonts w:ascii="Cambria Math" w:hAnsi="Times New Roman"/>
            <w:szCs w:val="22"/>
          </w:rPr>
          <m:t>=</m:t>
        </m:r>
        <m:r>
          <w:rPr>
            <w:rFonts w:ascii="Cambria Math" w:hAnsi="Times New Roman"/>
            <w:szCs w:val="22"/>
          </w:rPr>
          <m:t>-</m:t>
        </m:r>
        <m:r>
          <w:rPr>
            <w:rFonts w:ascii="Cambria Math" w:hAnsi="Times New Roman"/>
            <w:szCs w:val="22"/>
          </w:rPr>
          <m:t>3</m:t>
        </m:r>
        <m:r>
          <w:rPr>
            <w:rFonts w:ascii="Cambria Math" w:hAnsi="Cambria Math"/>
            <w:szCs w:val="22"/>
          </w:rPr>
          <m:t>×</m:t>
        </m:r>
        <m:d>
          <m:dPr>
            <m:ctrlPr>
              <w:rPr>
                <w:rFonts w:ascii="Cambria Math" w:hAnsi="Times New Roman"/>
                <w:i/>
                <w:szCs w:val="22"/>
              </w:rPr>
            </m:ctrlPr>
          </m:dPr>
          <m:e>
            <m:r>
              <w:rPr>
                <w:rFonts w:ascii="Cambria Math" w:hAnsi="Times New Roman"/>
                <w:color w:val="FF0000"/>
                <w:szCs w:val="22"/>
              </w:rPr>
              <m:t>-</m:t>
            </m:r>
            <m:r>
              <w:rPr>
                <w:rFonts w:ascii="Cambria Math" w:hAnsi="Times New Roman"/>
                <w:color w:val="FF0000"/>
                <w:szCs w:val="22"/>
              </w:rPr>
              <m:t>4</m:t>
            </m:r>
          </m:e>
        </m:d>
        <m:r>
          <w:rPr>
            <w:rFonts w:ascii="Cambria Math" w:hAnsi="Times New Roman"/>
            <w:szCs w:val="22"/>
          </w:rPr>
          <m:t>+4=</m:t>
        </m:r>
        <m:r>
          <w:rPr>
            <w:rFonts w:ascii="Cambria Math" w:hAnsi="Times New Roman"/>
            <w:color w:val="4472C4" w:themeColor="accent1"/>
            <w:szCs w:val="22"/>
          </w:rPr>
          <m:t>16</m:t>
        </m:r>
        <m:r>
          <w:rPr>
            <w:rFonts w:ascii="Cambria Math" w:hAnsi="Times New Roman"/>
            <w:szCs w:val="22"/>
          </w:rPr>
          <m:t xml:space="preserve">             f</m:t>
        </m:r>
        <m:d>
          <m:dPr>
            <m:ctrlPr>
              <w:rPr>
                <w:rFonts w:ascii="Cambria Math" w:hAnsi="Times New Roman"/>
                <w:i/>
                <w:szCs w:val="22"/>
              </w:rPr>
            </m:ctrlPr>
          </m:dPr>
          <m:e>
            <m:r>
              <w:rPr>
                <w:rFonts w:ascii="Cambria Math" w:hAnsi="Times New Roman"/>
                <w:color w:val="FF0000"/>
                <w:szCs w:val="22"/>
              </w:rPr>
              <m:t>5</m:t>
            </m:r>
          </m:e>
        </m:d>
        <m:r>
          <w:rPr>
            <w:rFonts w:ascii="Cambria Math" w:hAnsi="Times New Roman"/>
            <w:szCs w:val="22"/>
          </w:rPr>
          <m:t>=</m:t>
        </m:r>
        <m:r>
          <w:rPr>
            <w:rFonts w:ascii="Cambria Math" w:hAnsi="Times New Roman"/>
            <w:szCs w:val="22"/>
          </w:rPr>
          <m:t>-</m:t>
        </m:r>
        <m:r>
          <w:rPr>
            <w:rFonts w:ascii="Cambria Math" w:hAnsi="Times New Roman"/>
            <w:szCs w:val="22"/>
          </w:rPr>
          <m:t>3</m:t>
        </m:r>
        <m:r>
          <w:rPr>
            <w:rFonts w:ascii="Cambria Math" w:hAnsi="Cambria Math"/>
            <w:szCs w:val="22"/>
          </w:rPr>
          <m:t>×</m:t>
        </m:r>
        <m:r>
          <w:rPr>
            <w:rFonts w:ascii="Cambria Math" w:hAnsi="Times New Roman"/>
            <w:color w:val="FF0000"/>
            <w:szCs w:val="22"/>
          </w:rPr>
          <m:t>5</m:t>
        </m:r>
        <m:r>
          <w:rPr>
            <w:rFonts w:ascii="Cambria Math" w:hAnsi="Times New Roman"/>
            <w:szCs w:val="22"/>
          </w:rPr>
          <m:t>+4=</m:t>
        </m:r>
        <m:r>
          <w:rPr>
            <w:rFonts w:ascii="Cambria Math" w:hAnsi="Times New Roman"/>
            <w:color w:val="4472C4" w:themeColor="accent1"/>
            <w:szCs w:val="22"/>
          </w:rPr>
          <m:t>-</m:t>
        </m:r>
        <m:r>
          <w:rPr>
            <w:rFonts w:ascii="Cambria Math" w:hAnsi="Times New Roman"/>
            <w:color w:val="4472C4" w:themeColor="accent1"/>
            <w:szCs w:val="22"/>
          </w:rPr>
          <m:t>11</m:t>
        </m:r>
      </m:oMath>
    </w:p>
    <w:p w14:paraId="60E1FE74" w14:textId="12D85EDA" w:rsidR="00BF5652" w:rsidRPr="00500DCF" w:rsidRDefault="00BF5652" w:rsidP="00BF5652">
      <w:pPr>
        <w:ind w:left="360"/>
        <w:jc w:val="left"/>
        <w:rPr>
          <w:rFonts w:ascii="Times New Roman" w:hAnsi="Times New Roman"/>
          <w:szCs w:val="22"/>
        </w:rPr>
      </w:pPr>
      <m:oMath>
        <m:r>
          <w:rPr>
            <w:rFonts w:ascii="Cambria Math" w:hAnsi="Times New Roman"/>
            <w:color w:val="FF0000"/>
            <w:szCs w:val="22"/>
          </w:rPr>
          <m:t>-</m:t>
        </m:r>
        <m:r>
          <w:rPr>
            <w:rFonts w:ascii="Cambria Math" w:hAnsi="Times New Roman"/>
            <w:color w:val="FF0000"/>
            <w:szCs w:val="22"/>
          </w:rPr>
          <m:t>4</m:t>
        </m:r>
        <m:r>
          <w:rPr>
            <w:rFonts w:ascii="Cambria Math" w:hAnsi="Cambria Math"/>
            <w:szCs w:val="22"/>
          </w:rPr>
          <m:t>⟶</m:t>
        </m:r>
        <m:r>
          <w:rPr>
            <w:rFonts w:ascii="Cambria Math" w:hAnsi="Times New Roman"/>
            <w:color w:val="4472C4" w:themeColor="accent1"/>
            <w:szCs w:val="22"/>
          </w:rPr>
          <m:t>16</m:t>
        </m:r>
      </m:oMath>
      <w:r>
        <w:rPr>
          <w:rFonts w:ascii="Times New Roman" w:hAnsi="Times New Roman"/>
          <w:color w:val="4472C4" w:themeColor="accent1"/>
          <w:szCs w:val="22"/>
        </w:rPr>
        <w:t xml:space="preserve"> </w:t>
      </w:r>
    </w:p>
    <w:p w14:paraId="356CA9DA" w14:textId="25B0624F" w:rsidR="00500DCF" w:rsidRDefault="00500DCF" w:rsidP="00BA3A6E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w:r w:rsidRPr="00BF5652">
        <w:rPr>
          <w:rFonts w:ascii="Times New Roman" w:hAnsi="Times New Roman"/>
          <w:color w:val="FF0000"/>
          <w:szCs w:val="22"/>
        </w:rPr>
        <w:t>-4</w:t>
      </w:r>
      <w:r>
        <w:rPr>
          <w:rFonts w:ascii="Times New Roman" w:hAnsi="Times New Roman"/>
          <w:szCs w:val="22"/>
        </w:rPr>
        <w:t xml:space="preserve"> est un antécédent de </w:t>
      </w:r>
      <w:r w:rsidRPr="00BF5652">
        <w:rPr>
          <w:rFonts w:ascii="Times New Roman" w:hAnsi="Times New Roman"/>
          <w:color w:val="0070C0"/>
          <w:szCs w:val="22"/>
        </w:rPr>
        <w:t>16</w:t>
      </w:r>
      <w:r>
        <w:rPr>
          <w:rFonts w:ascii="Times New Roman" w:hAnsi="Times New Roman"/>
          <w:szCs w:val="22"/>
        </w:rPr>
        <w:t xml:space="preserve"> car </w:t>
      </w:r>
      <m:oMath>
        <m:r>
          <w:rPr>
            <w:rFonts w:ascii="Cambria Math" w:hAnsi="Cambria Math"/>
            <w:szCs w:val="22"/>
          </w:rPr>
          <m:t>f(</m:t>
        </m:r>
        <m:r>
          <w:rPr>
            <w:rFonts w:ascii="Cambria Math" w:hAnsi="Cambria Math"/>
            <w:color w:val="FF0000"/>
            <w:szCs w:val="22"/>
          </w:rPr>
          <m:t>-4</m:t>
        </m:r>
        <m:r>
          <w:rPr>
            <w:rFonts w:ascii="Cambria Math" w:hAnsi="Cambria Math"/>
            <w:szCs w:val="22"/>
          </w:rPr>
          <m:t>)=</m:t>
        </m:r>
        <m:r>
          <w:rPr>
            <w:rFonts w:ascii="Cambria Math" w:hAnsi="Cambria Math"/>
            <w:color w:val="0070C0"/>
            <w:szCs w:val="22"/>
          </w:rPr>
          <m:t>16</m:t>
        </m:r>
      </m:oMath>
      <w:r>
        <w:rPr>
          <w:rFonts w:ascii="Times New Roman" w:hAnsi="Times New Roman"/>
          <w:szCs w:val="22"/>
        </w:rPr>
        <w:t>.</w:t>
      </w:r>
    </w:p>
    <w:p w14:paraId="6B4E1C3E" w14:textId="77777777" w:rsidR="00500DCF" w:rsidRPr="00500DCF" w:rsidRDefault="00500DCF" w:rsidP="00500DCF">
      <w:pPr>
        <w:ind w:left="360"/>
        <w:jc w:val="left"/>
        <w:rPr>
          <w:rFonts w:ascii="Times New Roman" w:hAnsi="Times New Roman"/>
          <w:szCs w:val="22"/>
        </w:rPr>
      </w:pPr>
    </w:p>
    <w:p w14:paraId="279EBD69" w14:textId="63E9DA6B" w:rsidR="00BF5652" w:rsidRDefault="00BF5652" w:rsidP="00BA3A6E">
      <w:pPr>
        <w:numPr>
          <w:ilvl w:val="0"/>
          <w:numId w:val="31"/>
        </w:numPr>
        <w:jc w:val="left"/>
        <w:rPr>
          <w:rFonts w:ascii="Times New Roman" w:hAnsi="Times New Roman"/>
          <w:szCs w:val="22"/>
        </w:rPr>
      </w:pPr>
      <m:oMath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Cambria Math"/>
            <w:szCs w:val="22"/>
          </w:rPr>
          <m:t>⟶</m:t>
        </m:r>
        <m:r>
          <w:rPr>
            <w:rFonts w:ascii="Cambria Math" w:hAnsi="Times New Roman"/>
            <w:color w:val="4472C4" w:themeColor="accent1"/>
            <w:szCs w:val="22"/>
          </w:rPr>
          <m:t>-</m:t>
        </m:r>
        <m:r>
          <w:rPr>
            <w:rFonts w:ascii="Cambria Math" w:hAnsi="Times New Roman"/>
            <w:color w:val="4472C4" w:themeColor="accent1"/>
            <w:szCs w:val="22"/>
          </w:rPr>
          <m:t>29</m:t>
        </m:r>
      </m:oMath>
    </w:p>
    <w:p w14:paraId="0FD51D1F" w14:textId="77777777" w:rsidR="00BF5652" w:rsidRDefault="00BF5652" w:rsidP="00BF5652">
      <w:pPr>
        <w:pStyle w:val="Paragraphedeliste"/>
        <w:rPr>
          <w:rFonts w:ascii="Times New Roman" w:hAnsi="Times New Roman"/>
          <w:szCs w:val="22"/>
        </w:rPr>
      </w:pPr>
    </w:p>
    <w:p w14:paraId="4148049E" w14:textId="71B37910" w:rsidR="00BA3A6E" w:rsidRPr="00500DCF" w:rsidRDefault="00500DCF" w:rsidP="00BF5652">
      <w:pPr>
        <w:jc w:val="lef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lastRenderedPageBreak/>
        <w:t xml:space="preserve">On résout l’équation </w:t>
      </w:r>
      <m:oMath>
        <m:r>
          <w:rPr>
            <w:rFonts w:ascii="Cambria Math" w:hAnsi="Times New Roman"/>
            <w:szCs w:val="22"/>
          </w:rPr>
          <m:t>f(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)=</m:t>
        </m:r>
        <m:r>
          <w:rPr>
            <w:rFonts w:ascii="Cambria Math" w:hAnsi="Times New Roman"/>
            <w:color w:val="0070C0"/>
            <w:szCs w:val="22"/>
          </w:rPr>
          <m:t>-</m:t>
        </m:r>
        <m:r>
          <w:rPr>
            <w:rFonts w:ascii="Cambria Math" w:hAnsi="Times New Roman"/>
            <w:color w:val="0070C0"/>
            <w:szCs w:val="22"/>
          </w:rPr>
          <m:t>29</m:t>
        </m:r>
      </m:oMath>
    </w:p>
    <w:p w14:paraId="53A3FE3A" w14:textId="77777777" w:rsidR="00500DCF" w:rsidRDefault="00500DCF" w:rsidP="00851B85">
      <w:pPr>
        <w:rPr>
          <w:rFonts w:ascii="Times New Roman" w:hAnsi="Times New Roman"/>
          <w:szCs w:val="22"/>
        </w:rPr>
      </w:pPr>
    </w:p>
    <w:p w14:paraId="087F3841" w14:textId="74674563" w:rsidR="00500DCF" w:rsidRDefault="00BF5652" w:rsidP="00500DCF">
      <w:pPr>
        <w:ind w:left="284" w:hanging="360"/>
        <w:rPr>
          <w:rFonts w:ascii="Times New Roman" w:hAnsi="Times New Roman"/>
        </w:rPr>
      </w:pPr>
      <m:oMath>
        <m:r>
          <w:rPr>
            <w:rFonts w:ascii="Cambria Math" w:hAnsi="Times New Roman"/>
          </w:rPr>
          <m:t xml:space="preserve">             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3</m:t>
        </m:r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Times New Roman"/>
          </w:rPr>
          <m:t>+4=</m:t>
        </m:r>
        <m:r>
          <w:rPr>
            <w:rFonts w:ascii="Cambria Math" w:hAnsi="Times New Roman"/>
            <w:color w:val="4472C4" w:themeColor="accent1"/>
          </w:rPr>
          <m:t>-</m:t>
        </m:r>
        <m:r>
          <w:rPr>
            <w:rFonts w:ascii="Cambria Math" w:hAnsi="Times New Roman"/>
            <w:color w:val="4472C4" w:themeColor="accent1"/>
          </w:rPr>
          <m:t>29</m:t>
        </m:r>
      </m:oMath>
      <w:r w:rsidR="00500DCF" w:rsidRPr="003E4A0A">
        <w:rPr>
          <w:rFonts w:ascii="Times New Roman" w:hAnsi="Times New Roman"/>
        </w:rPr>
        <w:t xml:space="preserve"> </w:t>
      </w:r>
    </w:p>
    <w:p w14:paraId="139DCBB7" w14:textId="3D8037B8" w:rsidR="00500DCF" w:rsidRDefault="00500DCF" w:rsidP="00500DCF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3</m:t>
        </m:r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Times New Roman"/>
          </w:rPr>
          <m:t>=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29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4</m:t>
        </m:r>
      </m:oMath>
      <w:r w:rsidRPr="003E4A0A">
        <w:rPr>
          <w:rFonts w:ascii="Times New Roman" w:hAnsi="Times New Roman"/>
        </w:rPr>
        <w:t xml:space="preserve"> </w:t>
      </w:r>
    </w:p>
    <w:p w14:paraId="279CE481" w14:textId="1E28C627" w:rsidR="00500DCF" w:rsidRDefault="00500DCF" w:rsidP="00500DCF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Cambria Math"/>
          </w:rPr>
          <m:t>-3</m:t>
        </m:r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Cambria Math"/>
          </w:rPr>
          <m:t>=-33</m:t>
        </m:r>
      </m:oMath>
      <w:r>
        <w:rPr>
          <w:rFonts w:ascii="Times New Roman" w:hAnsi="Times New Roman"/>
        </w:rPr>
        <w:t xml:space="preserve">    </w:t>
      </w:r>
    </w:p>
    <w:p w14:paraId="35F466C0" w14:textId="2A3EA5EA" w:rsidR="00500DCF" w:rsidRDefault="00500DCF" w:rsidP="00500DCF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-33</m:t>
            </m:r>
          </m:num>
          <m:den>
            <m:r>
              <w:rPr>
                <w:rFonts w:ascii="Cambria Math" w:hAnsi="Cambria Math"/>
              </w:rPr>
              <m:t>-3</m:t>
            </m:r>
          </m:den>
        </m:f>
        <m:r>
          <w:rPr>
            <w:rFonts w:ascii="Cambria Math" w:hAnsi="Cambria Math"/>
          </w:rPr>
          <m:t>=11</m:t>
        </m:r>
      </m:oMath>
      <w:r>
        <w:rPr>
          <w:rFonts w:ascii="Times New Roman" w:hAnsi="Times New Roman"/>
        </w:rPr>
        <w:t xml:space="preserve">    </w:t>
      </w:r>
    </w:p>
    <w:p w14:paraId="48F6E51B" w14:textId="319DDFCB" w:rsidR="00500DCF" w:rsidRPr="00766918" w:rsidRDefault="00500DCF" w:rsidP="00500DCF">
      <w:pPr>
        <w:ind w:left="284" w:hanging="360"/>
        <w:rPr>
          <w:rFonts w:ascii="Times New Roman" w:hAnsi="Times New Roman"/>
        </w:rPr>
      </w:pPr>
      <w:r>
        <w:rPr>
          <w:rFonts w:ascii="Times New Roman" w:hAnsi="Times New Roman"/>
        </w:rPr>
        <w:t>-29 a un seul antécédent : 11</w:t>
      </w:r>
    </w:p>
    <w:p w14:paraId="46D585EA" w14:textId="77777777" w:rsidR="00500DCF" w:rsidRDefault="00500DCF" w:rsidP="00851B85">
      <w:pPr>
        <w:rPr>
          <w:rFonts w:ascii="Times New Roman" w:hAnsi="Times New Roman"/>
          <w:szCs w:val="22"/>
        </w:rPr>
      </w:pPr>
    </w:p>
    <w:p w14:paraId="1241ED53" w14:textId="77777777" w:rsidR="00B637AD" w:rsidRDefault="00B637AD" w:rsidP="00B637AD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>Exercice 4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bookmarkStart w:id="2" w:name="_Hlk62396048"/>
      <w:r>
        <w:rPr>
          <w:rFonts w:ascii="Times New Roman" w:hAnsi="Times New Roman"/>
          <w:b/>
          <w:bCs/>
        </w:rPr>
        <w:t>calculs</w:t>
      </w:r>
      <w:proofErr w:type="gramEnd"/>
      <w:r>
        <w:rPr>
          <w:rFonts w:ascii="Times New Roman" w:hAnsi="Times New Roman"/>
          <w:b/>
          <w:bCs/>
        </w:rPr>
        <w:t xml:space="preserve"> d’</w:t>
      </w:r>
      <w:r w:rsidR="003F5044">
        <w:rPr>
          <w:rFonts w:ascii="Times New Roman" w:hAnsi="Times New Roman"/>
          <w:b/>
          <w:bCs/>
        </w:rPr>
        <w:t>images et d’</w:t>
      </w:r>
      <w:r>
        <w:rPr>
          <w:rFonts w:ascii="Times New Roman" w:hAnsi="Times New Roman"/>
          <w:b/>
          <w:bCs/>
        </w:rPr>
        <w:t>antécédents</w:t>
      </w:r>
      <w:bookmarkEnd w:id="2"/>
    </w:p>
    <w:p w14:paraId="063A43E6" w14:textId="7B28E696" w:rsidR="00B637AD" w:rsidRDefault="00B637AD" w:rsidP="00B637A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D6256A"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 w:rsidR="00D6256A">
        <w:rPr>
          <w:rFonts w:ascii="Times New Roman" w:hAnsi="Times New Roman"/>
          <w:bCs/>
        </w:rPr>
        <w:t xml:space="preserve"> la fonction définie</w:t>
      </w:r>
      <w:r w:rsidR="00BA3A6E">
        <w:rPr>
          <w:rFonts w:ascii="Times New Roman" w:hAnsi="Times New Roman"/>
          <w:bCs/>
        </w:rPr>
        <w:t xml:space="preserve"> </w:t>
      </w:r>
      <w:r w:rsidR="00BA3A6E" w:rsidRPr="00BA3A6E">
        <w:rPr>
          <w:rFonts w:ascii="Times New Roman" w:hAnsi="Times New Roman"/>
          <w:szCs w:val="22"/>
        </w:rPr>
        <w:t xml:space="preserve">sur </w:t>
      </w:r>
      <w:r w:rsidR="00BA3A6E" w:rsidRPr="00BA3A6E">
        <w:rPr>
          <w:rFonts w:ascii="Lucida Sans Unicode" w:hAnsi="Lucida Sans Unicode"/>
          <w:szCs w:val="22"/>
        </w:rPr>
        <w:t>ℝ</w:t>
      </w:r>
      <w:r w:rsidR="00D6256A">
        <w:rPr>
          <w:rFonts w:ascii="Times New Roman" w:hAnsi="Times New Roman"/>
          <w:bCs/>
        </w:rPr>
        <w:t xml:space="preserve"> par </w:t>
      </w:r>
      <m:oMath>
        <m:r>
          <w:rPr>
            <w:rFonts w:ascii="Cambria Math" w:hAnsi="Cambria Math"/>
          </w:rPr>
          <m:t>f(x)=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²+2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-3.</m:t>
        </m:r>
      </m:oMath>
    </w:p>
    <w:p w14:paraId="0C5785F2" w14:textId="7A45EC22" w:rsidR="00500DCF" w:rsidRPr="00500DCF" w:rsidRDefault="00500DCF" w:rsidP="00500DCF">
      <w:pPr>
        <w:pStyle w:val="Paragraphedeliste"/>
        <w:numPr>
          <w:ilvl w:val="0"/>
          <w:numId w:val="25"/>
        </w:numPr>
        <w:ind w:left="426" w:hanging="426"/>
        <w:rPr>
          <w:rFonts w:ascii="Times New Roman" w:hAnsi="Times New Roman"/>
          <w:bCs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+2×</m:t>
        </m:r>
        <m:r>
          <w:rPr>
            <w:rFonts w:ascii="Cambria Math" w:hAnsi="Cambria Math"/>
            <w:color w:val="FF0000"/>
          </w:rPr>
          <m:t>0</m:t>
        </m:r>
        <m:r>
          <w:rPr>
            <w:rFonts w:ascii="Cambria Math" w:hAnsi="Cambria Math"/>
          </w:rPr>
          <m:t>-3=</m:t>
        </m:r>
        <m:r>
          <w:rPr>
            <w:rFonts w:ascii="Cambria Math" w:hAnsi="Cambria Math"/>
            <w:color w:val="0070C0"/>
          </w:rPr>
          <m:t>-3</m:t>
        </m:r>
        <m:r>
          <w:rPr>
            <w:rFonts w:ascii="Cambria Math" w:hAnsi="Cambria Math"/>
          </w:rPr>
          <m:t>.</m:t>
        </m:r>
      </m:oMath>
    </w:p>
    <w:p w14:paraId="51CC3B56" w14:textId="07F13F23" w:rsidR="00500DCF" w:rsidRPr="00500DCF" w:rsidRDefault="00500DCF" w:rsidP="00500DCF">
      <w:pPr>
        <w:pStyle w:val="Paragraphedeliste"/>
        <w:numPr>
          <w:ilvl w:val="0"/>
          <w:numId w:val="25"/>
        </w:numPr>
        <w:ind w:left="426" w:hanging="426"/>
        <w:rPr>
          <w:rFonts w:ascii="Times New Roman" w:hAnsi="Times New Roman"/>
          <w:bCs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-2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color w:val="FF0000"/>
              </w:rPr>
              <m:t>-2</m:t>
            </m:r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-2</m:t>
            </m:r>
          </m:e>
        </m:d>
        <m:r>
          <w:rPr>
            <w:rFonts w:ascii="Cambria Math" w:hAnsi="Cambria Math"/>
          </w:rPr>
          <m:t>-3=</m:t>
        </m:r>
        <m:r>
          <w:rPr>
            <w:rFonts w:ascii="Cambria Math" w:hAnsi="Cambria Math"/>
            <w:color w:val="00B050"/>
          </w:rPr>
          <m:t>4-4</m:t>
        </m:r>
        <m:r>
          <w:rPr>
            <w:rFonts w:ascii="Cambria Math" w:hAnsi="Cambria Math"/>
          </w:rPr>
          <m:t>-3=</m:t>
        </m:r>
        <m:r>
          <w:rPr>
            <w:rFonts w:ascii="Cambria Math" w:hAnsi="Cambria Math"/>
            <w:color w:val="0070C0"/>
          </w:rPr>
          <m:t>-3</m:t>
        </m:r>
      </m:oMath>
      <w:r w:rsidRPr="00BF5652">
        <w:rPr>
          <w:rFonts w:ascii="Times New Roman" w:hAnsi="Times New Roman"/>
          <w:color w:val="0070C0"/>
        </w:rPr>
        <w:t xml:space="preserve">  </w:t>
      </w:r>
    </w:p>
    <w:p w14:paraId="394B966A" w14:textId="285824C0" w:rsidR="003F5044" w:rsidRPr="009D0F3E" w:rsidRDefault="00500DCF" w:rsidP="00BA3A6E">
      <w:pPr>
        <w:numPr>
          <w:ilvl w:val="0"/>
          <w:numId w:val="25"/>
        </w:numPr>
        <w:ind w:left="426" w:hanging="426"/>
        <w:rPr>
          <w:rFonts w:ascii="Times New Roman" w:hAnsi="Times New Roman"/>
        </w:rPr>
      </w:pPr>
      <m:oMath>
        <m:r>
          <w:rPr>
            <w:rFonts w:ascii="Cambria Math" w:hAnsi="Times New Roman"/>
          </w:rPr>
          <m:t>f</m:t>
        </m:r>
        <m:d>
          <m:dPr>
            <m:ctrlPr>
              <w:rPr>
                <w:rFonts w:ascii="Cambria Math" w:hAnsi="Times New Roman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Times New Roman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Times New Roman"/>
                    <w:color w:val="FF0000"/>
                  </w:rPr>
                  <m:t>3</m:t>
                </m:r>
              </m:e>
            </m:rad>
          </m:e>
        </m:d>
        <m:r>
          <w:rPr>
            <w:rFonts w:ascii="Cambria Math" w:hAnsi="Times New Roman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Times New Roman"/>
                    <w:color w:val="FF0000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+2×</m:t>
        </m:r>
        <m:rad>
          <m:radPr>
            <m:degHide m:val="1"/>
            <m:ctrlPr>
              <w:rPr>
                <w:rFonts w:ascii="Cambria Math" w:hAnsi="Times New Roman"/>
                <w:i/>
                <w:color w:val="FF0000"/>
              </w:rPr>
            </m:ctrlPr>
          </m:radPr>
          <m:deg/>
          <m:e>
            <m:r>
              <w:rPr>
                <w:rFonts w:ascii="Cambria Math" w:hAnsi="Times New Roman"/>
                <w:color w:val="FF0000"/>
              </w:rPr>
              <m:t>3</m:t>
            </m:r>
          </m:e>
        </m:rad>
        <m:r>
          <w:rPr>
            <w:rFonts w:ascii="Cambria Math" w:hAnsi="Cambria Math"/>
          </w:rPr>
          <m:t>-3=</m:t>
        </m:r>
        <m:r>
          <w:rPr>
            <w:rFonts w:ascii="Cambria Math" w:hAnsi="Cambria Math"/>
            <w:color w:val="00B050"/>
          </w:rPr>
          <m:t>3</m:t>
        </m:r>
        <m:r>
          <w:rPr>
            <w:rFonts w:ascii="Cambria Math" w:hAnsi="Cambria Math"/>
          </w:rPr>
          <m:t>+2</m:t>
        </m:r>
        <m:rad>
          <m:radPr>
            <m:degHide m:val="1"/>
            <m:ctrlPr>
              <w:rPr>
                <w:rFonts w:ascii="Cambria Math" w:hAnsi="Times New Roman"/>
                <w:i/>
              </w:rPr>
            </m:ctrlPr>
          </m:radPr>
          <m:deg/>
          <m:e>
            <m:r>
              <w:rPr>
                <w:rFonts w:ascii="Cambria Math" w:hAnsi="Times New Roman"/>
              </w:rPr>
              <m:t>3</m:t>
            </m:r>
          </m:e>
        </m:rad>
        <m:r>
          <w:rPr>
            <w:rFonts w:ascii="Cambria Math" w:hAnsi="Cambria Math"/>
            <w:color w:val="00B050"/>
          </w:rPr>
          <m:t>-3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0070C0"/>
          </w:rPr>
          <m:t>2</m:t>
        </m:r>
        <m:rad>
          <m:radPr>
            <m:degHide m:val="1"/>
            <m:ctrlPr>
              <w:rPr>
                <w:rFonts w:ascii="Cambria Math" w:hAnsi="Times New Roman"/>
                <w:i/>
                <w:color w:val="0070C0"/>
              </w:rPr>
            </m:ctrlPr>
          </m:radPr>
          <m:deg/>
          <m:e>
            <m:r>
              <w:rPr>
                <w:rFonts w:ascii="Cambria Math" w:hAnsi="Times New Roman"/>
                <w:color w:val="0070C0"/>
              </w:rPr>
              <m:t>3</m:t>
            </m:r>
          </m:e>
        </m:rad>
      </m:oMath>
    </w:p>
    <w:p w14:paraId="37D14DD1" w14:textId="04684B56" w:rsidR="00BF5652" w:rsidRDefault="00614DE2" w:rsidP="00614DE2">
      <w:pPr>
        <w:jc w:val="lef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4.</w:t>
      </w:r>
      <m:oMath>
        <m:r>
          <w:rPr>
            <w:rFonts w:ascii="Cambria Math" w:hAnsi="Times New Roman"/>
            <w:color w:val="FF0000"/>
            <w:szCs w:val="22"/>
          </w:rPr>
          <m:t xml:space="preserve"> x</m:t>
        </m:r>
        <m:r>
          <w:rPr>
            <w:rFonts w:ascii="Cambria Math" w:hAnsi="Cambria Math"/>
            <w:szCs w:val="22"/>
          </w:rPr>
          <m:t>⟶</m:t>
        </m:r>
        <m:r>
          <w:rPr>
            <w:rFonts w:ascii="Cambria Math" w:hAnsi="Times New Roman"/>
            <w:color w:val="4472C4" w:themeColor="accent1"/>
            <w:szCs w:val="22"/>
          </w:rPr>
          <m:t>-</m:t>
        </m:r>
        <m:r>
          <w:rPr>
            <w:rFonts w:ascii="Cambria Math" w:hAnsi="Times New Roman"/>
            <w:color w:val="4472C4" w:themeColor="accent1"/>
            <w:szCs w:val="22"/>
          </w:rPr>
          <m:t>3</m:t>
        </m:r>
      </m:oMath>
    </w:p>
    <w:p w14:paraId="2AD71A43" w14:textId="73A3237D" w:rsidR="00614DE2" w:rsidRPr="00500DCF" w:rsidRDefault="00614DE2" w:rsidP="00614DE2">
      <w:pPr>
        <w:jc w:val="lef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On résout l’équation </w:t>
      </w:r>
      <m:oMath>
        <m:r>
          <w:rPr>
            <w:rFonts w:ascii="Cambria Math" w:hAnsi="Times New Roman"/>
            <w:szCs w:val="22"/>
          </w:rPr>
          <m:t>f(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)=</m:t>
        </m:r>
        <m:r>
          <w:rPr>
            <w:rFonts w:ascii="Cambria Math" w:hAnsi="Times New Roman"/>
            <w:color w:val="0070C0"/>
            <w:szCs w:val="22"/>
          </w:rPr>
          <m:t>-</m:t>
        </m:r>
        <m:r>
          <w:rPr>
            <w:rFonts w:ascii="Cambria Math" w:hAnsi="Times New Roman"/>
            <w:color w:val="0070C0"/>
            <w:szCs w:val="22"/>
          </w:rPr>
          <m:t>3</m:t>
        </m:r>
      </m:oMath>
    </w:p>
    <w:p w14:paraId="19174AB8" w14:textId="77777777" w:rsidR="00614DE2" w:rsidRDefault="00614DE2" w:rsidP="00614DE2">
      <w:pPr>
        <w:rPr>
          <w:rFonts w:ascii="Times New Roman" w:hAnsi="Times New Roman"/>
          <w:szCs w:val="22"/>
        </w:rPr>
      </w:pPr>
    </w:p>
    <w:p w14:paraId="2D9A282C" w14:textId="2586E400" w:rsidR="00614DE2" w:rsidRDefault="00C57079" w:rsidP="00614DE2">
      <w:pPr>
        <w:ind w:left="284" w:hanging="360"/>
        <w:rPr>
          <w:rFonts w:ascii="Times New Roman" w:hAnsi="Times New Roman"/>
        </w:rPr>
      </w:pPr>
      <m:oMath>
        <m:r>
          <w:rPr>
            <w:rFonts w:ascii="Cambria Math" w:hAnsi="Cambria Math"/>
          </w:rPr>
          <m:t xml:space="preserve">                     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²+2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-3</m:t>
        </m:r>
        <m:r>
          <w:rPr>
            <w:rFonts w:ascii="Cambria Math" w:hAnsi="Times New Roman"/>
          </w:rPr>
          <m:t>=</m:t>
        </m:r>
        <m:r>
          <w:rPr>
            <w:rFonts w:ascii="Cambria Math" w:hAnsi="Times New Roman"/>
            <w:color w:val="0070C0"/>
          </w:rPr>
          <m:t>-</m:t>
        </m:r>
        <m:r>
          <w:rPr>
            <w:rFonts w:ascii="Cambria Math" w:hAnsi="Times New Roman"/>
            <w:color w:val="0070C0"/>
          </w:rPr>
          <m:t>3</m:t>
        </m:r>
      </m:oMath>
      <w:r w:rsidR="00614DE2" w:rsidRPr="00C57079">
        <w:rPr>
          <w:rFonts w:ascii="Times New Roman" w:hAnsi="Times New Roman"/>
          <w:color w:val="0070C0"/>
        </w:rPr>
        <w:t xml:space="preserve"> </w:t>
      </w:r>
    </w:p>
    <w:p w14:paraId="0E03E3B9" w14:textId="75C548DB" w:rsidR="00614DE2" w:rsidRDefault="00614DE2" w:rsidP="00614DE2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=0</m:t>
        </m:r>
      </m:oMath>
      <w:r w:rsidRPr="003E4A0A">
        <w:rPr>
          <w:rFonts w:ascii="Times New Roman" w:hAnsi="Times New Roman"/>
        </w:rPr>
        <w:t xml:space="preserve"> </w:t>
      </w:r>
    </w:p>
    <w:p w14:paraId="4643EB7A" w14:textId="0D6011B6" w:rsidR="00614DE2" w:rsidRDefault="00614DE2" w:rsidP="00614DE2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</w:t>
      </w:r>
      <w:r w:rsidRPr="00C57079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x×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+2×</m:t>
        </m:r>
        <m:r>
          <w:rPr>
            <w:rFonts w:ascii="Cambria Math" w:hAnsi="Cambria Math"/>
            <w:color w:val="FF0000"/>
          </w:rPr>
          <m:t>x</m:t>
        </m:r>
      </m:oMath>
      <w:r w:rsidRPr="00500DCF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=0</w:t>
      </w:r>
      <w:r>
        <w:rPr>
          <w:rFonts w:ascii="Times New Roman" w:hAnsi="Times New Roman"/>
        </w:rPr>
        <w:t xml:space="preserve">    </w:t>
      </w:r>
      <w:r w:rsidR="00C57079">
        <w:rPr>
          <w:rFonts w:ascii="Times New Roman" w:hAnsi="Times New Roman"/>
        </w:rPr>
        <w:t xml:space="preserve">   </w:t>
      </w:r>
      <m:oMath>
        <m:r>
          <w:rPr>
            <w:rFonts w:ascii="Cambria Math" w:hAnsi="Cambria Math"/>
          </w:rPr>
          <m:t>ab+ac=a(b+c)</m:t>
        </m:r>
      </m:oMath>
    </w:p>
    <w:p w14:paraId="36AD74CC" w14:textId="5FB5F8DB" w:rsidR="00614DE2" w:rsidRDefault="00614DE2" w:rsidP="00614DE2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  <w:color w:val="FF0000"/>
          </w:rPr>
          <m:t>x</m:t>
        </m:r>
        <m:d>
          <m:dPr>
            <m:ctrlPr>
              <w:rPr>
                <w:rFonts w:ascii="Cambria Math" w:hAnsi="Times New Roman"/>
                <w:i/>
              </w:rPr>
            </m:ctrlPr>
          </m:dPr>
          <m:e>
            <m:r>
              <w:rPr>
                <w:rFonts w:ascii="Cambria Math" w:hAnsi="Times New Roman"/>
              </w:rPr>
              <m:t>x+2</m:t>
            </m:r>
          </m:e>
        </m:d>
        <m:r>
          <w:rPr>
            <w:rFonts w:ascii="Cambria Math" w:hAnsi="Times New Roman"/>
          </w:rPr>
          <m:t>=0</m:t>
        </m:r>
      </m:oMath>
      <w:r>
        <w:rPr>
          <w:rFonts w:ascii="Times New Roman" w:hAnsi="Times New Roman"/>
        </w:rPr>
        <w:t xml:space="preserve">    </w:t>
      </w:r>
    </w:p>
    <w:p w14:paraId="378F2B32" w14:textId="27543C51" w:rsidR="00614DE2" w:rsidRDefault="00614DE2" w:rsidP="00614DE2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</w:rPr>
          <m:t>x=0 ou x+2=0</m:t>
        </m:r>
      </m:oMath>
      <w:r>
        <w:rPr>
          <w:rFonts w:ascii="Times New Roman" w:hAnsi="Times New Roman"/>
        </w:rPr>
        <w:t xml:space="preserve">    (équation produit nul)</w:t>
      </w:r>
    </w:p>
    <w:p w14:paraId="5A7CBA82" w14:textId="77777777" w:rsidR="00614DE2" w:rsidRDefault="00614DE2" w:rsidP="00614DE2">
      <w:pPr>
        <w:ind w:left="284" w:hanging="36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</w:t>
      </w:r>
      <m:oMath>
        <m:r>
          <w:rPr>
            <w:rFonts w:ascii="Cambria Math" w:hAnsi="Times New Roman"/>
          </w:rPr>
          <m:t>x=0 ou x=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2</m:t>
        </m:r>
      </m:oMath>
      <w:r>
        <w:rPr>
          <w:rFonts w:ascii="Times New Roman" w:hAnsi="Times New Roman"/>
        </w:rPr>
        <w:t xml:space="preserve">    </w:t>
      </w:r>
    </w:p>
    <w:p w14:paraId="376688E8" w14:textId="3C60CFC8" w:rsidR="00614DE2" w:rsidRPr="00766918" w:rsidRDefault="00614DE2" w:rsidP="00614DE2">
      <w:pPr>
        <w:ind w:left="284" w:hanging="360"/>
        <w:rPr>
          <w:rFonts w:ascii="Times New Roman" w:hAnsi="Times New Roman"/>
        </w:rPr>
      </w:pPr>
      <w:r w:rsidRPr="00C57079">
        <w:rPr>
          <w:rFonts w:ascii="Times New Roman" w:hAnsi="Times New Roman"/>
          <w:color w:val="0070C0"/>
        </w:rPr>
        <w:t>-3</w:t>
      </w:r>
      <w:r>
        <w:rPr>
          <w:rFonts w:ascii="Times New Roman" w:hAnsi="Times New Roman"/>
        </w:rPr>
        <w:t xml:space="preserve"> a deux antécédents : 0 et -2</w:t>
      </w:r>
    </w:p>
    <w:p w14:paraId="17606F13" w14:textId="77777777" w:rsidR="00BA3A6E" w:rsidRDefault="00BA3A6E" w:rsidP="00D6256A">
      <w:pPr>
        <w:rPr>
          <w:rFonts w:ascii="Times New Roman" w:hAnsi="Times New Roman"/>
          <w:b/>
          <w:bCs/>
          <w:u w:val="single"/>
        </w:rPr>
      </w:pPr>
    </w:p>
    <w:p w14:paraId="4A048FCF" w14:textId="14AC95D8" w:rsidR="00D6256A" w:rsidRDefault="00D6256A" w:rsidP="00D6256A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>Exercice 5</w:t>
      </w:r>
      <w:r w:rsidRPr="00EE29AA">
        <w:rPr>
          <w:rFonts w:ascii="Times New Roman" w:hAnsi="Times New Roman"/>
          <w:b/>
          <w:bCs/>
        </w:rPr>
        <w:t> :</w:t>
      </w:r>
      <w:r w:rsidR="003F5044" w:rsidRPr="003F5044">
        <w:rPr>
          <w:rFonts w:ascii="Times New Roman" w:hAnsi="Times New Roman"/>
          <w:b/>
          <w:bCs/>
        </w:rPr>
        <w:t xml:space="preserve"> </w:t>
      </w:r>
      <w:r w:rsidR="003F5044">
        <w:rPr>
          <w:rFonts w:ascii="Times New Roman" w:hAnsi="Times New Roman"/>
          <w:b/>
          <w:bCs/>
        </w:rPr>
        <w:t>calculs d’images et d’antécédent</w:t>
      </w:r>
    </w:p>
    <w:p w14:paraId="2C0DD530" w14:textId="0A2877D3" w:rsidR="00D6256A" w:rsidRDefault="00D6256A" w:rsidP="00BA3A6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Soit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bCs/>
        </w:rPr>
        <w:t xml:space="preserve"> la fonction définie </w:t>
      </w:r>
      <w:r w:rsidR="00BA3A6E" w:rsidRPr="00BA3A6E">
        <w:rPr>
          <w:rFonts w:ascii="Times New Roman" w:hAnsi="Times New Roman"/>
          <w:szCs w:val="22"/>
        </w:rPr>
        <w:t xml:space="preserve">sur </w:t>
      </w:r>
      <w:r w:rsidR="00BA3A6E" w:rsidRPr="00BA3A6E">
        <w:rPr>
          <w:rFonts w:ascii="Lucida Sans Unicode" w:hAnsi="Lucida Sans Unicode"/>
          <w:szCs w:val="22"/>
        </w:rPr>
        <w:t>ℝ</w:t>
      </w:r>
      <w:r w:rsidR="00BA3A6E" w:rsidRPr="00BA3A6E">
        <w:rPr>
          <w:rFonts w:ascii="Times New Roman" w:hAnsi="Times New Roman"/>
          <w:szCs w:val="22"/>
        </w:rPr>
        <w:t xml:space="preserve"> </w:t>
      </w:r>
      <w:proofErr w:type="gramStart"/>
      <w:r w:rsidR="006A4C00">
        <w:rPr>
          <w:rFonts w:ascii="Times New Roman" w:hAnsi="Times New Roman"/>
          <w:bCs/>
        </w:rPr>
        <w:t>\{</w:t>
      </w:r>
      <w:proofErr w:type="gramEnd"/>
      <w:r w:rsidR="006A4C00">
        <w:rPr>
          <w:rFonts w:ascii="Times New Roman" w:hAnsi="Times New Roman"/>
          <w:bCs/>
        </w:rPr>
        <w:t>2}</w:t>
      </w:r>
      <w:r>
        <w:rPr>
          <w:rFonts w:ascii="Times New Roman" w:hAnsi="Times New Roman"/>
          <w:bCs/>
        </w:rPr>
        <w:t xml:space="preserve">par </w:t>
      </w:r>
      <m:oMath>
        <m:r>
          <w:rPr>
            <w:rFonts w:ascii="Cambria Math" w:hAnsi="Times New Roman"/>
          </w:rPr>
          <m:t>f(</m:t>
        </m:r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Times New Roman"/>
          </w:rPr>
          <m:t>)=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+3</m:t>
            </m:r>
          </m:num>
          <m:den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</m:oMath>
    </w:p>
    <w:p w14:paraId="3CB945DB" w14:textId="32832678" w:rsidR="002A7E15" w:rsidRPr="002A7E15" w:rsidRDefault="002A7E15" w:rsidP="00BA3A6E">
      <w:pPr>
        <w:numPr>
          <w:ilvl w:val="0"/>
          <w:numId w:val="26"/>
        </w:numPr>
        <w:ind w:left="426" w:hanging="426"/>
        <w:rPr>
          <w:rFonts w:ascii="Times New Roman" w:hAnsi="Times New Roman"/>
        </w:rPr>
      </w:pPr>
      <m:oMath>
        <m:r>
          <w:rPr>
            <w:rFonts w:ascii="Cambria Math" w:hAnsi="Times New Roman"/>
          </w:rPr>
          <m:t>f</m:t>
        </m:r>
        <m:d>
          <m:dPr>
            <m:ctrlPr>
              <w:rPr>
                <w:rFonts w:ascii="Cambria Math" w:hAnsi="Times New Roman"/>
                <w:i/>
              </w:rPr>
            </m:ctrlPr>
          </m:dPr>
          <m:e>
            <m:r>
              <w:rPr>
                <w:rFonts w:ascii="Cambria Math" w:hAnsi="Times New Roman"/>
                <w:color w:val="FF0000"/>
              </w:rPr>
              <m:t>1</m:t>
            </m:r>
          </m:e>
        </m:d>
        <m:r>
          <w:rPr>
            <w:rFonts w:ascii="Cambria Math" w:hAnsi="Times New Roman"/>
          </w:rPr>
          <m:t>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1</m:t>
            </m:r>
            <m:r>
              <w:rPr>
                <w:rFonts w:ascii="Cambria Math" w:hAnsi="Times New Roman"/>
              </w:rPr>
              <m:t>+3</m:t>
            </m:r>
          </m:num>
          <m:den>
            <m:r>
              <w:rPr>
                <w:rFonts w:ascii="Cambria Math" w:hAnsi="Times New Roman"/>
                <w:color w:val="FF0000"/>
              </w:rPr>
              <m:t>1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  <m:r>
          <w:rPr>
            <w:rFonts w:ascii="Cambria Math" w:hAnsi="Times New Roman"/>
          </w:rPr>
          <m:t>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4</m:t>
            </m:r>
          </m:num>
          <m:den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1</m:t>
            </m:r>
          </m:den>
        </m:f>
        <m:r>
          <w:rPr>
            <w:rFonts w:ascii="Cambria Math" w:hAnsi="Times New Roman"/>
          </w:rPr>
          <m:t>=</m:t>
        </m:r>
        <m:r>
          <w:rPr>
            <w:rFonts w:ascii="Cambria Math" w:hAnsi="Times New Roman"/>
            <w:color w:val="0070C0"/>
          </w:rPr>
          <m:t>-</m:t>
        </m:r>
        <m:r>
          <w:rPr>
            <w:rFonts w:ascii="Cambria Math" w:hAnsi="Times New Roman"/>
            <w:color w:val="0070C0"/>
          </w:rPr>
          <m:t>4</m:t>
        </m:r>
      </m:oMath>
      <w:r>
        <w:rPr>
          <w:rFonts w:ascii="Times New Roman" w:hAnsi="Times New Roman"/>
        </w:rPr>
        <w:t>.</w:t>
      </w:r>
    </w:p>
    <w:p w14:paraId="120B0A22" w14:textId="6279CBC2" w:rsidR="00C57079" w:rsidRDefault="002A7E15" w:rsidP="002A7E15">
      <w:pPr>
        <w:jc w:val="lef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2.</w:t>
      </w:r>
      <m:oMath>
        <m:r>
          <w:rPr>
            <w:rFonts w:ascii="Cambria Math" w:hAnsi="Times New Roman"/>
            <w:color w:val="FF0000"/>
            <w:szCs w:val="22"/>
          </w:rPr>
          <m:t xml:space="preserve"> x</m:t>
        </m:r>
        <m:r>
          <w:rPr>
            <w:rFonts w:ascii="Cambria Math" w:hAnsi="Cambria Math"/>
            <w:szCs w:val="22"/>
          </w:rPr>
          <m:t>⟶</m:t>
        </m:r>
        <m:r>
          <w:rPr>
            <w:rFonts w:ascii="Cambria Math" w:hAnsi="Times New Roman"/>
            <w:color w:val="4472C4" w:themeColor="accent1"/>
            <w:szCs w:val="22"/>
          </w:rPr>
          <m:t>0</m:t>
        </m:r>
      </m:oMath>
    </w:p>
    <w:p w14:paraId="3CBDA24C" w14:textId="4C908175" w:rsidR="002A7E15" w:rsidRPr="002A7E15" w:rsidRDefault="002A7E15" w:rsidP="002A7E15">
      <w:pPr>
        <w:jc w:val="left"/>
        <w:rPr>
          <w:rFonts w:ascii="Times New Roman" w:hAnsi="Times New Roman"/>
          <w:szCs w:val="22"/>
        </w:rPr>
      </w:pPr>
      <w:r w:rsidRPr="002A7E15">
        <w:rPr>
          <w:rFonts w:ascii="Times New Roman" w:hAnsi="Times New Roman"/>
          <w:szCs w:val="22"/>
        </w:rPr>
        <w:t xml:space="preserve">On résout l’équation </w:t>
      </w:r>
      <m:oMath>
        <m:r>
          <w:rPr>
            <w:rFonts w:ascii="Cambria Math" w:hAnsi="Times New Roman"/>
            <w:szCs w:val="22"/>
          </w:rPr>
          <m:t>f(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)=</m:t>
        </m:r>
        <m:r>
          <w:rPr>
            <w:rFonts w:ascii="Cambria Math" w:hAnsi="Times New Roman"/>
            <w:color w:val="0070C0"/>
            <w:szCs w:val="22"/>
          </w:rPr>
          <m:t>0</m:t>
        </m:r>
      </m:oMath>
    </w:p>
    <w:p w14:paraId="1214BB94" w14:textId="1D4D4A4E" w:rsidR="002A7E15" w:rsidRDefault="00B02434" w:rsidP="002A7E15">
      <w:pPr>
        <w:rPr>
          <w:rFonts w:ascii="Times New Roman" w:hAnsi="Times New Roman"/>
          <w:bCs/>
        </w:rPr>
      </w:pP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+3</m:t>
            </m:r>
          </m:num>
          <m:den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  <m:r>
          <w:rPr>
            <w:rFonts w:ascii="Cambria Math" w:hAnsi="Times New Roman"/>
          </w:rPr>
          <m:t>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0</m:t>
            </m:r>
          </m:num>
          <m:den>
            <m:r>
              <w:rPr>
                <w:rFonts w:ascii="Cambria Math" w:hAnsi="Times New Roman"/>
                <w:color w:val="FF0000"/>
              </w:rPr>
              <m:t>1</m:t>
            </m:r>
          </m:den>
        </m:f>
      </m:oMath>
      <w:r w:rsidR="002A7E15">
        <w:rPr>
          <w:rFonts w:ascii="Times New Roman" w:hAnsi="Times New Roman"/>
        </w:rPr>
        <w:t xml:space="preserve"> </w:t>
      </w:r>
      <w:proofErr w:type="gramStart"/>
      <w:r w:rsidR="002A7E15">
        <w:rPr>
          <w:rFonts w:ascii="Times New Roman" w:hAnsi="Times New Roman"/>
        </w:rPr>
        <w:t>équivaut</w:t>
      </w:r>
      <w:proofErr w:type="gramEnd"/>
      <w:r w:rsidR="002A7E15">
        <w:rPr>
          <w:rFonts w:ascii="Times New Roman" w:hAnsi="Times New Roman"/>
        </w:rPr>
        <w:t xml:space="preserve"> à    </w:t>
      </w:r>
      <m:oMath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Times New Roman"/>
          </w:rPr>
          <m:t>+3=0</m:t>
        </m:r>
        <m:d>
          <m:dPr>
            <m:ctrlPr>
              <w:rPr>
                <w:rFonts w:ascii="Cambria Math" w:hAnsi="Times New Roman"/>
                <w:i/>
              </w:rPr>
            </m:ctrlPr>
          </m:dPr>
          <m:e>
            <m:r>
              <w:rPr>
                <w:rFonts w:ascii="Cambria Math" w:hAnsi="Times New Roman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e>
        </m:d>
        <m:r>
          <w:rPr>
            <w:rFonts w:ascii="Cambria Math" w:hAnsi="Times New Roman"/>
          </w:rPr>
          <m:t>=0</m:t>
        </m:r>
      </m:oMath>
    </w:p>
    <w:p w14:paraId="406CDFFA" w14:textId="22EF3C51" w:rsidR="002A7E15" w:rsidRDefault="002A7E15" w:rsidP="002A7E15">
      <w:pPr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          </w:t>
      </w: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  </w:t>
      </w:r>
      <m:oMath>
        <m:r>
          <w:rPr>
            <w:rFonts w:ascii="Cambria Math" w:hAnsi="Times New Roman"/>
            <w:color w:val="FF0000"/>
          </w:rPr>
          <m:t>x</m:t>
        </m:r>
        <m:r>
          <w:rPr>
            <w:rFonts w:ascii="Cambria Math" w:hAnsi="Times New Roman"/>
          </w:rPr>
          <m:t>=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 xml:space="preserve">3  </m:t>
        </m:r>
      </m:oMath>
    </w:p>
    <w:p w14:paraId="2BD9510A" w14:textId="17A84B9A" w:rsidR="002A7E15" w:rsidRDefault="002A7E15" w:rsidP="002A7E15">
      <w:pPr>
        <w:rPr>
          <w:rFonts w:ascii="Times New Roman" w:hAnsi="Times New Roman"/>
          <w:bCs/>
        </w:rPr>
      </w:pPr>
      <w:r w:rsidRPr="00C57079">
        <w:rPr>
          <w:rFonts w:ascii="Times New Roman" w:hAnsi="Times New Roman"/>
          <w:bCs/>
          <w:color w:val="0070C0"/>
        </w:rPr>
        <w:t>0</w:t>
      </w:r>
      <w:r>
        <w:rPr>
          <w:rFonts w:ascii="Times New Roman" w:hAnsi="Times New Roman"/>
          <w:bCs/>
        </w:rPr>
        <w:t xml:space="preserve"> un seul antécédent : </w:t>
      </w:r>
      <w:r w:rsidRPr="00C57079">
        <w:rPr>
          <w:rFonts w:ascii="Times New Roman" w:hAnsi="Times New Roman"/>
          <w:bCs/>
          <w:color w:val="FF0000"/>
        </w:rPr>
        <w:t>-3</w:t>
      </w:r>
      <w:r>
        <w:rPr>
          <w:rFonts w:ascii="Times New Roman" w:hAnsi="Times New Roman"/>
          <w:bCs/>
        </w:rPr>
        <w:t>.</w:t>
      </w:r>
    </w:p>
    <w:p w14:paraId="124878A8" w14:textId="77777777" w:rsidR="00C57079" w:rsidRDefault="00C57079" w:rsidP="002A7E15">
      <w:pPr>
        <w:jc w:val="left"/>
        <w:rPr>
          <w:rFonts w:ascii="Times New Roman" w:hAnsi="Times New Roman"/>
          <w:szCs w:val="22"/>
        </w:rPr>
      </w:pPr>
    </w:p>
    <w:p w14:paraId="03CB89D4" w14:textId="77777777" w:rsidR="000415EF" w:rsidRDefault="000415EF" w:rsidP="002A7E15">
      <w:pPr>
        <w:jc w:val="left"/>
        <w:rPr>
          <w:rFonts w:ascii="Times New Roman" w:hAnsi="Times New Roman"/>
          <w:szCs w:val="22"/>
        </w:rPr>
      </w:pPr>
    </w:p>
    <w:p w14:paraId="02301091" w14:textId="2A4713B3" w:rsidR="002A7E15" w:rsidRPr="002A7E15" w:rsidRDefault="002A7E15" w:rsidP="002A7E15">
      <w:pPr>
        <w:jc w:val="lef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3.</w:t>
      </w:r>
      <w:r w:rsidRPr="002A7E15">
        <w:rPr>
          <w:rFonts w:ascii="Times New Roman" w:hAnsi="Times New Roman"/>
          <w:szCs w:val="22"/>
        </w:rPr>
        <w:t xml:space="preserve">On résout l’équation </w:t>
      </w:r>
      <m:oMath>
        <m:r>
          <w:rPr>
            <w:rFonts w:ascii="Cambria Math" w:hAnsi="Times New Roman"/>
            <w:szCs w:val="22"/>
          </w:rPr>
          <m:t>f(</m:t>
        </m:r>
        <m:r>
          <w:rPr>
            <w:rFonts w:ascii="Cambria Math" w:hAnsi="Times New Roman"/>
            <w:color w:val="FF0000"/>
            <w:szCs w:val="22"/>
          </w:rPr>
          <m:t>x</m:t>
        </m:r>
        <m:r>
          <w:rPr>
            <w:rFonts w:ascii="Cambria Math" w:hAnsi="Times New Roman"/>
            <w:szCs w:val="22"/>
          </w:rPr>
          <m:t>)=</m:t>
        </m:r>
        <m:r>
          <w:rPr>
            <w:rFonts w:ascii="Cambria Math" w:hAnsi="Times New Roman"/>
            <w:color w:val="0070C0"/>
            <w:szCs w:val="22"/>
          </w:rPr>
          <m:t>1</m:t>
        </m:r>
      </m:oMath>
    </w:p>
    <w:p w14:paraId="3DE592FE" w14:textId="0FA96D3C" w:rsidR="002A7E15" w:rsidRPr="002A7E15" w:rsidRDefault="00B02434" w:rsidP="002A7E15">
      <w:pPr>
        <w:rPr>
          <w:rFonts w:ascii="Times New Roman" w:hAnsi="Times New Roman"/>
        </w:rPr>
      </w:pP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+3</m:t>
            </m:r>
          </m:num>
          <m:den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  <m:r>
          <w:rPr>
            <w:rFonts w:ascii="Cambria Math" w:hAnsi="Times New Roman"/>
          </w:rPr>
          <m:t>=</m:t>
        </m:r>
        <m:r>
          <w:rPr>
            <w:rFonts w:ascii="Cambria Math" w:hAnsi="Times New Roman"/>
            <w:color w:val="0070C0"/>
          </w:rPr>
          <m:t>1</m:t>
        </m:r>
      </m:oMath>
      <w:r w:rsidR="002A7E15">
        <w:rPr>
          <w:rFonts w:ascii="Times New Roman" w:hAnsi="Times New Roman"/>
        </w:rPr>
        <w:t xml:space="preserve"> </w:t>
      </w:r>
      <w:proofErr w:type="gramStart"/>
      <w:r w:rsidR="002A7E15">
        <w:rPr>
          <w:rFonts w:ascii="Times New Roman" w:hAnsi="Times New Roman"/>
        </w:rPr>
        <w:t>équivaut</w:t>
      </w:r>
      <w:proofErr w:type="gramEnd"/>
      <w:r w:rsidR="002A7E15">
        <w:rPr>
          <w:rFonts w:ascii="Times New Roman" w:hAnsi="Times New Roman"/>
        </w:rPr>
        <w:t xml:space="preserve"> à  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+3</m:t>
            </m:r>
          </m:num>
          <m:den>
            <m:r>
              <w:rPr>
                <w:rFonts w:ascii="Cambria Math" w:hAnsi="Times New Roman"/>
                <w:color w:val="FF0000"/>
              </w:rPr>
              <m:t>x</m:t>
            </m:r>
            <m:r>
              <w:rPr>
                <w:rFonts w:ascii="Cambria Math" w:hAnsi="Times New Roman"/>
              </w:rPr>
              <m:t>-</m:t>
            </m:r>
            <m:r>
              <w:rPr>
                <w:rFonts w:ascii="Cambria Math" w:hAnsi="Times New Roman"/>
              </w:rPr>
              <m:t>2</m:t>
            </m:r>
          </m:den>
        </m:f>
        <m:r>
          <w:rPr>
            <w:rFonts w:ascii="Cambria Math" w:hAnsi="Times New Roman"/>
          </w:rPr>
          <m:t>=</m:t>
        </m:r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  <w:color w:val="FF0000"/>
              </w:rPr>
              <m:t>1</m:t>
            </m:r>
          </m:num>
          <m:den>
            <m:r>
              <w:rPr>
                <w:rFonts w:ascii="Cambria Math" w:hAnsi="Times New Roman"/>
                <w:color w:val="FF0000"/>
              </w:rPr>
              <m:t>1</m:t>
            </m:r>
          </m:den>
        </m:f>
      </m:oMath>
    </w:p>
    <w:p w14:paraId="0C9E2D82" w14:textId="5B7CC65D" w:rsidR="002A7E15" w:rsidRDefault="002A7E15" w:rsidP="002A7E1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 </w:t>
      </w:r>
      <m:oMath>
        <m:r>
          <w:rPr>
            <w:rFonts w:ascii="Cambria Math" w:hAnsi="Times New Roman"/>
          </w:rPr>
          <m:t>x+3=x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2</m:t>
        </m:r>
      </m:oMath>
    </w:p>
    <w:p w14:paraId="1A50169D" w14:textId="32F28693" w:rsidR="002A7E15" w:rsidRDefault="002A7E15" w:rsidP="002A7E1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proofErr w:type="gramStart"/>
      <w:r>
        <w:rPr>
          <w:rFonts w:ascii="Times New Roman" w:hAnsi="Times New Roman"/>
        </w:rPr>
        <w:t>équivaut</w:t>
      </w:r>
      <w:proofErr w:type="gramEnd"/>
      <w:r>
        <w:rPr>
          <w:rFonts w:ascii="Times New Roman" w:hAnsi="Times New Roman"/>
        </w:rPr>
        <w:t xml:space="preserve"> à   </w:t>
      </w:r>
      <m:oMath>
        <m:r>
          <w:rPr>
            <w:rFonts w:ascii="Cambria Math" w:hAnsi="Times New Roman"/>
          </w:rPr>
          <m:t>0=</m:t>
        </m:r>
        <m:r>
          <w:rPr>
            <w:rFonts w:ascii="Cambria Math" w:hAnsi="Times New Roman"/>
          </w:rPr>
          <m:t>-</m:t>
        </m:r>
        <m:r>
          <w:rPr>
            <w:rFonts w:ascii="Cambria Math" w:hAnsi="Times New Roman"/>
          </w:rPr>
          <m:t>5</m:t>
        </m:r>
      </m:oMath>
    </w:p>
    <w:p w14:paraId="388EB7A9" w14:textId="39AD76EE" w:rsidR="002A7E15" w:rsidRDefault="009C701A" w:rsidP="002A7E15">
      <w:pPr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2A7E15">
        <w:rPr>
          <w:rFonts w:ascii="Times New Roman" w:hAnsi="Times New Roman"/>
        </w:rPr>
        <w:t xml:space="preserve">    </w:t>
      </w:r>
      <w:proofErr w:type="gramStart"/>
      <w:r w:rsidR="002A7E15">
        <w:rPr>
          <w:rFonts w:ascii="Times New Roman" w:hAnsi="Times New Roman"/>
        </w:rPr>
        <w:t>impossible</w:t>
      </w:r>
      <w:proofErr w:type="gramEnd"/>
      <w:r w:rsidR="002A7E15">
        <w:rPr>
          <w:rFonts w:ascii="Times New Roman" w:hAnsi="Times New Roman"/>
        </w:rPr>
        <w:t> !</w:t>
      </w:r>
    </w:p>
    <w:p w14:paraId="5628950B" w14:textId="10DA82DD" w:rsidR="002A7E15" w:rsidRDefault="002A7E15" w:rsidP="002A7E15">
      <w:pPr>
        <w:rPr>
          <w:rFonts w:ascii="Times New Roman" w:hAnsi="Times New Roman"/>
          <w:bCs/>
        </w:rPr>
      </w:pPr>
      <w:r w:rsidRPr="00664B4E">
        <w:rPr>
          <w:rFonts w:ascii="Times New Roman" w:hAnsi="Times New Roman"/>
          <w:bCs/>
          <w:color w:val="0070C0"/>
        </w:rPr>
        <w:t>1</w:t>
      </w:r>
      <w:r>
        <w:rPr>
          <w:rFonts w:ascii="Times New Roman" w:hAnsi="Times New Roman"/>
          <w:bCs/>
        </w:rPr>
        <w:t xml:space="preserve"> n’a donc pas d’antécédent !</w:t>
      </w:r>
    </w:p>
    <w:p w14:paraId="611ACF7B" w14:textId="77777777" w:rsidR="00BA3A6E" w:rsidRDefault="00BA3A6E" w:rsidP="00BA3A6E"/>
    <w:p w14:paraId="2955EF28" w14:textId="77777777" w:rsidR="009C701A" w:rsidRDefault="009C701A" w:rsidP="009C701A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6</w:t>
      </w:r>
      <w:r w:rsidRPr="00EE29AA">
        <w:rPr>
          <w:rFonts w:ascii="Times New Roman" w:hAnsi="Times New Roman"/>
          <w:b/>
          <w:bCs/>
        </w:rPr>
        <w:t> :</w:t>
      </w:r>
      <w:r w:rsidRPr="003F5044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points appartenant à une courbe</w:t>
      </w:r>
    </w:p>
    <w:p w14:paraId="60C48FA5" w14:textId="77777777" w:rsidR="009C701A" w:rsidRPr="00F70C48" w:rsidRDefault="009C701A" w:rsidP="009C701A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>Soit C la courbe d’équation y=2x²-3x+1.</w:t>
      </w:r>
    </w:p>
    <w:p w14:paraId="6FC79D08" w14:textId="77777777" w:rsidR="009C701A" w:rsidRPr="00F70C48" w:rsidRDefault="009C701A" w:rsidP="009C701A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 xml:space="preserve">1.Le point </w:t>
      </w:r>
      <w:proofErr w:type="gramStart"/>
      <w:r w:rsidRPr="00F70C48">
        <w:rPr>
          <w:rFonts w:ascii="Times New Roman" w:hAnsi="Times New Roman"/>
        </w:rPr>
        <w:t>A(</w:t>
      </w:r>
      <w:proofErr w:type="gramEnd"/>
      <w:r w:rsidRPr="006A79BD">
        <w:rPr>
          <w:rFonts w:ascii="Times New Roman" w:hAnsi="Times New Roman"/>
          <w:color w:val="FF0000"/>
        </w:rPr>
        <w:t>2</w:t>
      </w:r>
      <w:r w:rsidRPr="00F70C48">
        <w:rPr>
          <w:rFonts w:ascii="Times New Roman" w:hAnsi="Times New Roman"/>
        </w:rPr>
        <w:t> ;</w:t>
      </w:r>
      <w:r w:rsidRPr="006A79BD">
        <w:rPr>
          <w:rFonts w:ascii="Times New Roman" w:hAnsi="Times New Roman"/>
          <w:color w:val="0070C0"/>
        </w:rPr>
        <w:t>5</w:t>
      </w:r>
      <w:r w:rsidRPr="00F70C48">
        <w:rPr>
          <w:rFonts w:ascii="Times New Roman" w:hAnsi="Times New Roman"/>
        </w:rPr>
        <w:t>) appartient-il à la courbe C ?</w:t>
      </w:r>
      <w:r>
        <w:rPr>
          <w:rFonts w:ascii="Times New Roman" w:hAnsi="Times New Roman"/>
        </w:rPr>
        <w:t xml:space="preserve"> Justifier.</w:t>
      </w:r>
    </w:p>
    <w:p w14:paraId="27CFADC8" w14:textId="2BF475A1" w:rsidR="009C701A" w:rsidRDefault="009C701A" w:rsidP="009C701A">
      <w:pPr>
        <w:rPr>
          <w:rFonts w:ascii="Times New Roman" w:hAnsi="Times New Roman"/>
        </w:rPr>
      </w:pPr>
      <m:oMath>
        <m:r>
          <w:rPr>
            <w:rFonts w:ascii="Cambria Math" w:hAnsi="Cambria Math"/>
          </w:rPr>
          <m:t>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-3×</m:t>
        </m:r>
        <m:r>
          <w:rPr>
            <w:rFonts w:ascii="Cambria Math" w:hAnsi="Cambria Math"/>
            <w:color w:val="FF0000"/>
          </w:rPr>
          <m:t>2</m:t>
        </m:r>
        <m:r>
          <w:rPr>
            <w:rFonts w:ascii="Cambria Math" w:hAnsi="Cambria Math"/>
          </w:rPr>
          <m:t>+1=8-6+1=3≠</m:t>
        </m:r>
        <m:r>
          <w:rPr>
            <w:rFonts w:ascii="Cambria Math" w:hAnsi="Cambria Math"/>
            <w:color w:val="0070C0"/>
          </w:rPr>
          <m:t>5</m:t>
        </m:r>
        <m:r>
          <w:rPr>
            <w:rFonts w:ascii="Cambria Math" w:hAnsi="Cambria Math"/>
          </w:rPr>
          <m:t>.</m:t>
        </m:r>
      </m:oMath>
      <w:r w:rsidR="006A79BD">
        <w:rPr>
          <w:rFonts w:ascii="Times New Roman" w:hAnsi="Times New Roman"/>
        </w:rPr>
        <w:t xml:space="preserve"> </w:t>
      </w:r>
    </w:p>
    <w:p w14:paraId="7743F6A0" w14:textId="48C3CE4F" w:rsidR="009C701A" w:rsidRDefault="006A79BD" w:rsidP="009C701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Donc </w:t>
      </w:r>
      <w:proofErr w:type="gramStart"/>
      <w:r w:rsidRPr="00F70C48">
        <w:rPr>
          <w:rFonts w:ascii="Times New Roman" w:hAnsi="Times New Roman"/>
        </w:rPr>
        <w:t>A(</w:t>
      </w:r>
      <w:proofErr w:type="gramEnd"/>
      <w:r w:rsidRPr="006A79BD">
        <w:rPr>
          <w:rFonts w:ascii="Times New Roman" w:hAnsi="Times New Roman"/>
          <w:color w:val="FF0000"/>
        </w:rPr>
        <w:t>2</w:t>
      </w:r>
      <w:r w:rsidRPr="00F70C48">
        <w:rPr>
          <w:rFonts w:ascii="Times New Roman" w:hAnsi="Times New Roman"/>
        </w:rPr>
        <w:t> ;</w:t>
      </w:r>
      <w:r w:rsidRPr="006A79BD">
        <w:rPr>
          <w:rFonts w:ascii="Times New Roman" w:hAnsi="Times New Roman"/>
          <w:color w:val="0070C0"/>
        </w:rPr>
        <w:t>5</w:t>
      </w:r>
      <w:r w:rsidRPr="00F70C48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n’appartient pas à la courbe C.</w:t>
      </w:r>
    </w:p>
    <w:p w14:paraId="57E031EB" w14:textId="654A87AD" w:rsidR="009C701A" w:rsidRPr="00F70C48" w:rsidRDefault="009C701A" w:rsidP="009C701A">
      <w:pPr>
        <w:rPr>
          <w:rFonts w:ascii="Times New Roman" w:hAnsi="Times New Roman"/>
        </w:rPr>
      </w:pPr>
      <w:r w:rsidRPr="00F70C48">
        <w:rPr>
          <w:rFonts w:ascii="Times New Roman" w:hAnsi="Times New Roman"/>
        </w:rPr>
        <w:t xml:space="preserve">2.Le point </w:t>
      </w:r>
      <w:proofErr w:type="gramStart"/>
      <w:r w:rsidRPr="00F70C48">
        <w:rPr>
          <w:rFonts w:ascii="Times New Roman" w:hAnsi="Times New Roman"/>
        </w:rPr>
        <w:t>B(</w:t>
      </w:r>
      <w:proofErr w:type="gramEnd"/>
      <w:r w:rsidRPr="00F70C48">
        <w:rPr>
          <w:rFonts w:ascii="Times New Roman" w:hAnsi="Times New Roman"/>
        </w:rPr>
        <w:t xml:space="preserve">-2 ;15) appartient-il à la courbe C ? </w:t>
      </w:r>
      <w:r>
        <w:rPr>
          <w:rFonts w:ascii="Times New Roman" w:hAnsi="Times New Roman"/>
        </w:rPr>
        <w:t>Justifier.</w:t>
      </w:r>
    </w:p>
    <w:p w14:paraId="734DC1C1" w14:textId="355BC2C6" w:rsidR="006A79BD" w:rsidRDefault="006A79BD" w:rsidP="006A79BD">
      <w:pPr>
        <w:rPr>
          <w:rFonts w:ascii="Times New Roman" w:hAnsi="Times New Roman"/>
        </w:rPr>
      </w:pPr>
      <m:oMath>
        <m:r>
          <w:rPr>
            <w:rFonts w:ascii="Cambria Math" w:hAnsi="Cambria Math"/>
          </w:rPr>
          <m:t>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-3×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-2</m:t>
            </m:r>
          </m:e>
        </m:d>
        <m:r>
          <w:rPr>
            <w:rFonts w:ascii="Cambria Math" w:hAnsi="Cambria Math"/>
          </w:rPr>
          <m:t>+1=8+6+1=</m:t>
        </m:r>
        <m:r>
          <w:rPr>
            <w:rFonts w:ascii="Cambria Math" w:hAnsi="Cambria Math"/>
            <w:color w:val="0070C0"/>
          </w:rPr>
          <m:t>15</m:t>
        </m:r>
        <m:r>
          <w:rPr>
            <w:rFonts w:ascii="Cambria Math" w:hAnsi="Cambria Math"/>
          </w:rPr>
          <m:t>.</m:t>
        </m:r>
      </m:oMath>
      <w:r>
        <w:rPr>
          <w:rFonts w:ascii="Times New Roman" w:hAnsi="Times New Roman"/>
        </w:rPr>
        <w:t xml:space="preserve"> </w:t>
      </w:r>
    </w:p>
    <w:p w14:paraId="090EFE01" w14:textId="21D5B840" w:rsidR="006A79BD" w:rsidRDefault="006A79BD" w:rsidP="006A79B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Donc </w:t>
      </w:r>
      <w:proofErr w:type="gramStart"/>
      <w:r w:rsidRPr="00F70C48">
        <w:rPr>
          <w:rFonts w:ascii="Times New Roman" w:hAnsi="Times New Roman"/>
        </w:rPr>
        <w:t>A(</w:t>
      </w:r>
      <w:proofErr w:type="gramEnd"/>
      <w:r w:rsidR="00B90F21" w:rsidRPr="00B90F21">
        <w:rPr>
          <w:rFonts w:ascii="Times New Roman" w:hAnsi="Times New Roman"/>
          <w:color w:val="FF0000"/>
        </w:rPr>
        <w:t>-</w:t>
      </w:r>
      <w:r w:rsidRPr="006A79BD">
        <w:rPr>
          <w:rFonts w:ascii="Times New Roman" w:hAnsi="Times New Roman"/>
          <w:color w:val="FF0000"/>
        </w:rPr>
        <w:t>2</w:t>
      </w:r>
      <w:r w:rsidRPr="00F70C48">
        <w:rPr>
          <w:rFonts w:ascii="Times New Roman" w:hAnsi="Times New Roman"/>
        </w:rPr>
        <w:t> ;</w:t>
      </w:r>
      <w:r w:rsidR="00B90F21">
        <w:rPr>
          <w:rFonts w:ascii="Times New Roman" w:hAnsi="Times New Roman"/>
          <w:color w:val="0070C0"/>
        </w:rPr>
        <w:t>15</w:t>
      </w:r>
      <w:r w:rsidRPr="00F70C48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appartient à la courbe C.</w:t>
      </w:r>
    </w:p>
    <w:p w14:paraId="4EE7E182" w14:textId="77777777" w:rsidR="009C701A" w:rsidRDefault="009C701A" w:rsidP="009C701A">
      <w:pPr>
        <w:rPr>
          <w:rFonts w:ascii="Times New Roman" w:hAnsi="Times New Roman"/>
          <w:b/>
          <w:bCs/>
          <w:u w:val="single"/>
        </w:rPr>
      </w:pPr>
    </w:p>
    <w:p w14:paraId="04FA571B" w14:textId="6635E4F6" w:rsidR="00AB34E5" w:rsidRPr="00AB34E5" w:rsidRDefault="00AB34E5" w:rsidP="00AB34E5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B90F21">
        <w:rPr>
          <w:rFonts w:ascii="Times New Roman" w:hAnsi="Times New Roman"/>
          <w:b/>
          <w:bCs/>
          <w:u w:val="single"/>
        </w:rPr>
        <w:t>7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114D68D0" w14:textId="77777777" w:rsidR="00AB34E5" w:rsidRDefault="00AB34E5" w:rsidP="003F5044">
      <w:pPr>
        <w:rPr>
          <w:rFonts w:ascii="Times New Roman" w:hAnsi="Times New Roman"/>
          <w:b/>
          <w:bCs/>
          <w:u w:val="single"/>
        </w:rPr>
      </w:pPr>
    </w:p>
    <w:p w14:paraId="396D8DDC" w14:textId="60E6A9AD" w:rsidR="00AB34E5" w:rsidRDefault="00AB34E5" w:rsidP="00AB34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bCs/>
        </w:rPr>
        <w:t xml:space="preserve"> la fonction définie </w:t>
      </w:r>
      <w:r w:rsidRPr="00BA3A6E">
        <w:rPr>
          <w:rFonts w:ascii="Times New Roman" w:hAnsi="Times New Roman"/>
          <w:szCs w:val="22"/>
        </w:rPr>
        <w:t xml:space="preserve">sur </w:t>
      </w:r>
      <w:r w:rsidRPr="00BA3A6E">
        <w:rPr>
          <w:rFonts w:ascii="Lucida Sans Unicode" w:hAnsi="Lucida Sans Unicode"/>
          <w:szCs w:val="22"/>
        </w:rPr>
        <w:t>ℝ</w:t>
      </w:r>
      <w:r>
        <w:rPr>
          <w:rFonts w:ascii="Times New Roman" w:hAnsi="Times New Roman"/>
          <w:bCs/>
        </w:rPr>
        <w:t xml:space="preserve"> par </w:t>
      </w:r>
      <m:oMath>
        <m:r>
          <w:rPr>
            <w:rFonts w:ascii="Cambria Math" w:hAnsi="Cambria Math"/>
          </w:rPr>
          <m:t>f(x)=x²+4x-5.</m:t>
        </m:r>
      </m:oMath>
    </w:p>
    <w:p w14:paraId="53BA98DE" w14:textId="0C896EB5" w:rsidR="00AB34E5" w:rsidRDefault="00AB34E5" w:rsidP="003F5044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 xml:space="preserve">1.A l’aide la </w:t>
      </w:r>
      <w:proofErr w:type="gramStart"/>
      <w:r w:rsidRPr="00AB34E5">
        <w:rPr>
          <w:rFonts w:ascii="Times New Roman" w:hAnsi="Times New Roman"/>
        </w:rPr>
        <w:t>calculatrice ,</w:t>
      </w:r>
      <w:proofErr w:type="gramEnd"/>
      <w:r w:rsidRPr="00AB34E5">
        <w:rPr>
          <w:rFonts w:ascii="Times New Roman" w:hAnsi="Times New Roman"/>
        </w:rPr>
        <w:t xml:space="preserve"> compléter le tableau de valeurs ci-dessous :</w:t>
      </w:r>
    </w:p>
    <w:p w14:paraId="0F68BBF8" w14:textId="77777777" w:rsidR="002F5B0A" w:rsidRPr="00AB34E5" w:rsidRDefault="002F5B0A" w:rsidP="003F5044">
      <w:pPr>
        <w:rPr>
          <w:rFonts w:ascii="Times New Roman" w:hAnsi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  <w:gridCol w:w="839"/>
        <w:gridCol w:w="839"/>
      </w:tblGrid>
      <w:tr w:rsidR="002F5B0A" w:rsidRPr="002F5B0A" w14:paraId="2CD94EF8" w14:textId="77777777" w:rsidTr="00C57079">
        <w:tc>
          <w:tcPr>
            <w:tcW w:w="839" w:type="dxa"/>
          </w:tcPr>
          <w:p w14:paraId="0CC7848E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w:lastRenderedPageBreak/>
                  <m:t>x</m:t>
                </m:r>
              </m:oMath>
            </m:oMathPara>
          </w:p>
        </w:tc>
        <w:tc>
          <w:tcPr>
            <w:tcW w:w="839" w:type="dxa"/>
          </w:tcPr>
          <w:p w14:paraId="5D34E26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-5</w:t>
            </w:r>
          </w:p>
        </w:tc>
        <w:tc>
          <w:tcPr>
            <w:tcW w:w="839" w:type="dxa"/>
          </w:tcPr>
          <w:p w14:paraId="50DE4057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yellow"/>
              </w:rPr>
              <w:t>-4</w:t>
            </w:r>
          </w:p>
        </w:tc>
        <w:tc>
          <w:tcPr>
            <w:tcW w:w="839" w:type="dxa"/>
          </w:tcPr>
          <w:p w14:paraId="795728E9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-3</w:t>
            </w:r>
          </w:p>
        </w:tc>
        <w:tc>
          <w:tcPr>
            <w:tcW w:w="839" w:type="dxa"/>
          </w:tcPr>
          <w:p w14:paraId="1FC974A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yellow"/>
              </w:rPr>
              <w:t>-2</w:t>
            </w:r>
          </w:p>
        </w:tc>
        <w:tc>
          <w:tcPr>
            <w:tcW w:w="839" w:type="dxa"/>
          </w:tcPr>
          <w:p w14:paraId="0E8CBD7A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-1</w:t>
            </w:r>
          </w:p>
        </w:tc>
        <w:tc>
          <w:tcPr>
            <w:tcW w:w="839" w:type="dxa"/>
          </w:tcPr>
          <w:p w14:paraId="484DBB80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yellow"/>
              </w:rPr>
              <w:t>0</w:t>
            </w:r>
          </w:p>
        </w:tc>
        <w:tc>
          <w:tcPr>
            <w:tcW w:w="839" w:type="dxa"/>
          </w:tcPr>
          <w:p w14:paraId="691EF09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839" w:type="dxa"/>
          </w:tcPr>
          <w:p w14:paraId="6300E1EA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839" w:type="dxa"/>
          </w:tcPr>
          <w:p w14:paraId="33E7C106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840" w:type="dxa"/>
          </w:tcPr>
          <w:p w14:paraId="5CE4D60D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840" w:type="dxa"/>
          </w:tcPr>
          <w:p w14:paraId="51F48684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2F5B0A">
              <w:rPr>
                <w:rFonts w:ascii="Times New Roman" w:hAnsi="Times New Roman"/>
                <w:szCs w:val="22"/>
              </w:rPr>
              <w:t>5</w:t>
            </w:r>
          </w:p>
        </w:tc>
      </w:tr>
      <w:tr w:rsidR="002F5B0A" w:rsidRPr="002F5B0A" w14:paraId="34F164EE" w14:textId="77777777" w:rsidTr="00C57079">
        <w:tc>
          <w:tcPr>
            <w:tcW w:w="839" w:type="dxa"/>
          </w:tcPr>
          <w:p w14:paraId="27B751D8" w14:textId="77777777" w:rsidR="002F5B0A" w:rsidRPr="002F5B0A" w:rsidRDefault="002F5B0A" w:rsidP="002F5B0A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m:t>f(x)</m:t>
                </m:r>
              </m:oMath>
            </m:oMathPara>
          </w:p>
        </w:tc>
        <w:tc>
          <w:tcPr>
            <w:tcW w:w="839" w:type="dxa"/>
          </w:tcPr>
          <w:p w14:paraId="3ECB8577" w14:textId="4981E358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39" w:type="dxa"/>
          </w:tcPr>
          <w:p w14:paraId="20CBF056" w14:textId="16FB9471" w:rsidR="002F5B0A" w:rsidRPr="001B0A2D" w:rsidRDefault="00726511" w:rsidP="002F5B0A">
            <w:pPr>
              <w:jc w:val="left"/>
              <w:rPr>
                <w:rFonts w:ascii="Times New Roman" w:hAnsi="Times New Roman"/>
                <w:szCs w:val="22"/>
                <w:highlight w:val="red"/>
              </w:rPr>
            </w:pPr>
            <w:r w:rsidRPr="001B0A2D">
              <w:rPr>
                <w:rFonts w:ascii="Times New Roman" w:hAnsi="Times New Roman"/>
                <w:szCs w:val="22"/>
                <w:highlight w:val="red"/>
              </w:rPr>
              <w:t>-5</w:t>
            </w:r>
          </w:p>
        </w:tc>
        <w:tc>
          <w:tcPr>
            <w:tcW w:w="839" w:type="dxa"/>
          </w:tcPr>
          <w:p w14:paraId="4ACFDF5E" w14:textId="4C7A74FD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-8</w:t>
            </w:r>
          </w:p>
        </w:tc>
        <w:tc>
          <w:tcPr>
            <w:tcW w:w="839" w:type="dxa"/>
          </w:tcPr>
          <w:p w14:paraId="23B907F8" w14:textId="10E6E1C2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red"/>
              </w:rPr>
              <w:t>-9</w:t>
            </w:r>
          </w:p>
        </w:tc>
        <w:tc>
          <w:tcPr>
            <w:tcW w:w="839" w:type="dxa"/>
          </w:tcPr>
          <w:p w14:paraId="0C738160" w14:textId="046F8CC6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-8</w:t>
            </w:r>
          </w:p>
        </w:tc>
        <w:tc>
          <w:tcPr>
            <w:tcW w:w="839" w:type="dxa"/>
          </w:tcPr>
          <w:p w14:paraId="4636EFE7" w14:textId="46782B5F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red"/>
              </w:rPr>
              <w:t>-5</w:t>
            </w:r>
          </w:p>
        </w:tc>
        <w:tc>
          <w:tcPr>
            <w:tcW w:w="839" w:type="dxa"/>
          </w:tcPr>
          <w:p w14:paraId="449E5B51" w14:textId="0B24B222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39" w:type="dxa"/>
          </w:tcPr>
          <w:p w14:paraId="0A220992" w14:textId="19D274EE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839" w:type="dxa"/>
          </w:tcPr>
          <w:p w14:paraId="56D5E308" w14:textId="39DC993D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16</w:t>
            </w:r>
          </w:p>
        </w:tc>
        <w:tc>
          <w:tcPr>
            <w:tcW w:w="840" w:type="dxa"/>
          </w:tcPr>
          <w:p w14:paraId="66737E33" w14:textId="5EEF9DA3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27</w:t>
            </w:r>
          </w:p>
        </w:tc>
        <w:tc>
          <w:tcPr>
            <w:tcW w:w="840" w:type="dxa"/>
          </w:tcPr>
          <w:p w14:paraId="77BD51A0" w14:textId="297F664F" w:rsidR="002F5B0A" w:rsidRPr="002F5B0A" w:rsidRDefault="00726511" w:rsidP="002F5B0A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40</w:t>
            </w:r>
          </w:p>
        </w:tc>
      </w:tr>
    </w:tbl>
    <w:p w14:paraId="2BB9D767" w14:textId="77777777" w:rsidR="002F5B0A" w:rsidRPr="002F5B0A" w:rsidRDefault="002F5B0A" w:rsidP="002F5B0A">
      <w:pPr>
        <w:jc w:val="left"/>
        <w:rPr>
          <w:rFonts w:ascii="Times New Roman" w:hAnsi="Times New Roman"/>
          <w:szCs w:val="22"/>
        </w:rPr>
      </w:pPr>
    </w:p>
    <w:p w14:paraId="3060F12A" w14:textId="0C9D1ED5" w:rsidR="00AB34E5" w:rsidRPr="00AB34E5" w:rsidRDefault="001B0A2D" w:rsidP="003F5044">
      <w:pPr>
        <w:rPr>
          <w:rFonts w:ascii="Times New Roman" w:hAnsi="Times New Roman"/>
        </w:rPr>
      </w:pPr>
      <w:r>
        <w:rPr>
          <w:rFonts w:ascii="Times New Roman" w:hAnsi="Times New Roman"/>
        </w:rPr>
        <w:t>2.L’image de -2 est -9</w:t>
      </w:r>
      <w:proofErr w:type="gramStart"/>
      <w:r>
        <w:rPr>
          <w:rFonts w:ascii="Times New Roman" w:hAnsi="Times New Roman"/>
        </w:rPr>
        <w:t xml:space="preserve">   (</w:t>
      </w:r>
      <w:proofErr w:type="gramEnd"/>
      <m:oMath>
        <m:r>
          <w:rPr>
            <w:rFonts w:ascii="Cambria Math" w:hAnsi="Cambria Math"/>
          </w:rPr>
          <m:t>f(-2)=-9</m:t>
        </m:r>
      </m:oMath>
      <w:r>
        <w:rPr>
          <w:rFonts w:ascii="Times New Roman" w:hAnsi="Times New Roman"/>
        </w:rPr>
        <w:t>)</w:t>
      </w:r>
    </w:p>
    <w:p w14:paraId="7F1DE105" w14:textId="40525B3B" w:rsidR="00AB34E5" w:rsidRPr="00AB34E5" w:rsidRDefault="001B0A2D" w:rsidP="003F504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Deux antécédents de </w:t>
      </w:r>
      <m:oMath>
        <m:r>
          <w:rPr>
            <w:rFonts w:ascii="Cambria Math" w:hAnsi="Cambria Math"/>
          </w:rPr>
          <m:t>-5</m:t>
        </m:r>
      </m:oMath>
      <w:r>
        <w:rPr>
          <w:rFonts w:ascii="Times New Roman" w:hAnsi="Times New Roman"/>
        </w:rPr>
        <w:t xml:space="preserve"> sont </w:t>
      </w:r>
      <m:oMath>
        <m:r>
          <w:rPr>
            <w:rFonts w:ascii="Cambria Math" w:hAnsi="Cambria Math"/>
          </w:rPr>
          <m:t>-4 et 0</m:t>
        </m:r>
      </m:oMath>
      <w:r>
        <w:rPr>
          <w:rFonts w:ascii="Times New Roman" w:hAnsi="Times New Roman"/>
        </w:rPr>
        <w:t>.</w:t>
      </w:r>
    </w:p>
    <w:p w14:paraId="3E3E265B" w14:textId="59CC83C5" w:rsidR="00AB34E5" w:rsidRDefault="00AB34E5" w:rsidP="003F5044">
      <w:pPr>
        <w:rPr>
          <w:rFonts w:ascii="Times New Roman" w:hAnsi="Times New Roman"/>
          <w:b/>
          <w:bCs/>
          <w:u w:val="single"/>
        </w:rPr>
      </w:pPr>
    </w:p>
    <w:p w14:paraId="0F967C4F" w14:textId="77777777" w:rsidR="007079D5" w:rsidRDefault="007079D5" w:rsidP="002F5B0A">
      <w:pPr>
        <w:rPr>
          <w:rFonts w:ascii="Times New Roman" w:hAnsi="Times New Roman"/>
          <w:b/>
          <w:bCs/>
          <w:u w:val="single"/>
        </w:rPr>
      </w:pPr>
    </w:p>
    <w:p w14:paraId="4BA0420E" w14:textId="02A7BA22" w:rsidR="002F5B0A" w:rsidRPr="00AB34E5" w:rsidRDefault="002F5B0A" w:rsidP="002F5B0A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B90F21">
        <w:rPr>
          <w:rFonts w:ascii="Times New Roman" w:hAnsi="Times New Roman"/>
          <w:b/>
          <w:bCs/>
          <w:u w:val="single"/>
        </w:rPr>
        <w:t>8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5E12F0AC" w14:textId="77777777" w:rsidR="002F5B0A" w:rsidRDefault="002F5B0A" w:rsidP="002F5B0A">
      <w:pPr>
        <w:rPr>
          <w:rFonts w:ascii="Times New Roman" w:hAnsi="Times New Roman"/>
          <w:b/>
          <w:bCs/>
          <w:u w:val="single"/>
        </w:rPr>
      </w:pPr>
    </w:p>
    <w:p w14:paraId="17A7E24F" w14:textId="62B90B1D" w:rsidR="002F5B0A" w:rsidRDefault="002F5B0A" w:rsidP="002F5B0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bCs/>
        </w:rPr>
        <w:t xml:space="preserve"> la fonction définie </w:t>
      </w:r>
      <w:r w:rsidRPr="00BA3A6E">
        <w:rPr>
          <w:rFonts w:ascii="Times New Roman" w:hAnsi="Times New Roman"/>
          <w:szCs w:val="22"/>
        </w:rPr>
        <w:t xml:space="preserve">sur </w:t>
      </w:r>
      <m:oMath>
        <m:r>
          <w:rPr>
            <w:rFonts w:ascii="Cambria Math" w:hAnsi="Cambria Math"/>
            <w:szCs w:val="22"/>
          </w:rPr>
          <m:t>[0;1[</m:t>
        </m:r>
      </m:oMath>
      <w:r>
        <w:rPr>
          <w:rFonts w:ascii="Times New Roman" w:hAnsi="Times New Roman"/>
          <w:bCs/>
        </w:rP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 xml:space="preserve"> .</m:t>
        </m:r>
      </m:oMath>
    </w:p>
    <w:p w14:paraId="1EA1B2CA" w14:textId="77777777" w:rsidR="002F5B0A" w:rsidRDefault="002F5B0A" w:rsidP="002F5B0A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 xml:space="preserve">1.A l’aide la </w:t>
      </w:r>
      <w:proofErr w:type="gramStart"/>
      <w:r w:rsidRPr="00AB34E5">
        <w:rPr>
          <w:rFonts w:ascii="Times New Roman" w:hAnsi="Times New Roman"/>
        </w:rPr>
        <w:t>calculatrice ,</w:t>
      </w:r>
      <w:proofErr w:type="gramEnd"/>
      <w:r w:rsidRPr="00AB34E5">
        <w:rPr>
          <w:rFonts w:ascii="Times New Roman" w:hAnsi="Times New Roman"/>
        </w:rPr>
        <w:t xml:space="preserve"> compléter le tableau de valeurs ci-dessous :</w:t>
      </w:r>
    </w:p>
    <w:p w14:paraId="3C54AACD" w14:textId="77777777" w:rsidR="002F5B0A" w:rsidRPr="00AB34E5" w:rsidRDefault="002F5B0A" w:rsidP="002F5B0A">
      <w:pPr>
        <w:rPr>
          <w:rFonts w:ascii="Times New Roman" w:hAnsi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7"/>
        <w:gridCol w:w="836"/>
        <w:gridCol w:w="913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2F5B0A" w:rsidRPr="002F5B0A" w14:paraId="4A9096E7" w14:textId="77777777" w:rsidTr="002F5B0A">
        <w:tc>
          <w:tcPr>
            <w:tcW w:w="837" w:type="dxa"/>
          </w:tcPr>
          <w:p w14:paraId="172955E3" w14:textId="77777777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m:t>x</m:t>
                </m:r>
              </m:oMath>
            </m:oMathPara>
          </w:p>
        </w:tc>
        <w:tc>
          <w:tcPr>
            <w:tcW w:w="836" w:type="dxa"/>
          </w:tcPr>
          <w:p w14:paraId="27D0B005" w14:textId="48776AB9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838" w:type="dxa"/>
          </w:tcPr>
          <w:p w14:paraId="0BFD7F65" w14:textId="7EE5B7AF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0,1</w:t>
            </w:r>
          </w:p>
        </w:tc>
        <w:tc>
          <w:tcPr>
            <w:tcW w:w="838" w:type="dxa"/>
          </w:tcPr>
          <w:p w14:paraId="170CF56C" w14:textId="0ABAD96E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0,2</w:t>
            </w:r>
          </w:p>
        </w:tc>
        <w:tc>
          <w:tcPr>
            <w:tcW w:w="838" w:type="dxa"/>
          </w:tcPr>
          <w:p w14:paraId="672FFEC2" w14:textId="6FAACDC5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0,3</w:t>
            </w:r>
          </w:p>
        </w:tc>
        <w:tc>
          <w:tcPr>
            <w:tcW w:w="838" w:type="dxa"/>
          </w:tcPr>
          <w:p w14:paraId="374D401A" w14:textId="1868077E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0,4</w:t>
            </w:r>
          </w:p>
        </w:tc>
        <w:tc>
          <w:tcPr>
            <w:tcW w:w="838" w:type="dxa"/>
          </w:tcPr>
          <w:p w14:paraId="29A1074E" w14:textId="0E051CC9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yellow"/>
              </w:rPr>
              <w:t>0,5</w:t>
            </w:r>
          </w:p>
        </w:tc>
        <w:tc>
          <w:tcPr>
            <w:tcW w:w="838" w:type="dxa"/>
          </w:tcPr>
          <w:p w14:paraId="21A1F75B" w14:textId="4EB7F8E7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0,6</w:t>
            </w:r>
          </w:p>
        </w:tc>
        <w:tc>
          <w:tcPr>
            <w:tcW w:w="838" w:type="dxa"/>
          </w:tcPr>
          <w:p w14:paraId="5D9B247D" w14:textId="0DD3E574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0,7</w:t>
            </w:r>
          </w:p>
        </w:tc>
        <w:tc>
          <w:tcPr>
            <w:tcW w:w="838" w:type="dxa"/>
          </w:tcPr>
          <w:p w14:paraId="23D3C5B9" w14:textId="4F3F2BDF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0,8</w:t>
            </w:r>
          </w:p>
        </w:tc>
        <w:tc>
          <w:tcPr>
            <w:tcW w:w="839" w:type="dxa"/>
          </w:tcPr>
          <w:p w14:paraId="0E551CC8" w14:textId="7A8C22AE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yellow"/>
              </w:rPr>
              <w:t>0,9</w:t>
            </w:r>
          </w:p>
        </w:tc>
      </w:tr>
      <w:tr w:rsidR="002F5B0A" w:rsidRPr="002F5B0A" w14:paraId="4ABCC136" w14:textId="77777777" w:rsidTr="002F5B0A">
        <w:tc>
          <w:tcPr>
            <w:tcW w:w="837" w:type="dxa"/>
          </w:tcPr>
          <w:p w14:paraId="27F9EC2B" w14:textId="77777777" w:rsidR="002F5B0A" w:rsidRPr="002F5B0A" w:rsidRDefault="002F5B0A" w:rsidP="00C57079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</w:rPr>
                  <m:t>f(x)</m:t>
                </m:r>
              </m:oMath>
            </m:oMathPara>
          </w:p>
        </w:tc>
        <w:tc>
          <w:tcPr>
            <w:tcW w:w="836" w:type="dxa"/>
          </w:tcPr>
          <w:p w14:paraId="39E5F5B4" w14:textId="7A66E6DB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-1</w:t>
            </w:r>
          </w:p>
        </w:tc>
        <w:tc>
          <w:tcPr>
            <w:tcW w:w="838" w:type="dxa"/>
          </w:tcPr>
          <w:p w14:paraId="460FCA30" w14:textId="16C20B3F" w:rsidR="002F5B0A" w:rsidRPr="002F5B0A" w:rsidRDefault="00726511" w:rsidP="00726511">
            <w:pPr>
              <w:jc w:val="left"/>
              <w:rPr>
                <w:rFonts w:ascii="Times New Roman" w:hAnsi="Times New Roman"/>
                <w:szCs w:val="22"/>
              </w:rPr>
            </w:pPr>
            <m:oMathPara>
              <m:oMath>
                <m:r>
                  <w:rPr>
                    <w:rFonts w:ascii="Cambria Math" w:hAnsi="Cambria Math"/>
                  </w:rPr>
                  <m:t>-1,111</m:t>
                </m:r>
              </m:oMath>
            </m:oMathPara>
          </w:p>
        </w:tc>
        <w:tc>
          <w:tcPr>
            <w:tcW w:w="838" w:type="dxa"/>
          </w:tcPr>
          <w:p w14:paraId="66CC7E6F" w14:textId="3F8F7BAC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-1,25</w:t>
            </w:r>
          </w:p>
        </w:tc>
        <w:tc>
          <w:tcPr>
            <w:tcW w:w="838" w:type="dxa"/>
          </w:tcPr>
          <w:p w14:paraId="4E1B50D9" w14:textId="2D362CCE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-1,429</w:t>
            </w:r>
          </w:p>
        </w:tc>
        <w:tc>
          <w:tcPr>
            <w:tcW w:w="838" w:type="dxa"/>
          </w:tcPr>
          <w:p w14:paraId="08F97D96" w14:textId="1261A82A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1,667</w:t>
            </w:r>
          </w:p>
        </w:tc>
        <w:tc>
          <w:tcPr>
            <w:tcW w:w="838" w:type="dxa"/>
          </w:tcPr>
          <w:p w14:paraId="6653946B" w14:textId="477D181E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red"/>
              </w:rPr>
              <w:t>-2</w:t>
            </w:r>
          </w:p>
        </w:tc>
        <w:tc>
          <w:tcPr>
            <w:tcW w:w="838" w:type="dxa"/>
          </w:tcPr>
          <w:p w14:paraId="2F71BE2A" w14:textId="25130DF8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-2,5</w:t>
            </w:r>
          </w:p>
        </w:tc>
        <w:tc>
          <w:tcPr>
            <w:tcW w:w="838" w:type="dxa"/>
          </w:tcPr>
          <w:p w14:paraId="39991D50" w14:textId="670B991D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-3,333</w:t>
            </w:r>
          </w:p>
        </w:tc>
        <w:tc>
          <w:tcPr>
            <w:tcW w:w="838" w:type="dxa"/>
          </w:tcPr>
          <w:p w14:paraId="4206478D" w14:textId="42FDEC50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-5</w:t>
            </w:r>
          </w:p>
        </w:tc>
        <w:tc>
          <w:tcPr>
            <w:tcW w:w="839" w:type="dxa"/>
          </w:tcPr>
          <w:p w14:paraId="05F3BCA0" w14:textId="225F9FCB" w:rsidR="002F5B0A" w:rsidRPr="002F5B0A" w:rsidRDefault="00726511" w:rsidP="00C57079">
            <w:pPr>
              <w:jc w:val="left"/>
              <w:rPr>
                <w:rFonts w:ascii="Times New Roman" w:hAnsi="Times New Roman"/>
                <w:szCs w:val="22"/>
              </w:rPr>
            </w:pPr>
            <w:r w:rsidRPr="001B0A2D">
              <w:rPr>
                <w:rFonts w:ascii="Times New Roman" w:hAnsi="Times New Roman"/>
                <w:szCs w:val="22"/>
                <w:highlight w:val="red"/>
              </w:rPr>
              <w:t>-10</w:t>
            </w:r>
          </w:p>
        </w:tc>
      </w:tr>
    </w:tbl>
    <w:p w14:paraId="464D2070" w14:textId="77777777" w:rsidR="002F5B0A" w:rsidRPr="002F5B0A" w:rsidRDefault="002F5B0A" w:rsidP="002F5B0A">
      <w:pPr>
        <w:jc w:val="left"/>
        <w:rPr>
          <w:rFonts w:ascii="Times New Roman" w:hAnsi="Times New Roman"/>
          <w:szCs w:val="22"/>
        </w:rPr>
      </w:pPr>
    </w:p>
    <w:p w14:paraId="17E25124" w14:textId="464C7E3C" w:rsidR="002F5B0A" w:rsidRPr="00AB34E5" w:rsidRDefault="002F5B0A" w:rsidP="002F5B0A">
      <w:pPr>
        <w:rPr>
          <w:rFonts w:ascii="Times New Roman" w:hAnsi="Times New Roman"/>
        </w:rPr>
      </w:pPr>
      <w:r w:rsidRPr="00AB34E5">
        <w:rPr>
          <w:rFonts w:ascii="Times New Roman" w:hAnsi="Times New Roman"/>
        </w:rPr>
        <w:t>2.</w:t>
      </w:r>
      <w:proofErr w:type="gramStart"/>
      <w:r w:rsidR="001B0A2D">
        <w:rPr>
          <w:rFonts w:ascii="Times New Roman" w:hAnsi="Times New Roman"/>
        </w:rPr>
        <w:t xml:space="preserve">L’image </w:t>
      </w:r>
      <w:r w:rsidRPr="00AB34E5">
        <w:rPr>
          <w:rFonts w:ascii="Times New Roman" w:hAnsi="Times New Roman"/>
        </w:rPr>
        <w:t xml:space="preserve"> de</w:t>
      </w:r>
      <w:proofErr w:type="gramEnd"/>
      <w:r w:rsidRPr="00AB34E5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0,5 </m:t>
        </m:r>
      </m:oMath>
      <w:r w:rsidR="001B0A2D">
        <w:rPr>
          <w:rFonts w:ascii="Times New Roman" w:hAnsi="Times New Roman"/>
        </w:rPr>
        <w:t xml:space="preserve">est </w:t>
      </w:r>
      <m:oMath>
        <m:r>
          <w:rPr>
            <w:rFonts w:ascii="Cambria Math" w:hAnsi="Cambria Math"/>
          </w:rPr>
          <m:t xml:space="preserve">-2   </m:t>
        </m:r>
      </m:oMath>
      <w:r w:rsidR="001B0A2D">
        <w:rPr>
          <w:rFonts w:ascii="Times New Roman" w:hAnsi="Times New Roman"/>
        </w:rPr>
        <w:t>(</w:t>
      </w:r>
      <m:oMath>
        <m:r>
          <w:rPr>
            <w:rFonts w:ascii="Cambria Math" w:hAnsi="Cambria Math"/>
          </w:rPr>
          <m:t>f(0,5)=-2</m:t>
        </m:r>
      </m:oMath>
      <w:r w:rsidR="001B0A2D">
        <w:rPr>
          <w:rFonts w:ascii="Times New Roman" w:hAnsi="Times New Roman"/>
        </w:rPr>
        <w:t>)</w:t>
      </w:r>
    </w:p>
    <w:p w14:paraId="74AD0121" w14:textId="4A7C81ED" w:rsidR="007079D5" w:rsidRDefault="00E21E3C" w:rsidP="007079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3.Un antécédent de -10 est </w:t>
      </w:r>
      <w:r w:rsidR="00117E8E">
        <w:rPr>
          <w:rFonts w:ascii="Times New Roman" w:hAnsi="Times New Roman"/>
        </w:rPr>
        <w:t>0,9.</w:t>
      </w:r>
    </w:p>
    <w:p w14:paraId="53247F42" w14:textId="77777777" w:rsidR="00E21E3C" w:rsidRPr="007079D5" w:rsidRDefault="00E21E3C" w:rsidP="007079D5">
      <w:pPr>
        <w:rPr>
          <w:rFonts w:ascii="Times New Roman" w:hAnsi="Times New Roman"/>
        </w:rPr>
      </w:pPr>
    </w:p>
    <w:p w14:paraId="1B983BA7" w14:textId="4E4A0979" w:rsidR="00963934" w:rsidRDefault="00963934" w:rsidP="0096393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u w:val="single"/>
        </w:rPr>
        <w:t>E</w:t>
      </w:r>
      <w:r w:rsidRPr="003F5044">
        <w:rPr>
          <w:rFonts w:ascii="Times New Roman" w:hAnsi="Times New Roman"/>
          <w:b/>
          <w:bCs/>
          <w:u w:val="single"/>
        </w:rPr>
        <w:t xml:space="preserve">xercice </w:t>
      </w:r>
      <w:r w:rsidR="00117E8E">
        <w:rPr>
          <w:rFonts w:ascii="Times New Roman" w:hAnsi="Times New Roman"/>
          <w:b/>
          <w:bCs/>
          <w:u w:val="single"/>
        </w:rPr>
        <w:t>9</w:t>
      </w:r>
      <w:r>
        <w:rPr>
          <w:rFonts w:ascii="Times New Roman" w:hAnsi="Times New Roman"/>
          <w:b/>
          <w:bCs/>
          <w:u w:val="single"/>
        </w:rPr>
        <w:t> </w:t>
      </w:r>
      <w:r w:rsidRPr="00AB34E5">
        <w:rPr>
          <w:rFonts w:ascii="Times New Roman" w:hAnsi="Times New Roman"/>
          <w:b/>
          <w:bCs/>
        </w:rPr>
        <w:t xml:space="preserve">:  </w:t>
      </w:r>
      <w:r>
        <w:rPr>
          <w:rFonts w:ascii="Times New Roman" w:hAnsi="Times New Roman"/>
          <w:b/>
          <w:bCs/>
        </w:rPr>
        <w:t>tableau de valeurs à l’aide de la calculatrice</w:t>
      </w:r>
    </w:p>
    <w:p w14:paraId="72409057" w14:textId="239CEBF1" w:rsidR="00963934" w:rsidRPr="00F54BAC" w:rsidRDefault="00963934" w:rsidP="00963934">
      <w:pPr>
        <w:rPr>
          <w:rFonts w:ascii="Times New Roman" w:hAnsi="Times New Roman"/>
        </w:rPr>
      </w:pPr>
      <w:bookmarkStart w:id="3" w:name="_Hlk62401786"/>
      <w:r w:rsidRPr="00F54BAC">
        <w:rPr>
          <w:rFonts w:ascii="Times New Roman" w:hAnsi="Times New Roman"/>
        </w:rPr>
        <w:t xml:space="preserve">Soit </w:t>
      </w:r>
      <m:oMath>
        <m:r>
          <w:rPr>
            <w:rFonts w:ascii="Cambria Math" w:hAnsi="Cambria Math"/>
          </w:rPr>
          <m:t>f</m:t>
        </m:r>
      </m:oMath>
      <w:r w:rsidRPr="00F54BAC">
        <w:rPr>
          <w:rFonts w:ascii="Times New Roman" w:hAnsi="Times New Roman"/>
        </w:rPr>
        <w:t xml:space="preserve"> la fonction définie sur </w:t>
      </w:r>
      <w:r w:rsidRPr="00F54BAC">
        <w:rPr>
          <w:rFonts w:ascii="Lucida Sans Unicode" w:hAnsi="Lucida Sans Unicode"/>
        </w:rPr>
        <w:t>ℝ</w:t>
      </w:r>
      <w:r w:rsidRPr="00F54BAC">
        <w:rPr>
          <w:rFonts w:ascii="Times New Roman" w:hAnsi="Times New Roman"/>
        </w:rPr>
        <w:t xml:space="preserve"> par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-3x²+11.</m:t>
        </m:r>
      </m:oMath>
    </w:p>
    <w:p w14:paraId="1F3A747C" w14:textId="77777777" w:rsidR="00963934" w:rsidRPr="00F54BAC" w:rsidRDefault="00963934" w:rsidP="00963934">
      <w:pPr>
        <w:rPr>
          <w:rFonts w:ascii="Times New Roman" w:hAnsi="Times New Roman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5"/>
        <w:gridCol w:w="611"/>
        <w:gridCol w:w="635"/>
        <w:gridCol w:w="612"/>
        <w:gridCol w:w="745"/>
        <w:gridCol w:w="611"/>
        <w:gridCol w:w="745"/>
        <w:gridCol w:w="611"/>
        <w:gridCol w:w="635"/>
        <w:gridCol w:w="612"/>
        <w:gridCol w:w="635"/>
        <w:gridCol w:w="612"/>
      </w:tblGrid>
      <w:tr w:rsidR="00963934" w:rsidRPr="00F54BAC" w14:paraId="3418C09C" w14:textId="77777777" w:rsidTr="00C57079">
        <w:trPr>
          <w:trHeight w:val="255"/>
        </w:trPr>
        <w:tc>
          <w:tcPr>
            <w:tcW w:w="1095" w:type="dxa"/>
          </w:tcPr>
          <w:p w14:paraId="2093767E" w14:textId="163295AB" w:rsidR="00963934" w:rsidRPr="00F54BAC" w:rsidRDefault="00963934" w:rsidP="00C57079">
            <w:pPr>
              <w:rPr>
                <w:rFonts w:ascii="Times New Roman" w:hAnsi="Times New Roman"/>
                <w:i/>
                <w:i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x</m:t>
                </m:r>
              </m:oMath>
            </m:oMathPara>
          </w:p>
        </w:tc>
        <w:tc>
          <w:tcPr>
            <w:tcW w:w="611" w:type="dxa"/>
          </w:tcPr>
          <w:p w14:paraId="54357126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-2</w:t>
            </w:r>
          </w:p>
        </w:tc>
        <w:tc>
          <w:tcPr>
            <w:tcW w:w="611" w:type="dxa"/>
          </w:tcPr>
          <w:p w14:paraId="2142B38C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-1,5</w:t>
            </w:r>
          </w:p>
        </w:tc>
        <w:tc>
          <w:tcPr>
            <w:tcW w:w="612" w:type="dxa"/>
          </w:tcPr>
          <w:p w14:paraId="16EEB530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-1</w:t>
            </w:r>
          </w:p>
        </w:tc>
        <w:tc>
          <w:tcPr>
            <w:tcW w:w="611" w:type="dxa"/>
          </w:tcPr>
          <w:p w14:paraId="5EA9B62C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-0,5</w:t>
            </w:r>
          </w:p>
        </w:tc>
        <w:tc>
          <w:tcPr>
            <w:tcW w:w="611" w:type="dxa"/>
          </w:tcPr>
          <w:p w14:paraId="2FBE979E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 xml:space="preserve">0 </w:t>
            </w:r>
          </w:p>
        </w:tc>
        <w:tc>
          <w:tcPr>
            <w:tcW w:w="612" w:type="dxa"/>
          </w:tcPr>
          <w:p w14:paraId="3DCB55E0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0,5</w:t>
            </w:r>
          </w:p>
        </w:tc>
        <w:tc>
          <w:tcPr>
            <w:tcW w:w="611" w:type="dxa"/>
          </w:tcPr>
          <w:p w14:paraId="3CAA452C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611" w:type="dxa"/>
          </w:tcPr>
          <w:p w14:paraId="6B2C77CE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1,5</w:t>
            </w:r>
          </w:p>
        </w:tc>
        <w:tc>
          <w:tcPr>
            <w:tcW w:w="612" w:type="dxa"/>
          </w:tcPr>
          <w:p w14:paraId="23FD1D56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611" w:type="dxa"/>
          </w:tcPr>
          <w:p w14:paraId="405B3DB1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2,5</w:t>
            </w:r>
          </w:p>
        </w:tc>
        <w:tc>
          <w:tcPr>
            <w:tcW w:w="612" w:type="dxa"/>
          </w:tcPr>
          <w:p w14:paraId="075A73CA" w14:textId="77777777" w:rsidR="00963934" w:rsidRPr="00F54BAC" w:rsidRDefault="00963934" w:rsidP="00C57079">
            <w:pPr>
              <w:rPr>
                <w:rFonts w:ascii="Times New Roman" w:hAnsi="Times New Roman"/>
                <w:lang w:val="en-GB"/>
              </w:rPr>
            </w:pPr>
            <w:r w:rsidRPr="00F54BAC">
              <w:rPr>
                <w:rFonts w:ascii="Times New Roman" w:hAnsi="Times New Roman"/>
                <w:lang w:val="en-GB"/>
              </w:rPr>
              <w:t>3</w:t>
            </w:r>
          </w:p>
        </w:tc>
      </w:tr>
      <w:tr w:rsidR="00963934" w:rsidRPr="00F54BAC" w14:paraId="6BEC3132" w14:textId="77777777" w:rsidTr="00C57079">
        <w:trPr>
          <w:trHeight w:val="450"/>
        </w:trPr>
        <w:tc>
          <w:tcPr>
            <w:tcW w:w="1095" w:type="dxa"/>
          </w:tcPr>
          <w:p w14:paraId="34A1EB4D" w14:textId="27AC04B8" w:rsidR="00963934" w:rsidRPr="00F54BAC" w:rsidRDefault="00963934" w:rsidP="00C57079">
            <w:pPr>
              <w:rPr>
                <w:rFonts w:ascii="Times New Roman" w:hAnsi="Times New Roman"/>
                <w:i/>
                <w:i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f(x)</m:t>
                </m:r>
              </m:oMath>
            </m:oMathPara>
          </w:p>
        </w:tc>
        <w:tc>
          <w:tcPr>
            <w:tcW w:w="611" w:type="dxa"/>
          </w:tcPr>
          <w:p w14:paraId="42CCBF84" w14:textId="10403E99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-9</w:t>
            </w:r>
          </w:p>
        </w:tc>
        <w:tc>
          <w:tcPr>
            <w:tcW w:w="611" w:type="dxa"/>
          </w:tcPr>
          <w:p w14:paraId="43DBFCED" w14:textId="0BAE312D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0.875</w:t>
            </w:r>
          </w:p>
        </w:tc>
        <w:tc>
          <w:tcPr>
            <w:tcW w:w="612" w:type="dxa"/>
          </w:tcPr>
          <w:p w14:paraId="6982DEFF" w14:textId="34A14AAA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611" w:type="dxa"/>
          </w:tcPr>
          <w:p w14:paraId="5CB1C0BD" w14:textId="2ABA21E4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10.125</w:t>
            </w:r>
          </w:p>
        </w:tc>
        <w:tc>
          <w:tcPr>
            <w:tcW w:w="611" w:type="dxa"/>
          </w:tcPr>
          <w:p w14:paraId="2A3C0647" w14:textId="41B30244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</w:t>
            </w:r>
          </w:p>
        </w:tc>
        <w:tc>
          <w:tcPr>
            <w:tcW w:w="612" w:type="dxa"/>
          </w:tcPr>
          <w:p w14:paraId="5BC98FAF" w14:textId="0B6ACDC3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10,375</w:t>
            </w:r>
          </w:p>
        </w:tc>
        <w:tc>
          <w:tcPr>
            <w:tcW w:w="611" w:type="dxa"/>
          </w:tcPr>
          <w:p w14:paraId="5E9A07C3" w14:textId="1B646A43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9</w:t>
            </w:r>
          </w:p>
        </w:tc>
        <w:tc>
          <w:tcPr>
            <w:tcW w:w="611" w:type="dxa"/>
          </w:tcPr>
          <w:p w14:paraId="56289FDA" w14:textId="764D5D8F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7,625</w:t>
            </w:r>
          </w:p>
        </w:tc>
        <w:tc>
          <w:tcPr>
            <w:tcW w:w="612" w:type="dxa"/>
          </w:tcPr>
          <w:p w14:paraId="6F894A21" w14:textId="110B3342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611" w:type="dxa"/>
          </w:tcPr>
          <w:p w14:paraId="00EDCF53" w14:textId="75BA2BA3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7,875</w:t>
            </w:r>
          </w:p>
        </w:tc>
        <w:tc>
          <w:tcPr>
            <w:tcW w:w="612" w:type="dxa"/>
          </w:tcPr>
          <w:p w14:paraId="3E375607" w14:textId="0229030E" w:rsidR="00963934" w:rsidRPr="00F54BAC" w:rsidRDefault="00726511" w:rsidP="00C57079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</w:t>
            </w:r>
          </w:p>
        </w:tc>
      </w:tr>
    </w:tbl>
    <w:p w14:paraId="6D930C3B" w14:textId="77777777" w:rsidR="00AB34E5" w:rsidRDefault="00AB34E5" w:rsidP="003F5044">
      <w:pPr>
        <w:rPr>
          <w:rFonts w:ascii="Times New Roman" w:hAnsi="Times New Roman"/>
          <w:b/>
          <w:bCs/>
          <w:u w:val="single"/>
        </w:rPr>
      </w:pPr>
    </w:p>
    <w:bookmarkEnd w:id="3"/>
    <w:p w14:paraId="5AB95E3F" w14:textId="19515A25" w:rsidR="00927C43" w:rsidRDefault="00927C43" w:rsidP="003F5044">
      <w:pPr>
        <w:rPr>
          <w:rFonts w:ascii="Times New Roman" w:hAnsi="Times New Roman"/>
          <w:b/>
          <w:bCs/>
          <w:u w:val="single"/>
        </w:rPr>
      </w:pPr>
    </w:p>
    <w:p w14:paraId="63D7F1F6" w14:textId="77777777" w:rsidR="00117E8E" w:rsidRPr="00C328EA" w:rsidRDefault="00117E8E" w:rsidP="00117E8E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0</w:t>
      </w:r>
      <w:r w:rsidRPr="00C328EA">
        <w:rPr>
          <w:rFonts w:ascii="Times New Roman" w:hAnsi="Times New Roman"/>
          <w:b/>
          <w:bCs/>
          <w:u w:val="single"/>
        </w:rPr>
        <w:t> : points appartenant à une courbe ?</w:t>
      </w:r>
    </w:p>
    <w:p w14:paraId="6E6A43AE" w14:textId="77777777" w:rsidR="00117E8E" w:rsidRDefault="00117E8E" w:rsidP="00117E8E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78DA6EB" wp14:editId="004944C4">
            <wp:extent cx="4504397" cy="211491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64" t="16693" r="3865" b="15342"/>
                    <a:stretch/>
                  </pic:blipFill>
                  <pic:spPr bwMode="auto">
                    <a:xfrm>
                      <a:off x="0" y="0"/>
                      <a:ext cx="4516426" cy="212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57D4" w14:textId="1E73FA48" w:rsidR="00117E8E" w:rsidRPr="004561AC" w:rsidRDefault="00117E8E" w:rsidP="00117E8E">
      <w:pPr>
        <w:rPr>
          <w:rFonts w:ascii="Times New Roman" w:hAnsi="Times New Roman"/>
        </w:rPr>
      </w:pPr>
      <w:r>
        <w:rPr>
          <w:rFonts w:ascii="Times New Roman" w:hAnsi="Times New Roman"/>
        </w:rPr>
        <w:t>1.a)</w:t>
      </w:r>
      <m:oMath>
        <m:r>
          <w:rPr>
            <w:rFonts w:ascii="Cambria Math" w:hAnsi="Cambria Math"/>
          </w:rPr>
          <m:t xml:space="preserve"> </m:t>
        </m:r>
      </m:oMath>
    </w:p>
    <w:p w14:paraId="2025A72A" w14:textId="390A535A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-4×</m:t>
        </m:r>
        <m:r>
          <w:rPr>
            <w:rFonts w:ascii="Cambria Math" w:hAnsi="Cambria Math"/>
            <w:color w:val="FF0000"/>
            <w:sz w:val="24"/>
            <w:szCs w:val="24"/>
          </w:rPr>
          <m:t>0</m:t>
        </m:r>
        <m:r>
          <w:rPr>
            <w:rFonts w:ascii="Cambria Math" w:hAnsi="Cambria Math"/>
            <w:sz w:val="24"/>
            <w:szCs w:val="24"/>
          </w:rPr>
          <m:t>-1=-1≠</m:t>
        </m:r>
        <m:r>
          <w:rPr>
            <w:rFonts w:ascii="Cambria Math" w:hAnsi="Cambria Math"/>
            <w:color w:val="0070C0"/>
            <w:sz w:val="24"/>
            <w:szCs w:val="24"/>
          </w:rPr>
          <m:t>2</m:t>
        </m:r>
      </m:oMath>
      <w:r w:rsidRPr="004561AC">
        <w:rPr>
          <w:rFonts w:ascii="Times New Roman" w:hAnsi="Times New Roman"/>
          <w:color w:val="4472C4" w:themeColor="accent1"/>
          <w:sz w:val="24"/>
          <w:szCs w:val="24"/>
        </w:rPr>
        <w:t xml:space="preserve"> </w:t>
      </w:r>
    </w:p>
    <w:p w14:paraId="5F8AB725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Par </w:t>
      </w:r>
      <w:proofErr w:type="gramStart"/>
      <w:r w:rsidRPr="004561AC">
        <w:rPr>
          <w:rFonts w:ascii="Times New Roman" w:hAnsi="Times New Roman"/>
          <w:sz w:val="24"/>
          <w:szCs w:val="24"/>
        </w:rPr>
        <w:t>conséquent ,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4561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color w:val="FF0000"/>
          <w:sz w:val="24"/>
          <w:szCs w:val="24"/>
        </w:rPr>
        <w:t>0</w:t>
      </w:r>
      <w:r w:rsidRPr="004561AC">
        <w:rPr>
          <w:rFonts w:ascii="Times New Roman" w:hAnsi="Times New Roman"/>
          <w:sz w:val="24"/>
          <w:szCs w:val="24"/>
        </w:rPr>
        <w:t> ;</w:t>
      </w:r>
      <w:r>
        <w:rPr>
          <w:rFonts w:ascii="Times New Roman" w:hAnsi="Times New Roman"/>
          <w:color w:val="0070C0"/>
          <w:sz w:val="24"/>
          <w:szCs w:val="24"/>
        </w:rPr>
        <w:t>2</w:t>
      </w:r>
      <w:r w:rsidRPr="004561A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n’</w:t>
      </w:r>
      <w:r w:rsidRPr="004561AC">
        <w:rPr>
          <w:rFonts w:ascii="Times New Roman" w:hAnsi="Times New Roman"/>
          <w:sz w:val="24"/>
          <w:szCs w:val="24"/>
        </w:rPr>
        <w:t xml:space="preserve">appartient </w:t>
      </w:r>
      <w:r>
        <w:rPr>
          <w:rFonts w:ascii="Times New Roman" w:hAnsi="Times New Roman"/>
          <w:sz w:val="24"/>
          <w:szCs w:val="24"/>
        </w:rPr>
        <w:t xml:space="preserve">pas </w:t>
      </w:r>
      <w:r w:rsidRPr="004561AC">
        <w:rPr>
          <w:rFonts w:ascii="Times New Roman" w:hAnsi="Times New Roman"/>
          <w:sz w:val="24"/>
          <w:szCs w:val="24"/>
        </w:rPr>
        <w:t xml:space="preserve">à la courbe de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561AC">
        <w:rPr>
          <w:rFonts w:ascii="Times New Roman" w:hAnsi="Times New Roman"/>
          <w:sz w:val="24"/>
          <w:szCs w:val="24"/>
        </w:rPr>
        <w:t>.</w:t>
      </w:r>
    </w:p>
    <w:p w14:paraId="67A0EBD1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2383A7EA" w14:textId="5C2C7404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-4×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-1=2×1+4-1=2+4-1=5≠</m:t>
        </m:r>
        <m:r>
          <w:rPr>
            <w:rFonts w:ascii="Cambria Math" w:hAnsi="Cambria Math"/>
            <w:color w:val="0070C0"/>
            <w:sz w:val="24"/>
            <w:szCs w:val="24"/>
          </w:rPr>
          <m:t>7</m:t>
        </m:r>
      </m:oMath>
      <w:r w:rsidRPr="004561AC">
        <w:rPr>
          <w:rFonts w:ascii="Times New Roman" w:hAnsi="Times New Roman"/>
          <w:color w:val="4472C4" w:themeColor="accent1"/>
          <w:sz w:val="24"/>
          <w:szCs w:val="24"/>
        </w:rPr>
        <w:t xml:space="preserve"> </w:t>
      </w:r>
    </w:p>
    <w:p w14:paraId="0CCD8092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Par </w:t>
      </w:r>
      <w:proofErr w:type="gramStart"/>
      <w:r w:rsidRPr="004561AC">
        <w:rPr>
          <w:rFonts w:ascii="Times New Roman" w:hAnsi="Times New Roman"/>
          <w:sz w:val="24"/>
          <w:szCs w:val="24"/>
        </w:rPr>
        <w:t>conséquent ,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 w:rsidRPr="004561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color w:val="FF0000"/>
          <w:sz w:val="24"/>
          <w:szCs w:val="24"/>
        </w:rPr>
        <w:t>-1</w:t>
      </w:r>
      <w:r w:rsidRPr="004561AC">
        <w:rPr>
          <w:rFonts w:ascii="Times New Roman" w:hAnsi="Times New Roman"/>
          <w:sz w:val="24"/>
          <w:szCs w:val="24"/>
        </w:rPr>
        <w:t> ;</w:t>
      </w:r>
      <w:r w:rsidRPr="00531065">
        <w:rPr>
          <w:rFonts w:ascii="Times New Roman" w:hAnsi="Times New Roman"/>
          <w:color w:val="0070C0"/>
          <w:sz w:val="24"/>
          <w:szCs w:val="24"/>
        </w:rPr>
        <w:t>7</w:t>
      </w:r>
      <w:r w:rsidRPr="004561A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n’</w:t>
      </w:r>
      <w:r w:rsidRPr="004561AC">
        <w:rPr>
          <w:rFonts w:ascii="Times New Roman" w:hAnsi="Times New Roman"/>
          <w:sz w:val="24"/>
          <w:szCs w:val="24"/>
        </w:rPr>
        <w:t xml:space="preserve">appartient </w:t>
      </w:r>
      <w:r>
        <w:rPr>
          <w:rFonts w:ascii="Times New Roman" w:hAnsi="Times New Roman"/>
          <w:sz w:val="24"/>
          <w:szCs w:val="24"/>
        </w:rPr>
        <w:t xml:space="preserve">pas </w:t>
      </w:r>
      <w:r w:rsidRPr="004561AC">
        <w:rPr>
          <w:rFonts w:ascii="Times New Roman" w:hAnsi="Times New Roman"/>
          <w:sz w:val="24"/>
          <w:szCs w:val="24"/>
        </w:rPr>
        <w:t xml:space="preserve">à la courbe de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561AC">
        <w:rPr>
          <w:rFonts w:ascii="Times New Roman" w:hAnsi="Times New Roman"/>
          <w:sz w:val="24"/>
          <w:szCs w:val="24"/>
        </w:rPr>
        <w:t>.</w:t>
      </w:r>
    </w:p>
    <w:p w14:paraId="42CA1C3C" w14:textId="77777777" w:rsidR="00117E8E" w:rsidRDefault="00117E8E" w:rsidP="00117E8E">
      <w:pPr>
        <w:rPr>
          <w:rFonts w:ascii="Times New Roman" w:hAnsi="Times New Roman"/>
        </w:rPr>
      </w:pPr>
    </w:p>
    <w:p w14:paraId="5EA9F04E" w14:textId="238F00AB" w:rsidR="00117E8E" w:rsidRPr="00C328EA" w:rsidRDefault="00117E8E" w:rsidP="00117E8E">
      <w:pPr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</w:p>
    <w:p w14:paraId="3874B741" w14:textId="29CDC20B" w:rsidR="00117E8E" w:rsidRDefault="003E0F31" w:rsidP="00117E8E">
      <w:pPr>
        <w:jc w:val="left"/>
        <w:rPr>
          <w:rFonts w:ascii="Times New Roman" w:hAnsi="Times New Roman"/>
          <w:color w:val="0070C0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-4×</m:t>
        </m:r>
        <m:r>
          <w:rPr>
            <w:rFonts w:ascii="Cambria Math" w:hAnsi="Cambria Math"/>
            <w:color w:val="FF0000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</w:rPr>
          <m:t>-1=8-8-1=</m:t>
        </m:r>
        <m:r>
          <w:rPr>
            <w:rFonts w:ascii="Cambria Math" w:hAnsi="Cambria Math"/>
            <w:color w:val="0070C0"/>
            <w:sz w:val="24"/>
            <w:szCs w:val="24"/>
          </w:rPr>
          <m:t>-1</m:t>
        </m:r>
      </m:oMath>
      <w:r w:rsidR="00117E8E" w:rsidRPr="00531065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14:paraId="70A70710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531065">
        <w:rPr>
          <w:rFonts w:ascii="Times New Roman" w:hAnsi="Times New Roman"/>
          <w:sz w:val="24"/>
          <w:szCs w:val="24"/>
        </w:rPr>
        <w:t xml:space="preserve">Le point D a pour coordonnées </w:t>
      </w:r>
      <w:proofErr w:type="gramStart"/>
      <w:r w:rsidRPr="00531065">
        <w:rPr>
          <w:rFonts w:ascii="Times New Roman" w:hAnsi="Times New Roman"/>
          <w:sz w:val="24"/>
          <w:szCs w:val="24"/>
        </w:rPr>
        <w:t>D(</w:t>
      </w:r>
      <w:proofErr w:type="gramEnd"/>
      <w:r w:rsidRPr="00531065">
        <w:rPr>
          <w:rFonts w:ascii="Times New Roman" w:hAnsi="Times New Roman"/>
          <w:color w:val="FF0000"/>
          <w:sz w:val="24"/>
          <w:szCs w:val="24"/>
        </w:rPr>
        <w:t>2</w:t>
      </w:r>
      <w:r w:rsidRPr="00531065">
        <w:rPr>
          <w:rFonts w:ascii="Times New Roman" w:hAnsi="Times New Roman"/>
          <w:sz w:val="24"/>
          <w:szCs w:val="24"/>
        </w:rPr>
        <w:t> ;-</w:t>
      </w:r>
      <w:r>
        <w:rPr>
          <w:rFonts w:ascii="Times New Roman" w:hAnsi="Times New Roman"/>
          <w:color w:val="0070C0"/>
          <w:sz w:val="24"/>
          <w:szCs w:val="24"/>
        </w:rPr>
        <w:t>1</w:t>
      </w:r>
      <w:r w:rsidRPr="00531065">
        <w:rPr>
          <w:rFonts w:ascii="Times New Roman" w:hAnsi="Times New Roman"/>
          <w:sz w:val="24"/>
          <w:szCs w:val="24"/>
        </w:rPr>
        <w:t>)</w:t>
      </w:r>
    </w:p>
    <w:p w14:paraId="52C6D178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2a)</w:t>
      </w:r>
    </w:p>
    <w:p w14:paraId="305ECEB9" w14:textId="77777777" w:rsidR="00117E8E" w:rsidRDefault="00117E8E" w:rsidP="00117E8E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3106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3106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DFB9F2" wp14:editId="42ED28DF">
            <wp:extent cx="2084111" cy="157162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08" cy="15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6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1065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45BE73" wp14:editId="51A7F9BF">
            <wp:extent cx="2096742" cy="15811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99" cy="15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6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1065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250887" wp14:editId="0BC4EB5A">
            <wp:extent cx="1877891" cy="1590040"/>
            <wp:effectExtent l="0" t="0" r="825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32" b="51081"/>
                    <a:stretch/>
                  </pic:blipFill>
                  <pic:spPr bwMode="auto">
                    <a:xfrm>
                      <a:off x="0" y="0"/>
                      <a:ext cx="1891809" cy="16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58C9" w14:textId="77777777" w:rsidR="00117E8E" w:rsidRDefault="00117E8E" w:rsidP="00117E8E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b)</w:t>
      </w:r>
    </w:p>
    <w:p w14:paraId="26B3FF19" w14:textId="77777777" w:rsidR="00117E8E" w:rsidRPr="001419F9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624E2105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6A55ACD5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</w:p>
    <w:p w14:paraId="73D4566B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EB34D8">
        <w:rPr>
          <w:noProof/>
        </w:rPr>
        <w:t xml:space="preserve"> </w:t>
      </w:r>
      <w:r w:rsidRPr="006F20C1">
        <w:rPr>
          <w:noProof/>
        </w:rPr>
        <w:drawing>
          <wp:inline distT="0" distB="0" distL="0" distR="0" wp14:anchorId="1C859A0A" wp14:editId="4C7329E7">
            <wp:extent cx="2884714" cy="3031356"/>
            <wp:effectExtent l="0" t="0" r="0" b="0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885"/>
                    <a:stretch/>
                  </pic:blipFill>
                  <pic:spPr bwMode="auto">
                    <a:xfrm>
                      <a:off x="0" y="0"/>
                      <a:ext cx="2891483" cy="303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44E6B" w14:textId="77777777" w:rsidR="00117E8E" w:rsidRDefault="00117E8E" w:rsidP="00117E8E">
      <w:pPr>
        <w:rPr>
          <w:rFonts w:ascii="Times New Roman" w:hAnsi="Times New Roman"/>
          <w:b/>
          <w:bCs/>
          <w:u w:val="single"/>
        </w:rPr>
      </w:pPr>
    </w:p>
    <w:p w14:paraId="244128FA" w14:textId="77777777" w:rsidR="00117E8E" w:rsidRPr="00C328EA" w:rsidRDefault="00117E8E" w:rsidP="00117E8E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1</w:t>
      </w:r>
      <w:r w:rsidRPr="00C328EA">
        <w:rPr>
          <w:rFonts w:ascii="Times New Roman" w:hAnsi="Times New Roman"/>
          <w:b/>
          <w:bCs/>
          <w:u w:val="single"/>
        </w:rPr>
        <w:t> : points appartenant à une courbe ?</w:t>
      </w:r>
    </w:p>
    <w:p w14:paraId="72CDCAF2" w14:textId="77777777" w:rsidR="00117E8E" w:rsidRDefault="00117E8E" w:rsidP="00117E8E">
      <w:r>
        <w:rPr>
          <w:noProof/>
        </w:rPr>
        <w:drawing>
          <wp:inline distT="0" distB="0" distL="0" distR="0" wp14:anchorId="791B6C90" wp14:editId="2C20D4DD">
            <wp:extent cx="4514008" cy="2384901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64" t="14785" r="4909" b="9619"/>
                    <a:stretch/>
                  </pic:blipFill>
                  <pic:spPr bwMode="auto">
                    <a:xfrm>
                      <a:off x="0" y="0"/>
                      <a:ext cx="4526084" cy="239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F94BB" w14:textId="77777777" w:rsidR="00117E8E" w:rsidRDefault="00117E8E" w:rsidP="00117E8E"/>
    <w:p w14:paraId="1129BCA7" w14:textId="77777777" w:rsidR="00117E8E" w:rsidRDefault="00117E8E" w:rsidP="00117E8E">
      <w:r>
        <w:t>1.</w:t>
      </w:r>
      <w:r w:rsidRPr="00EB34D8">
        <w:rPr>
          <w:noProof/>
        </w:rPr>
        <w:t xml:space="preserve"> </w:t>
      </w:r>
    </w:p>
    <w:p w14:paraId="093709AB" w14:textId="77777777" w:rsidR="00117E8E" w:rsidRDefault="00117E8E" w:rsidP="00117E8E">
      <w:r w:rsidRPr="00805CA7">
        <w:rPr>
          <w:noProof/>
        </w:rPr>
        <w:lastRenderedPageBreak/>
        <w:drawing>
          <wp:inline distT="0" distB="0" distL="0" distR="0" wp14:anchorId="0292E234" wp14:editId="57FC960B">
            <wp:extent cx="1995695" cy="1504950"/>
            <wp:effectExtent l="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6" cy="15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4D8">
        <w:rPr>
          <w:noProof/>
        </w:rPr>
        <w:drawing>
          <wp:inline distT="0" distB="0" distL="0" distR="0" wp14:anchorId="101503D6" wp14:editId="1140D913">
            <wp:extent cx="1990725" cy="1501203"/>
            <wp:effectExtent l="0" t="0" r="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83" cy="15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4D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34D8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D46772" wp14:editId="12916D70">
            <wp:extent cx="1506823" cy="1523365"/>
            <wp:effectExtent l="0" t="0" r="0" b="63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82" b="42060"/>
                    <a:stretch/>
                  </pic:blipFill>
                  <pic:spPr bwMode="auto">
                    <a:xfrm>
                      <a:off x="0" y="0"/>
                      <a:ext cx="1519515" cy="15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A50A" w14:textId="77777777" w:rsidR="00117E8E" w:rsidRDefault="00117E8E" w:rsidP="00117E8E"/>
    <w:p w14:paraId="3F1A21C9" w14:textId="77777777" w:rsidR="00117E8E" w:rsidRDefault="00117E8E" w:rsidP="00117E8E">
      <w:r>
        <w:t>2.a)</w:t>
      </w:r>
      <w:r w:rsidRPr="004C1380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688EFBDA" w14:textId="77777777" w:rsidR="00117E8E" w:rsidRDefault="00117E8E" w:rsidP="00117E8E">
      <w:r w:rsidRPr="006F20C1">
        <w:rPr>
          <w:noProof/>
        </w:rPr>
        <w:drawing>
          <wp:inline distT="0" distB="0" distL="0" distR="0" wp14:anchorId="70202040" wp14:editId="1B822ACB">
            <wp:extent cx="3788229" cy="4517719"/>
            <wp:effectExtent l="0" t="0" r="3175" b="0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535" cy="4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C03F" w14:textId="77777777" w:rsidR="00117E8E" w:rsidRDefault="00117E8E" w:rsidP="00117E8E">
      <w:r>
        <w:t>b)</w:t>
      </w:r>
    </w:p>
    <w:p w14:paraId="2ABC19DD" w14:textId="77777777" w:rsidR="00117E8E" w:rsidRDefault="00117E8E" w:rsidP="00117E8E"/>
    <w:p w14:paraId="0D38F91F" w14:textId="77777777" w:rsidR="00117E8E" w:rsidRDefault="00117E8E" w:rsidP="00117E8E">
      <w:r w:rsidRPr="00EB34D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B34D8">
        <w:rPr>
          <w:noProof/>
        </w:rPr>
        <w:drawing>
          <wp:inline distT="0" distB="0" distL="0" distR="0" wp14:anchorId="6BB064D1" wp14:editId="4391FB25">
            <wp:extent cx="3838575" cy="2894663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75" cy="2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D8D3" w14:textId="525C98DA" w:rsidR="00117E8E" w:rsidRPr="004561AC" w:rsidRDefault="00117E8E" w:rsidP="00117E8E">
      <w:pPr>
        <w:rPr>
          <w:rFonts w:ascii="Times New Roman" w:hAnsi="Times New Roman"/>
        </w:rPr>
      </w:pPr>
      <w:r>
        <w:t>3.</w:t>
      </w:r>
    </w:p>
    <w:p w14:paraId="3DC00A31" w14:textId="77777777" w:rsidR="00117E8E" w:rsidRPr="00EF5B7B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0B53D717" w14:textId="4560B7F0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+6×</m:t>
        </m:r>
        <m:r>
          <w:rPr>
            <w:rFonts w:ascii="Cambria Math" w:hAnsi="Cambria Math"/>
            <w:color w:val="FF0000"/>
            <w:sz w:val="24"/>
            <w:szCs w:val="24"/>
          </w:rPr>
          <m:t>0,4</m:t>
        </m:r>
        <m:r>
          <w:rPr>
            <w:rFonts w:ascii="Cambria Math" w:hAnsi="Cambria Math"/>
            <w:sz w:val="24"/>
            <w:szCs w:val="24"/>
          </w:rPr>
          <m:t>=2×0,16+2,4=</m:t>
        </m:r>
        <m:r>
          <w:rPr>
            <w:rFonts w:ascii="Cambria Math" w:hAnsi="Cambria Math"/>
            <w:color w:val="0070C0"/>
            <w:sz w:val="24"/>
            <w:szCs w:val="24"/>
          </w:rPr>
          <m:t>2,72</m:t>
        </m:r>
      </m:oMath>
      <w:r w:rsidRPr="004561AC">
        <w:rPr>
          <w:rFonts w:ascii="Times New Roman" w:hAnsi="Times New Roman"/>
          <w:color w:val="4472C4" w:themeColor="accent1"/>
          <w:sz w:val="24"/>
          <w:szCs w:val="24"/>
        </w:rPr>
        <w:t xml:space="preserve"> </w:t>
      </w:r>
    </w:p>
    <w:p w14:paraId="2A6F464D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Par </w:t>
      </w:r>
      <w:proofErr w:type="gramStart"/>
      <w:r w:rsidRPr="004561AC">
        <w:rPr>
          <w:rFonts w:ascii="Times New Roman" w:hAnsi="Times New Roman"/>
          <w:sz w:val="24"/>
          <w:szCs w:val="24"/>
        </w:rPr>
        <w:t>conséquent ,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 w:rsidRPr="004561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color w:val="FF0000"/>
          <w:sz w:val="24"/>
          <w:szCs w:val="24"/>
        </w:rPr>
        <w:t>0,4</w:t>
      </w:r>
      <w:r w:rsidRPr="004561AC">
        <w:rPr>
          <w:rFonts w:ascii="Times New Roman" w:hAnsi="Times New Roman"/>
          <w:sz w:val="24"/>
          <w:szCs w:val="24"/>
        </w:rPr>
        <w:t> ;</w:t>
      </w:r>
      <w:r>
        <w:rPr>
          <w:rFonts w:ascii="Times New Roman" w:hAnsi="Times New Roman"/>
          <w:color w:val="0070C0"/>
          <w:sz w:val="24"/>
          <w:szCs w:val="24"/>
        </w:rPr>
        <w:t>2,72</w:t>
      </w:r>
      <w:r w:rsidRPr="004561AC">
        <w:rPr>
          <w:rFonts w:ascii="Times New Roman" w:hAnsi="Times New Roman"/>
          <w:sz w:val="24"/>
          <w:szCs w:val="24"/>
        </w:rPr>
        <w:t xml:space="preserve">) appartient à la courbe de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561AC">
        <w:rPr>
          <w:rFonts w:ascii="Times New Roman" w:hAnsi="Times New Roman"/>
          <w:sz w:val="24"/>
          <w:szCs w:val="24"/>
        </w:rPr>
        <w:t>.</w:t>
      </w:r>
    </w:p>
    <w:p w14:paraId="09E8D39D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440AE721" w14:textId="265B7D61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4.a)</w:t>
      </w:r>
      <m:oMath>
        <m:r>
          <w:rPr>
            <w:rFonts w:ascii="Cambria Math" w:hAnsi="Cambria Math"/>
            <w:sz w:val="24"/>
            <w:szCs w:val="24"/>
          </w:rPr>
          <m:t xml:space="preserve"> 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0,3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+6×</m:t>
        </m:r>
        <m:r>
          <w:rPr>
            <w:rFonts w:ascii="Cambria Math" w:hAnsi="Cambria Math"/>
            <w:color w:val="FF0000"/>
            <w:sz w:val="24"/>
            <w:szCs w:val="24"/>
          </w:rPr>
          <m:t>0,3</m:t>
        </m:r>
        <m:r>
          <w:rPr>
            <w:rFonts w:ascii="Cambria Math" w:hAnsi="Cambria Math"/>
            <w:sz w:val="24"/>
            <w:szCs w:val="24"/>
          </w:rPr>
          <m:t>=2×0,09+1,8=</m:t>
        </m:r>
        <m:r>
          <w:rPr>
            <w:rFonts w:ascii="Cambria Math" w:hAnsi="Cambria Math"/>
            <w:color w:val="0070C0"/>
            <w:sz w:val="24"/>
            <w:szCs w:val="24"/>
          </w:rPr>
          <m:t>1,98</m:t>
        </m:r>
      </m:oMath>
      <w:r w:rsidRPr="004561AC">
        <w:rPr>
          <w:rFonts w:ascii="Times New Roman" w:hAnsi="Times New Roman"/>
          <w:color w:val="4472C4" w:themeColor="accent1"/>
          <w:sz w:val="24"/>
          <w:szCs w:val="24"/>
        </w:rPr>
        <w:t xml:space="preserve"> </w:t>
      </w:r>
    </w:p>
    <w:p w14:paraId="7151C68F" w14:textId="33CD556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Par </w:t>
      </w:r>
      <w:proofErr w:type="gramStart"/>
      <w:r w:rsidRPr="004561AC">
        <w:rPr>
          <w:rFonts w:ascii="Times New Roman" w:hAnsi="Times New Roman"/>
          <w:sz w:val="24"/>
          <w:szCs w:val="24"/>
        </w:rPr>
        <w:t>conséquent ,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 point K d’abscisse </w:t>
      </w:r>
      <w:r w:rsidR="00E53DBA">
        <w:rPr>
          <w:rFonts w:ascii="Times New Roman" w:hAnsi="Times New Roman"/>
          <w:color w:val="FF0000"/>
          <w:sz w:val="24"/>
          <w:szCs w:val="24"/>
        </w:rPr>
        <w:t xml:space="preserve">0,3 </w:t>
      </w:r>
      <w:r>
        <w:rPr>
          <w:rFonts w:ascii="Times New Roman" w:hAnsi="Times New Roman"/>
          <w:sz w:val="24"/>
          <w:szCs w:val="24"/>
        </w:rPr>
        <w:t>a pour coordonnées K</w:t>
      </w:r>
      <w:r w:rsidRPr="004561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color w:val="FF0000"/>
          <w:sz w:val="24"/>
          <w:szCs w:val="24"/>
        </w:rPr>
        <w:t>0,3</w:t>
      </w:r>
      <w:r w:rsidRPr="004561AC">
        <w:rPr>
          <w:rFonts w:ascii="Times New Roman" w:hAnsi="Times New Roman"/>
          <w:sz w:val="24"/>
          <w:szCs w:val="24"/>
        </w:rPr>
        <w:t> ;</w:t>
      </w:r>
      <w:r>
        <w:rPr>
          <w:rFonts w:ascii="Times New Roman" w:hAnsi="Times New Roman"/>
          <w:color w:val="0070C0"/>
          <w:sz w:val="24"/>
          <w:szCs w:val="24"/>
        </w:rPr>
        <w:t>1,98</w:t>
      </w:r>
      <w:r w:rsidRPr="004561AC">
        <w:rPr>
          <w:rFonts w:ascii="Times New Roman" w:hAnsi="Times New Roman"/>
          <w:sz w:val="24"/>
          <w:szCs w:val="24"/>
        </w:rPr>
        <w:t>).</w:t>
      </w:r>
    </w:p>
    <w:p w14:paraId="693B5987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24E67A5E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b)On</w:t>
      </w:r>
      <w:proofErr w:type="gramEnd"/>
      <w:r>
        <w:rPr>
          <w:rFonts w:ascii="Times New Roman" w:hAnsi="Times New Roman"/>
          <w:sz w:val="24"/>
          <w:szCs w:val="24"/>
        </w:rPr>
        <w:t xml:space="preserve"> recherche les antécédents de 0.</w:t>
      </w:r>
    </w:p>
    <w:p w14:paraId="38F13853" w14:textId="541B0F72" w:rsidR="00117E8E" w:rsidRDefault="00117E8E" w:rsidP="00117E8E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On résout l’équation </w:t>
      </w:r>
      <m:oMath>
        <m:r>
          <w:rPr>
            <w:rFonts w:ascii="Cambria Math" w:hAnsi="Cambria Math"/>
          </w:rPr>
          <m:t>y=0</m:t>
        </m:r>
      </m:oMath>
    </w:p>
    <w:p w14:paraId="190A8945" w14:textId="77777777" w:rsidR="00117E8E" w:rsidRDefault="00117E8E" w:rsidP="00117E8E">
      <w:pPr>
        <w:jc w:val="left"/>
        <w:rPr>
          <w:rFonts w:ascii="Times New Roman" w:hAnsi="Times New Roman"/>
        </w:rPr>
      </w:pPr>
    </w:p>
    <w:p w14:paraId="4440C99F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</m:t>
        </m:r>
        <m:r>
          <w:rPr>
            <w:rFonts w:ascii="Cambria Math" w:hAnsi="Cambria Math"/>
            <w:color w:val="FF0000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=0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équivaut</w:t>
      </w:r>
      <w:proofErr w:type="gramEnd"/>
      <w:r>
        <w:rPr>
          <w:rFonts w:ascii="Times New Roman" w:hAnsi="Times New Roman"/>
          <w:sz w:val="24"/>
          <w:szCs w:val="24"/>
        </w:rPr>
        <w:t xml:space="preserve"> à  </w:t>
      </w:r>
      <m:oMath>
        <m:r>
          <w:rPr>
            <w:rFonts w:ascii="Cambria Math" w:hAnsi="Cambria Math"/>
            <w:sz w:val="24"/>
            <w:szCs w:val="24"/>
          </w:rPr>
          <m:t>2×x×</m:t>
        </m:r>
        <m:r>
          <w:rPr>
            <w:rFonts w:ascii="Cambria Math" w:hAnsi="Cambria Math"/>
            <w:color w:val="FF0000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+6×</m:t>
        </m:r>
        <m:r>
          <w:rPr>
            <w:rFonts w:ascii="Cambria Math" w:hAnsi="Cambria Math"/>
            <w:color w:val="FF0000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=0</m:t>
        </m:r>
      </m:oMath>
    </w:p>
    <w:p w14:paraId="0483C363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4DEB72A6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équivaut à    </m:t>
        </m:r>
        <m:r>
          <w:rPr>
            <w:rFonts w:ascii="Cambria Math" w:hAnsi="Cambria Math"/>
            <w:color w:val="FF0000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×(2x+6)=0</m:t>
        </m:r>
      </m:oMath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équation</w:t>
      </w:r>
      <w:proofErr w:type="gramEnd"/>
      <w:r>
        <w:rPr>
          <w:rFonts w:ascii="Times New Roman" w:hAnsi="Times New Roman"/>
          <w:sz w:val="24"/>
          <w:szCs w:val="24"/>
        </w:rPr>
        <w:t xml:space="preserve"> produit nul)</w:t>
      </w:r>
    </w:p>
    <w:p w14:paraId="5C9A214C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1FFC3608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équivaut à    </m:t>
        </m:r>
        <m:r>
          <w:rPr>
            <w:rFonts w:ascii="Cambria Math" w:hAnsi="Cambria Math"/>
            <w:sz w:val="24"/>
            <w:szCs w:val="24"/>
          </w:rPr>
          <m:t>x=0   ou</m:t>
        </m:r>
        <m:r>
          <w:rPr>
            <w:rFonts w:ascii="Cambria Math" w:hAnsi="Cambria Math"/>
            <w:color w:val="FF0000"/>
            <w:sz w:val="24"/>
            <w:szCs w:val="24"/>
          </w:rPr>
          <m:t xml:space="preserve">    </m:t>
        </m:r>
        <m:r>
          <w:rPr>
            <w:rFonts w:ascii="Cambria Math" w:hAnsi="Cambria Math"/>
            <w:sz w:val="24"/>
            <w:szCs w:val="24"/>
          </w:rPr>
          <m:t>2x+6=0</m:t>
        </m:r>
      </m:oMath>
      <w:r>
        <w:rPr>
          <w:rFonts w:ascii="Times New Roman" w:hAnsi="Times New Roman"/>
          <w:sz w:val="24"/>
          <w:szCs w:val="24"/>
        </w:rPr>
        <w:t xml:space="preserve">   </w:t>
      </w:r>
    </w:p>
    <w:p w14:paraId="29B18715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1A97F09F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équivaut à    </m:t>
        </m:r>
        <m:r>
          <w:rPr>
            <w:rFonts w:ascii="Cambria Math" w:hAnsi="Cambria Math"/>
            <w:sz w:val="24"/>
            <w:szCs w:val="24"/>
          </w:rPr>
          <m:t>x=0   ou</m:t>
        </m:r>
        <m:r>
          <w:rPr>
            <w:rFonts w:ascii="Cambria Math" w:hAnsi="Cambria Math"/>
            <w:color w:val="FF0000"/>
            <w:sz w:val="24"/>
            <w:szCs w:val="24"/>
          </w:rPr>
          <m:t xml:space="preserve">    </m:t>
        </m:r>
        <m:r>
          <w:rPr>
            <w:rFonts w:ascii="Cambria Math" w:hAnsi="Cambria Math"/>
            <w:sz w:val="24"/>
            <w:szCs w:val="24"/>
          </w:rPr>
          <m:t>2x=-6</m:t>
        </m:r>
      </m:oMath>
      <w:r>
        <w:rPr>
          <w:rFonts w:ascii="Times New Roman" w:hAnsi="Times New Roman"/>
          <w:sz w:val="24"/>
          <w:szCs w:val="24"/>
        </w:rPr>
        <w:t xml:space="preserve">   </w:t>
      </w:r>
    </w:p>
    <w:p w14:paraId="51F6BBE2" w14:textId="77777777" w:rsidR="00117E8E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0192A8D1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équivaut à    </m:t>
        </m:r>
        <m:r>
          <w:rPr>
            <w:rFonts w:ascii="Cambria Math" w:hAnsi="Cambria Math"/>
            <w:sz w:val="24"/>
            <w:szCs w:val="24"/>
          </w:rPr>
          <m:t>x=0   ou</m:t>
        </m:r>
        <m:r>
          <w:rPr>
            <w:rFonts w:ascii="Cambria Math" w:hAnsi="Cambria Math"/>
            <w:color w:val="FF0000"/>
            <w:sz w:val="24"/>
            <w:szCs w:val="24"/>
          </w:rPr>
          <m:t xml:space="preserve">    </m:t>
        </m:r>
        <m:r>
          <w:rPr>
            <w:rFonts w:ascii="Cambria Math" w:hAnsi="Cambria Math"/>
            <w:sz w:val="24"/>
            <w:szCs w:val="24"/>
          </w:rPr>
          <m:t>x=-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=-3</m:t>
        </m:r>
      </m:oMath>
      <w:r>
        <w:rPr>
          <w:rFonts w:ascii="Times New Roman" w:hAnsi="Times New Roman"/>
          <w:sz w:val="24"/>
          <w:szCs w:val="24"/>
        </w:rPr>
        <w:t xml:space="preserve">   </w:t>
      </w:r>
    </w:p>
    <w:p w14:paraId="726319FD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</w:p>
    <w:p w14:paraId="5EE8E45D" w14:textId="77777777" w:rsidR="00117E8E" w:rsidRPr="004561AC" w:rsidRDefault="00117E8E" w:rsidP="00117E8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y a deux points d’ordonnée 0 : les points </w:t>
      </w:r>
      <w:proofErr w:type="gramStart"/>
      <w:r>
        <w:rPr>
          <w:rFonts w:ascii="Times New Roman" w:hAnsi="Times New Roman"/>
          <w:sz w:val="24"/>
          <w:szCs w:val="24"/>
        </w:rPr>
        <w:t>A(</w:t>
      </w:r>
      <w:proofErr w:type="gramEnd"/>
      <w:r>
        <w:rPr>
          <w:rFonts w:ascii="Times New Roman" w:hAnsi="Times New Roman"/>
          <w:sz w:val="24"/>
          <w:szCs w:val="24"/>
        </w:rPr>
        <w:t>0 ;0) et B(-3 ;0)</w:t>
      </w:r>
    </w:p>
    <w:p w14:paraId="7A1736C3" w14:textId="77777777" w:rsidR="00927C43" w:rsidRDefault="00927C43" w:rsidP="003F5044">
      <w:pPr>
        <w:rPr>
          <w:rFonts w:ascii="Times New Roman" w:hAnsi="Times New Roman"/>
          <w:b/>
          <w:bCs/>
          <w:u w:val="single"/>
        </w:rPr>
      </w:pPr>
    </w:p>
    <w:p w14:paraId="08991FD0" w14:textId="77777777" w:rsidR="00927C43" w:rsidRDefault="00927C43" w:rsidP="003F5044">
      <w:pPr>
        <w:rPr>
          <w:rFonts w:ascii="Times New Roman" w:hAnsi="Times New Roman"/>
          <w:b/>
          <w:bCs/>
          <w:u w:val="single"/>
        </w:rPr>
      </w:pPr>
    </w:p>
    <w:p w14:paraId="06AEE02C" w14:textId="76B90E04" w:rsidR="003F5044" w:rsidRPr="00EE29AA" w:rsidRDefault="003F5044" w:rsidP="003F5044">
      <w:pPr>
        <w:rPr>
          <w:rFonts w:ascii="Times New Roman" w:hAnsi="Times New Roman"/>
          <w:b/>
          <w:bCs/>
        </w:rPr>
      </w:pPr>
      <w:r w:rsidRPr="00B42D04">
        <w:rPr>
          <w:rFonts w:ascii="Times New Roman" w:hAnsi="Times New Roman"/>
          <w:b/>
          <w:bCs/>
          <w:u w:val="single"/>
        </w:rPr>
        <w:t xml:space="preserve">Exercice </w:t>
      </w:r>
      <w:r w:rsidR="00281CBF">
        <w:rPr>
          <w:rFonts w:ascii="Times New Roman" w:hAnsi="Times New Roman"/>
          <w:b/>
          <w:bCs/>
          <w:u w:val="single"/>
        </w:rPr>
        <w:t>12</w:t>
      </w:r>
      <w:proofErr w:type="gramStart"/>
      <w:r w:rsidRPr="00EE29AA">
        <w:rPr>
          <w:rFonts w:ascii="Times New Roman" w:hAnsi="Times New Roman"/>
          <w:b/>
          <w:bCs/>
        </w:rPr>
        <w:t> :</w:t>
      </w:r>
      <w:r>
        <w:rPr>
          <w:rFonts w:ascii="Times New Roman" w:hAnsi="Times New Roman"/>
          <w:b/>
          <w:bCs/>
        </w:rPr>
        <w:t>courbes</w:t>
      </w:r>
      <w:proofErr w:type="gramEnd"/>
      <w:r>
        <w:rPr>
          <w:rFonts w:ascii="Times New Roman" w:hAnsi="Times New Roman"/>
          <w:b/>
          <w:bCs/>
        </w:rPr>
        <w:t xml:space="preserve"> d’une fonction ?</w:t>
      </w:r>
    </w:p>
    <w:p w14:paraId="489D434A" w14:textId="3FC86E55" w:rsidR="00177767" w:rsidRDefault="00825549" w:rsidP="003F5044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C0F2CC" wp14:editId="32D28219">
                <wp:simplePos x="0" y="0"/>
                <wp:positionH relativeFrom="column">
                  <wp:posOffset>3263483</wp:posOffset>
                </wp:positionH>
                <wp:positionV relativeFrom="paragraph">
                  <wp:posOffset>3529735</wp:posOffset>
                </wp:positionV>
                <wp:extent cx="16830" cy="224393"/>
                <wp:effectExtent l="76200" t="0" r="59690" b="6159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30" cy="224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5C8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256.95pt;margin-top:277.95pt;width:1.35pt;height:17.6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0B2443" wp14:editId="218286F4">
                <wp:simplePos x="0" y="0"/>
                <wp:positionH relativeFrom="column">
                  <wp:posOffset>3272876</wp:posOffset>
                </wp:positionH>
                <wp:positionV relativeFrom="paragraph">
                  <wp:posOffset>3204366</wp:posOffset>
                </wp:positionV>
                <wp:extent cx="0" cy="319759"/>
                <wp:effectExtent l="76200" t="38100" r="57150" b="2349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037B9" id="Connecteur droit avec flèche 34" o:spid="_x0000_s1026" type="#_x0000_t32" style="position:absolute;margin-left:257.7pt;margin-top:252.3pt;width:0;height:25.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8DEB7" wp14:editId="2EE6995E">
                <wp:simplePos x="0" y="0"/>
                <wp:positionH relativeFrom="column">
                  <wp:posOffset>3285999</wp:posOffset>
                </wp:positionH>
                <wp:positionV relativeFrom="paragraph">
                  <wp:posOffset>1713158</wp:posOffset>
                </wp:positionV>
                <wp:extent cx="4137" cy="401381"/>
                <wp:effectExtent l="76200" t="0" r="72390" b="5588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" cy="4013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E4D6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258.75pt;margin-top:134.9pt;width:.35pt;height:31.6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8CB667" wp14:editId="76961557">
                <wp:simplePos x="0" y="0"/>
                <wp:positionH relativeFrom="column">
                  <wp:posOffset>3012920</wp:posOffset>
                </wp:positionH>
                <wp:positionV relativeFrom="paragraph">
                  <wp:posOffset>2114539</wp:posOffset>
                </wp:positionV>
                <wp:extent cx="268941" cy="12412"/>
                <wp:effectExtent l="38100" t="57150" r="0" b="8318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941" cy="12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CE2BD" id="Connecteur droit avec flèche 32" o:spid="_x0000_s1026" type="#_x0000_t32" style="position:absolute;margin-left:237.25pt;margin-top:166.5pt;width:21.2pt;height:1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EEB5C" wp14:editId="41442C2A">
                <wp:simplePos x="0" y="0"/>
                <wp:positionH relativeFrom="column">
                  <wp:posOffset>3033608</wp:posOffset>
                </wp:positionH>
                <wp:positionV relativeFrom="paragraph">
                  <wp:posOffset>1282890</wp:posOffset>
                </wp:positionV>
                <wp:extent cx="239978" cy="8275"/>
                <wp:effectExtent l="19050" t="57150" r="0" b="8699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978" cy="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C0DC1" id="Connecteur droit avec flèche 31" o:spid="_x0000_s1026" type="#_x0000_t32" style="position:absolute;margin-left:238.85pt;margin-top:101pt;width:18.9pt;height: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3B361" wp14:editId="582C8A1B">
                <wp:simplePos x="0" y="0"/>
                <wp:positionH relativeFrom="column">
                  <wp:posOffset>3277723</wp:posOffset>
                </wp:positionH>
                <wp:positionV relativeFrom="paragraph">
                  <wp:posOffset>1290688</wp:posOffset>
                </wp:positionV>
                <wp:extent cx="0" cy="422470"/>
                <wp:effectExtent l="76200" t="38100" r="57150" b="1587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2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36501" id="Connecteur droit avec flèche 30" o:spid="_x0000_s1026" type="#_x0000_t32" style="position:absolute;margin-left:258.1pt;margin-top:101.65pt;width:0;height:33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C2D8D2" wp14:editId="127579A5">
                <wp:simplePos x="0" y="0"/>
                <wp:positionH relativeFrom="column">
                  <wp:posOffset>861390</wp:posOffset>
                </wp:positionH>
                <wp:positionV relativeFrom="paragraph">
                  <wp:posOffset>1187726</wp:posOffset>
                </wp:positionV>
                <wp:extent cx="426169" cy="8275"/>
                <wp:effectExtent l="19050" t="57150" r="0" b="8699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169" cy="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6772B" id="Connecteur droit avec flèche 11" o:spid="_x0000_s1026" type="#_x0000_t32" style="position:absolute;margin-left:67.85pt;margin-top:93.5pt;width:33.55pt;height:.6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0451B" wp14:editId="1E71ED4D">
                <wp:simplePos x="0" y="0"/>
                <wp:positionH relativeFrom="column">
                  <wp:posOffset>1297719</wp:posOffset>
                </wp:positionH>
                <wp:positionV relativeFrom="paragraph">
                  <wp:posOffset>1175313</wp:posOffset>
                </wp:positionV>
                <wp:extent cx="0" cy="537883"/>
                <wp:effectExtent l="76200" t="38100" r="57150" b="1460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7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51F10" id="Connecteur droit avec flèche 4" o:spid="_x0000_s1026" type="#_x0000_t32" style="position:absolute;margin-left:102.2pt;margin-top:92.55pt;width:0;height:42.3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9D62A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97E8D" wp14:editId="073D7FFC">
                <wp:simplePos x="0" y="0"/>
                <wp:positionH relativeFrom="column">
                  <wp:posOffset>1287559</wp:posOffset>
                </wp:positionH>
                <wp:positionV relativeFrom="paragraph">
                  <wp:posOffset>1675958</wp:posOffset>
                </wp:positionV>
                <wp:extent cx="10314" cy="86888"/>
                <wp:effectExtent l="0" t="0" r="66040" b="46990"/>
                <wp:wrapNone/>
                <wp:docPr id="1" name="Forme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" cy="86888"/>
                        </a:xfrm>
                        <a:custGeom>
                          <a:avLst/>
                          <a:gdLst>
                            <a:gd name="connsiteX0" fmla="*/ 0 w 10314"/>
                            <a:gd name="connsiteY0" fmla="*/ 0 h 86888"/>
                            <a:gd name="connsiteX1" fmla="*/ 8275 w 10314"/>
                            <a:gd name="connsiteY1" fmla="*/ 86888 h 868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314" h="86888">
                              <a:moveTo>
                                <a:pt x="0" y="0"/>
                              </a:moveTo>
                              <a:cubicBezTo>
                                <a:pt x="16471" y="41176"/>
                                <a:pt x="8275" y="13260"/>
                                <a:pt x="8275" y="868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0A978" id="Forme libre 1" o:spid="_x0000_s1026" style="position:absolute;margin-left:101.4pt;margin-top:131.95pt;width:.8pt;height: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4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" path="m,c16471,41176,8275,13260,8275,86888e" filled="f" strokecolor="#1f3763 [1604]" strokeweight="1pt">
                <v:stroke joinstyle="miter"/>
                <v:path arrowok="t" o:connecttype="custom" o:connectlocs="0,0;8275,86888" o:connectangles="0,0"/>
              </v:shape>
            </w:pict>
          </mc:Fallback>
        </mc:AlternateContent>
      </w:r>
      <w:r w:rsidR="000B7D7B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E61E6" wp14:editId="58767B2B">
                <wp:simplePos x="0" y="0"/>
                <wp:positionH relativeFrom="column">
                  <wp:posOffset>102235</wp:posOffset>
                </wp:positionH>
                <wp:positionV relativeFrom="paragraph">
                  <wp:posOffset>10160</wp:posOffset>
                </wp:positionV>
                <wp:extent cx="542925" cy="20002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693E8" id="Rectangle 6" o:spid="_x0000_s1026" style="position:absolute;margin-left:8.05pt;margin-top:.8pt;width:42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" fillcolor="white [3212]" stroked="f" strokeweight="1pt"/>
            </w:pict>
          </mc:Fallback>
        </mc:AlternateContent>
      </w:r>
      <w:r w:rsidR="00B97491">
        <w:rPr>
          <w:rFonts w:ascii="Times New Roman" w:hAnsi="Times New Roman"/>
          <w:b/>
          <w:bCs/>
          <w:noProof/>
        </w:rPr>
        <w:drawing>
          <wp:inline distT="0" distB="0" distL="0" distR="0" wp14:anchorId="7E6816B1" wp14:editId="3FED5FB2">
            <wp:extent cx="3954595" cy="4123047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/>
                    <a:stretch/>
                  </pic:blipFill>
                  <pic:spPr bwMode="auto">
                    <a:xfrm>
                      <a:off x="0" y="0"/>
                      <a:ext cx="3962238" cy="41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E4E17" w14:textId="19AE954E" w:rsidR="00B97491" w:rsidRPr="009D62A4" w:rsidRDefault="009D62A4" w:rsidP="003F5044">
      <w:pPr>
        <w:rPr>
          <w:rFonts w:ascii="Times New Roman" w:hAnsi="Times New Roman"/>
          <w:bCs/>
        </w:rPr>
      </w:pPr>
      <w:proofErr w:type="gramStart"/>
      <w:r w:rsidRPr="009D62A4">
        <w:rPr>
          <w:rFonts w:ascii="Times New Roman" w:hAnsi="Times New Roman"/>
          <w:bCs/>
        </w:rPr>
        <w:t>b)d</w:t>
      </w:r>
      <w:proofErr w:type="gramEnd"/>
      <w:r w:rsidRPr="009D62A4">
        <w:rPr>
          <w:rFonts w:ascii="Times New Roman" w:hAnsi="Times New Roman"/>
          <w:bCs/>
        </w:rPr>
        <w:t>) Les courbes ne représentent pas des fonctions car à certains nombres on peut associer plusieurs « images »</w:t>
      </w:r>
    </w:p>
    <w:p w14:paraId="59A2A0FC" w14:textId="19633431" w:rsidR="009D62A4" w:rsidRPr="009D62A4" w:rsidRDefault="009D62A4" w:rsidP="003F5044">
      <w:pPr>
        <w:rPr>
          <w:rFonts w:ascii="Times New Roman" w:hAnsi="Times New Roman"/>
          <w:bCs/>
        </w:rPr>
      </w:pPr>
      <w:proofErr w:type="gramStart"/>
      <w:r w:rsidRPr="009D62A4">
        <w:rPr>
          <w:rFonts w:ascii="Times New Roman" w:hAnsi="Times New Roman"/>
          <w:bCs/>
        </w:rPr>
        <w:t>a)c</w:t>
      </w:r>
      <w:proofErr w:type="gramEnd"/>
      <w:r w:rsidRPr="009D62A4">
        <w:rPr>
          <w:rFonts w:ascii="Times New Roman" w:hAnsi="Times New Roman"/>
          <w:bCs/>
        </w:rPr>
        <w:t xml:space="preserve">) Les courbes représentent des fonctions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9D62A4">
        <w:rPr>
          <w:rFonts w:ascii="Times New Roman" w:hAnsi="Times New Roman"/>
          <w:bCs/>
        </w:rPr>
        <w:t xml:space="preserve"> car à chaque réel  , on peut associer une seule image.</w:t>
      </w:r>
    </w:p>
    <w:p w14:paraId="1F858E56" w14:textId="77777777" w:rsidR="00AE1AED" w:rsidRDefault="00AE1AED" w:rsidP="00AE1AED">
      <w:pPr>
        <w:jc w:val="center"/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907008" wp14:editId="7A268C0A">
                <wp:simplePos x="0" y="0"/>
                <wp:positionH relativeFrom="column">
                  <wp:posOffset>1083310</wp:posOffset>
                </wp:positionH>
                <wp:positionV relativeFrom="paragraph">
                  <wp:posOffset>7621</wp:posOffset>
                </wp:positionV>
                <wp:extent cx="57150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A66B0" id="Rectangle 17" o:spid="_x0000_s1026" style="position:absolute;margin-left:85.3pt;margin-top:.6pt;width:45pt;height:19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" fillcolor="window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3D75120" wp14:editId="7AE440B0">
            <wp:extent cx="4638675" cy="38195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3"/>
                    <a:stretch/>
                  </pic:blipFill>
                  <pic:spPr bwMode="auto">
                    <a:xfrm>
                      <a:off x="0" y="0"/>
                      <a:ext cx="4638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22A18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1.A 2h la température est de 2 degrés</w:t>
      </w:r>
    </w:p>
    <w:p w14:paraId="0B05C50C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proofErr w:type="gramStart"/>
      <w:r w:rsidRPr="00DF67AF">
        <w:rPr>
          <w:rFonts w:ascii="Times New Roman" w:hAnsi="Times New Roman"/>
          <w:sz w:val="24"/>
          <w:szCs w:val="24"/>
        </w:rPr>
        <w:t>b)A</w:t>
      </w:r>
      <w:proofErr w:type="gramEnd"/>
      <w:r w:rsidRPr="00DF67AF">
        <w:rPr>
          <w:rFonts w:ascii="Times New Roman" w:hAnsi="Times New Roman"/>
          <w:sz w:val="24"/>
          <w:szCs w:val="24"/>
        </w:rPr>
        <w:t xml:space="preserve"> 3h, la température est de 0 degré</w:t>
      </w:r>
    </w:p>
    <w:p w14:paraId="7765072B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c) A 16</w:t>
      </w:r>
      <w:proofErr w:type="gramStart"/>
      <w:r w:rsidRPr="00DF67AF">
        <w:rPr>
          <w:rFonts w:ascii="Times New Roman" w:hAnsi="Times New Roman"/>
          <w:sz w:val="24"/>
          <w:szCs w:val="24"/>
        </w:rPr>
        <w:t>h ,</w:t>
      </w:r>
      <w:proofErr w:type="gramEnd"/>
      <w:r w:rsidRPr="00DF67AF">
        <w:rPr>
          <w:rFonts w:ascii="Times New Roman" w:hAnsi="Times New Roman"/>
          <w:sz w:val="24"/>
          <w:szCs w:val="24"/>
        </w:rPr>
        <w:t xml:space="preserve"> la température est de 12 degrés</w:t>
      </w:r>
    </w:p>
    <w:p w14:paraId="79D0E418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d)A 18h, la température est de 14 degrés.</w:t>
      </w:r>
    </w:p>
    <w:p w14:paraId="5DCB6713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2.a) La température est de 6 degrés à 1</w:t>
      </w:r>
      <w:proofErr w:type="gramStart"/>
      <w:r w:rsidRPr="00DF67AF">
        <w:rPr>
          <w:rFonts w:ascii="Times New Roman" w:hAnsi="Times New Roman"/>
          <w:sz w:val="24"/>
          <w:szCs w:val="24"/>
        </w:rPr>
        <w:t>h ,</w:t>
      </w:r>
      <w:proofErr w:type="gramEnd"/>
      <w:r w:rsidRPr="00DF67AF">
        <w:rPr>
          <w:rFonts w:ascii="Times New Roman" w:hAnsi="Times New Roman"/>
          <w:sz w:val="24"/>
          <w:szCs w:val="24"/>
        </w:rPr>
        <w:t xml:space="preserve"> 14h30 et 19h30</w:t>
      </w:r>
    </w:p>
    <w:p w14:paraId="5F3E3591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b) La température est de -8 degrés à 6h et 10h</w:t>
      </w:r>
    </w:p>
    <w:p w14:paraId="7099EA91" w14:textId="77777777" w:rsidR="00AE1AED" w:rsidRPr="00DF67AF" w:rsidRDefault="00AE1AED" w:rsidP="00AE1AED">
      <w:pPr>
        <w:jc w:val="left"/>
        <w:rPr>
          <w:rFonts w:ascii="Times New Roman" w:hAnsi="Times New Roman"/>
          <w:sz w:val="24"/>
          <w:szCs w:val="24"/>
        </w:rPr>
      </w:pPr>
      <w:r w:rsidRPr="00DF67AF">
        <w:rPr>
          <w:rFonts w:ascii="Times New Roman" w:hAnsi="Times New Roman"/>
          <w:sz w:val="24"/>
          <w:szCs w:val="24"/>
        </w:rPr>
        <w:t>c) La température est de -10 degrés à 8h</w:t>
      </w:r>
    </w:p>
    <w:p w14:paraId="5FBF3A98" w14:textId="2CB35DEC" w:rsidR="00B97491" w:rsidRDefault="00B97491" w:rsidP="003F5044">
      <w:pPr>
        <w:rPr>
          <w:rFonts w:ascii="Times New Roman" w:hAnsi="Times New Roman"/>
          <w:b/>
          <w:bCs/>
          <w:u w:val="single"/>
        </w:rPr>
      </w:pPr>
    </w:p>
    <w:p w14:paraId="542B4BC4" w14:textId="10A423C5" w:rsidR="003F5044" w:rsidRPr="003F5044" w:rsidRDefault="003F5044" w:rsidP="003F5044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 w:rsidR="000B7D7B">
        <w:rPr>
          <w:rFonts w:ascii="Times New Roman" w:hAnsi="Times New Roman"/>
          <w:b/>
          <w:bCs/>
          <w:u w:val="single"/>
        </w:rPr>
        <w:t>1</w:t>
      </w:r>
      <w:r w:rsidR="00281CBF">
        <w:rPr>
          <w:rFonts w:ascii="Times New Roman" w:hAnsi="Times New Roman"/>
          <w:b/>
          <w:bCs/>
          <w:u w:val="single"/>
        </w:rPr>
        <w:t>3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r w:rsidRPr="003F5044">
        <w:rPr>
          <w:rFonts w:ascii="Times New Roman" w:hAnsi="Times New Roman"/>
          <w:b/>
          <w:bCs/>
        </w:rPr>
        <w:t>lecture</w:t>
      </w:r>
      <w:proofErr w:type="gramEnd"/>
      <w:r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11EC6F62" w14:textId="77777777" w:rsidR="000B7D7B" w:rsidRPr="000B7D7B" w:rsidRDefault="000B7D7B" w:rsidP="000B7D7B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sz w:val="28"/>
          <w:szCs w:val="28"/>
        </w:rPr>
        <w:t>La courbe ci-dessous représente une fonction f définie sur l’intervalle [-6 ;6].</w:t>
      </w:r>
    </w:p>
    <w:p w14:paraId="74D53FBF" w14:textId="59AA62C6" w:rsidR="000B7D7B" w:rsidRPr="000B7D7B" w:rsidRDefault="00F01D06" w:rsidP="000B7D7B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89C3BCA" wp14:editId="6AAD25AF">
                <wp:simplePos x="0" y="0"/>
                <wp:positionH relativeFrom="column">
                  <wp:posOffset>4448356</wp:posOffset>
                </wp:positionH>
                <wp:positionV relativeFrom="paragraph">
                  <wp:posOffset>316684</wp:posOffset>
                </wp:positionV>
                <wp:extent cx="0" cy="816428"/>
                <wp:effectExtent l="76200" t="0" r="57150" b="60325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31D0B" id="Connecteur droit avec flèche 275" o:spid="_x0000_s1026" type="#_x0000_t32" style="position:absolute;margin-left:350.25pt;margin-top:24.95pt;width:0;height:64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2860A2" wp14:editId="41F1E593">
                <wp:simplePos x="0" y="0"/>
                <wp:positionH relativeFrom="column">
                  <wp:posOffset>5907042</wp:posOffset>
                </wp:positionH>
                <wp:positionV relativeFrom="paragraph">
                  <wp:posOffset>1138555</wp:posOffset>
                </wp:positionV>
                <wp:extent cx="0" cy="435429"/>
                <wp:effectExtent l="76200" t="38100" r="57150" b="22225"/>
                <wp:wrapNone/>
                <wp:docPr id="269" name="Connecteur droit avec flèch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54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FC97F" id="Connecteur droit avec flèche 269" o:spid="_x0000_s1026" type="#_x0000_t32" style="position:absolute;margin-left:465.1pt;margin-top:89.65pt;width:0;height:34.3pt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5317AA8" wp14:editId="5F1EFE15">
                <wp:simplePos x="0" y="0"/>
                <wp:positionH relativeFrom="column">
                  <wp:posOffset>3261360</wp:posOffset>
                </wp:positionH>
                <wp:positionV relativeFrom="paragraph">
                  <wp:posOffset>1559741</wp:posOffset>
                </wp:positionV>
                <wp:extent cx="3015342" cy="4899"/>
                <wp:effectExtent l="0" t="0" r="33020" b="33655"/>
                <wp:wrapNone/>
                <wp:docPr id="267" name="Connecteur dro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342" cy="48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86DF6" id="Connecteur droit 267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22.8pt" to="494.25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CF0EEB" wp14:editId="22785E6D">
                <wp:simplePos x="0" y="0"/>
                <wp:positionH relativeFrom="column">
                  <wp:posOffset>5286556</wp:posOffset>
                </wp:positionH>
                <wp:positionV relativeFrom="paragraph">
                  <wp:posOffset>311241</wp:posOffset>
                </wp:positionV>
                <wp:extent cx="0" cy="827314"/>
                <wp:effectExtent l="76200" t="0" r="57150" b="49530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73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09122" id="Connecteur droit avec flèche 266" o:spid="_x0000_s1026" type="#_x0000_t32" style="position:absolute;margin-left:416.25pt;margin-top:24.5pt;width:0;height:65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3FBE18" wp14:editId="64665F64">
                <wp:simplePos x="0" y="0"/>
                <wp:positionH relativeFrom="column">
                  <wp:posOffset>3261813</wp:posOffset>
                </wp:positionH>
                <wp:positionV relativeFrom="paragraph">
                  <wp:posOffset>311241</wp:posOffset>
                </wp:positionV>
                <wp:extent cx="2891517" cy="0"/>
                <wp:effectExtent l="0" t="0" r="0" b="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151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DC374" id="Connecteur droit 264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5pt,24.5pt" to="484.5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" strokecolor="#2f5496 [2404]" strokeweight="2pt">
                <v:stroke joinstyle="miter"/>
              </v:lin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7BD0D1" wp14:editId="4A0886E7">
                <wp:simplePos x="0" y="0"/>
                <wp:positionH relativeFrom="column">
                  <wp:posOffset>1552756</wp:posOffset>
                </wp:positionH>
                <wp:positionV relativeFrom="paragraph">
                  <wp:posOffset>1569085</wp:posOffset>
                </wp:positionV>
                <wp:extent cx="1273629" cy="0"/>
                <wp:effectExtent l="38100" t="76200" r="0" b="95250"/>
                <wp:wrapNone/>
                <wp:docPr id="263" name="Connecteur droit avec flèch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6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C672A" id="Connecteur droit avec flèche 263" o:spid="_x0000_s1026" type="#_x0000_t32" style="position:absolute;margin-left:122.25pt;margin-top:123.55pt;width:100.3pt;height:0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6DE395" wp14:editId="695372AB">
                <wp:simplePos x="0" y="0"/>
                <wp:positionH relativeFrom="column">
                  <wp:posOffset>2826385</wp:posOffset>
                </wp:positionH>
                <wp:positionV relativeFrom="paragraph">
                  <wp:posOffset>1143454</wp:posOffset>
                </wp:positionV>
                <wp:extent cx="0" cy="430530"/>
                <wp:effectExtent l="76200" t="0" r="57150" b="64770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DFD3C" id="Connecteur droit avec flèche 262" o:spid="_x0000_s1026" type="#_x0000_t32" style="position:absolute;margin-left:222.55pt;margin-top:90.05pt;width:0;height:33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E33D13" wp14:editId="0AD7A174">
                <wp:simplePos x="0" y="0"/>
                <wp:positionH relativeFrom="column">
                  <wp:posOffset>1552756</wp:posOffset>
                </wp:positionH>
                <wp:positionV relativeFrom="paragraph">
                  <wp:posOffset>316684</wp:posOffset>
                </wp:positionV>
                <wp:extent cx="631372" cy="0"/>
                <wp:effectExtent l="38100" t="76200" r="0" b="95250"/>
                <wp:wrapNone/>
                <wp:docPr id="261" name="Connecteur droit avec flèch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37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E4ADC" id="Connecteur droit avec flèche 261" o:spid="_x0000_s1026" type="#_x0000_t32" style="position:absolute;margin-left:122.25pt;margin-top:24.95pt;width:49.7pt;height:0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670B77" wp14:editId="7D28FAC8">
                <wp:simplePos x="0" y="0"/>
                <wp:positionH relativeFrom="column">
                  <wp:posOffset>2184128</wp:posOffset>
                </wp:positionH>
                <wp:positionV relativeFrom="paragraph">
                  <wp:posOffset>322126</wp:posOffset>
                </wp:positionV>
                <wp:extent cx="0" cy="827315"/>
                <wp:effectExtent l="76200" t="38100" r="57150" b="1143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7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85EA9" id="Connecteur droit avec flèche 260" o:spid="_x0000_s1026" type="#_x0000_t32" style="position:absolute;margin-left:172pt;margin-top:25.35pt;width:0;height:65.15pt;flip: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5E9ADE" wp14:editId="1688E442">
                <wp:simplePos x="0" y="0"/>
                <wp:positionH relativeFrom="column">
                  <wp:posOffset>943156</wp:posOffset>
                </wp:positionH>
                <wp:positionV relativeFrom="paragraph">
                  <wp:posOffset>1362166</wp:posOffset>
                </wp:positionV>
                <wp:extent cx="609600" cy="0"/>
                <wp:effectExtent l="0" t="76200" r="19050" b="95250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AE75E" id="Connecteur droit avec flèche 259" o:spid="_x0000_s1026" type="#_x0000_t32" style="position:absolute;margin-left:74.25pt;margin-top:107.25pt;width:48pt;height: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612A99" wp14:editId="23D31607">
                <wp:simplePos x="0" y="0"/>
                <wp:positionH relativeFrom="column">
                  <wp:posOffset>943156</wp:posOffset>
                </wp:positionH>
                <wp:positionV relativeFrom="paragraph">
                  <wp:posOffset>1154339</wp:posOffset>
                </wp:positionV>
                <wp:extent cx="0" cy="212816"/>
                <wp:effectExtent l="76200" t="0" r="57150" b="53975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8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4F7A4" id="Connecteur droit avec flèche 257" o:spid="_x0000_s1026" type="#_x0000_t32" style="position:absolute;margin-left:74.25pt;margin-top:90.9pt;width:0;height:16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92A847A" wp14:editId="6D41C348">
                <wp:simplePos x="0" y="0"/>
                <wp:positionH relativeFrom="column">
                  <wp:posOffset>562156</wp:posOffset>
                </wp:positionH>
                <wp:positionV relativeFrom="paragraph">
                  <wp:posOffset>937169</wp:posOffset>
                </wp:positionV>
                <wp:extent cx="990600" cy="0"/>
                <wp:effectExtent l="0" t="76200" r="19050" b="95250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13749" id="Connecteur droit avec flèche 256" o:spid="_x0000_s1026" type="#_x0000_t32" style="position:absolute;margin-left:44.25pt;margin-top:73.8pt;width:78pt;height: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 w:rsidR="008D1C9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68C7ED" wp14:editId="3703A974">
                <wp:simplePos x="0" y="0"/>
                <wp:positionH relativeFrom="column">
                  <wp:posOffset>562156</wp:posOffset>
                </wp:positionH>
                <wp:positionV relativeFrom="paragraph">
                  <wp:posOffset>942612</wp:posOffset>
                </wp:positionV>
                <wp:extent cx="0" cy="217714"/>
                <wp:effectExtent l="76200" t="38100" r="57150" b="1143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FDD79" id="Connecteur droit avec flèche 207" o:spid="_x0000_s1026" type="#_x0000_t32" style="position:absolute;margin-left:44.25pt;margin-top:74.2pt;width:0;height:17.15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0B7D7B" w:rsidRPr="000B7D7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64B845" wp14:editId="3AC237BB">
            <wp:extent cx="3076575" cy="1885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D7B" w:rsidRPr="000B7D7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86D90D" wp14:editId="56A598C2">
            <wp:extent cx="3076575" cy="18859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80CB" w14:textId="7018B50A" w:rsidR="000B7D7B" w:rsidRPr="000B7D7B" w:rsidRDefault="000B7D7B" w:rsidP="000B7D7B">
      <w:pPr>
        <w:jc w:val="left"/>
        <w:rPr>
          <w:rFonts w:ascii="Times New Roman" w:hAnsi="Times New Roman"/>
          <w:sz w:val="24"/>
          <w:szCs w:val="24"/>
        </w:rPr>
      </w:pPr>
    </w:p>
    <w:p w14:paraId="5288AFB5" w14:textId="2850BA98" w:rsidR="000B7D7B" w:rsidRPr="000B7D7B" w:rsidRDefault="000B7D7B" w:rsidP="000B7D7B">
      <w:pPr>
        <w:jc w:val="left"/>
        <w:rPr>
          <w:rFonts w:ascii="Times New Roman" w:hAnsi="Times New Roman"/>
          <w:sz w:val="24"/>
          <w:szCs w:val="24"/>
        </w:rPr>
      </w:pPr>
      <w:r w:rsidRPr="000B7D7B">
        <w:rPr>
          <w:rFonts w:ascii="Times New Roman" w:hAnsi="Times New Roman"/>
          <w:sz w:val="24"/>
          <w:szCs w:val="24"/>
        </w:rPr>
        <w:t>1.</w:t>
      </w:r>
      <w:r w:rsidR="00CF184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f(-5)=1 , f(-3)=-1 , f(3)=4 ,f(6)=-2 ,f(0)≈3,5  et f(-4)≈-0,5.</m:t>
        </m:r>
      </m:oMath>
    </w:p>
    <w:p w14:paraId="60C982ED" w14:textId="05342542" w:rsidR="000B7D7B" w:rsidRPr="000B7D7B" w:rsidRDefault="000B7D7B" w:rsidP="000B7D7B">
      <w:pPr>
        <w:jc w:val="left"/>
        <w:rPr>
          <w:rFonts w:ascii="Times New Roman" w:hAnsi="Times New Roman"/>
          <w:sz w:val="24"/>
          <w:szCs w:val="24"/>
        </w:rPr>
      </w:pPr>
      <w:r w:rsidRPr="000B7D7B">
        <w:rPr>
          <w:rFonts w:ascii="Times New Roman" w:hAnsi="Times New Roman"/>
          <w:b/>
          <w:sz w:val="24"/>
          <w:szCs w:val="24"/>
        </w:rPr>
        <w:t xml:space="preserve">2 </w:t>
      </w:r>
      <w:r w:rsidRPr="000B7D7B">
        <w:rPr>
          <w:rFonts w:ascii="Times New Roman" w:hAnsi="Times New Roman"/>
          <w:sz w:val="24"/>
          <w:szCs w:val="24"/>
        </w:rPr>
        <w:t xml:space="preserve">a) </w:t>
      </w:r>
      <w:r w:rsidR="00CF1845">
        <w:rPr>
          <w:rFonts w:ascii="Times New Roman" w:hAnsi="Times New Roman"/>
          <w:sz w:val="24"/>
          <w:szCs w:val="24"/>
        </w:rPr>
        <w:t>L</w:t>
      </w:r>
      <w:r w:rsidRPr="000B7D7B">
        <w:rPr>
          <w:rFonts w:ascii="Times New Roman" w:hAnsi="Times New Roman"/>
          <w:sz w:val="24"/>
          <w:szCs w:val="24"/>
        </w:rPr>
        <w:t xml:space="preserve">es antécédents de </w:t>
      </w:r>
      <m:oMath>
        <m:r>
          <w:rPr>
            <w:rFonts w:ascii="Cambria Math" w:hAnsi="Cambria Math"/>
            <w:sz w:val="24"/>
            <w:szCs w:val="24"/>
          </w:rPr>
          <m:t>4</m:t>
        </m:r>
      </m:oMath>
      <w:r w:rsidR="00CF1845">
        <w:rPr>
          <w:rFonts w:ascii="Times New Roman" w:hAnsi="Times New Roman"/>
          <w:sz w:val="24"/>
          <w:szCs w:val="24"/>
        </w:rPr>
        <w:t xml:space="preserve"> sont </w:t>
      </w:r>
      <m:oMath>
        <m:r>
          <w:rPr>
            <w:rFonts w:ascii="Cambria Math" w:hAnsi="Cambria Math"/>
            <w:sz w:val="24"/>
            <w:szCs w:val="24"/>
          </w:rPr>
          <m:t>-1 et 3</m:t>
        </m:r>
      </m:oMath>
      <w:r w:rsidR="00CF1845">
        <w:rPr>
          <w:rFonts w:ascii="Times New Roman" w:hAnsi="Times New Roman"/>
          <w:sz w:val="24"/>
          <w:szCs w:val="24"/>
        </w:rPr>
        <w:t>.</w:t>
      </w:r>
      <w:r w:rsidR="00F01D06" w:rsidRPr="00F01D06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2DB0A593" w14:textId="57659329" w:rsidR="000B7D7B" w:rsidRPr="000B7D7B" w:rsidRDefault="000B7D7B" w:rsidP="000B7D7B">
      <w:pPr>
        <w:jc w:val="left"/>
        <w:rPr>
          <w:rFonts w:ascii="Times New Roman" w:hAnsi="Times New Roman"/>
          <w:sz w:val="24"/>
          <w:szCs w:val="24"/>
        </w:rPr>
      </w:pPr>
      <w:r w:rsidRPr="000B7D7B">
        <w:rPr>
          <w:rFonts w:ascii="Times New Roman" w:hAnsi="Times New Roman"/>
          <w:sz w:val="24"/>
          <w:szCs w:val="24"/>
        </w:rPr>
        <w:t xml:space="preserve">b) </w:t>
      </w:r>
      <w:r w:rsidR="00CF1845">
        <w:rPr>
          <w:rFonts w:ascii="Times New Roman" w:hAnsi="Times New Roman"/>
          <w:sz w:val="24"/>
          <w:szCs w:val="24"/>
        </w:rPr>
        <w:t>L</w:t>
      </w:r>
      <w:r w:rsidRPr="000B7D7B">
        <w:rPr>
          <w:rFonts w:ascii="Times New Roman" w:hAnsi="Times New Roman"/>
          <w:sz w:val="24"/>
          <w:szCs w:val="24"/>
        </w:rPr>
        <w:t xml:space="preserve">’équation </w:t>
      </w:r>
      <m:oMath>
        <m:r>
          <w:rPr>
            <w:rFonts w:ascii="Cambria Math" w:hAnsi="Cambria Math"/>
            <w:sz w:val="24"/>
            <w:szCs w:val="24"/>
          </w:rPr>
          <m:t>f(x)=-2</m:t>
        </m:r>
      </m:oMath>
      <w:r w:rsidR="00CF1845" w:rsidRPr="008D1C98">
        <w:rPr>
          <w:rFonts w:ascii="Times New Roman" w:hAnsi="Times New Roman"/>
          <w:iCs/>
          <w:sz w:val="24"/>
          <w:szCs w:val="24"/>
        </w:rPr>
        <w:t xml:space="preserve"> a une seule solution</w:t>
      </w:r>
      <w:r w:rsidR="00CF1845">
        <w:rPr>
          <w:rFonts w:ascii="Times New Roman" w:hAnsi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6.</m:t>
        </m:r>
      </m:oMath>
    </w:p>
    <w:p w14:paraId="0B7558F5" w14:textId="7E5D4B00" w:rsidR="00F01D06" w:rsidRDefault="00F01D06" w:rsidP="000B7D7B">
      <w:pPr>
        <w:jc w:val="left"/>
        <w:rPr>
          <w:rFonts w:ascii="Times New Roman" w:hAnsi="Times New Roman"/>
          <w:sz w:val="24"/>
          <w:szCs w:val="24"/>
        </w:rPr>
      </w:pPr>
    </w:p>
    <w:p w14:paraId="1B6474CC" w14:textId="157A74B7" w:rsidR="00F01D06" w:rsidRDefault="00F01D06" w:rsidP="000B7D7B">
      <w:pPr>
        <w:jc w:val="left"/>
        <w:rPr>
          <w:rFonts w:ascii="Times New Roman" w:hAnsi="Times New Roman"/>
          <w:sz w:val="24"/>
          <w:szCs w:val="24"/>
        </w:rPr>
      </w:pPr>
    </w:p>
    <w:p w14:paraId="1FBBB8B9" w14:textId="2D0ED36D" w:rsidR="00F01D06" w:rsidRDefault="00F01D06" w:rsidP="000B7D7B">
      <w:pPr>
        <w:jc w:val="left"/>
        <w:rPr>
          <w:rFonts w:ascii="Times New Roman" w:hAnsi="Times New Roman"/>
          <w:sz w:val="24"/>
          <w:szCs w:val="24"/>
        </w:rPr>
      </w:pPr>
    </w:p>
    <w:p w14:paraId="460D91B9" w14:textId="11ED9D32" w:rsidR="00F01D06" w:rsidRDefault="00F01D06" w:rsidP="000B7D7B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EC2BB2" wp14:editId="1790E302">
                <wp:simplePos x="0" y="0"/>
                <wp:positionH relativeFrom="column">
                  <wp:posOffset>2390956</wp:posOffset>
                </wp:positionH>
                <wp:positionV relativeFrom="paragraph">
                  <wp:posOffset>736056</wp:posOffset>
                </wp:positionV>
                <wp:extent cx="0" cy="424543"/>
                <wp:effectExtent l="76200" t="0" r="57150" b="52070"/>
                <wp:wrapNone/>
                <wp:docPr id="273" name="Connecteur droit avec flèch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CE542" id="Connecteur droit avec flèche 273" o:spid="_x0000_s1026" type="#_x0000_t32" style="position:absolute;margin-left:188.25pt;margin-top:57.95pt;width:0;height:33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19EC081" wp14:editId="1CBA17BA">
                <wp:simplePos x="0" y="0"/>
                <wp:positionH relativeFrom="column">
                  <wp:posOffset>1214936</wp:posOffset>
                </wp:positionH>
                <wp:positionV relativeFrom="paragraph">
                  <wp:posOffset>692513</wp:posOffset>
                </wp:positionV>
                <wp:extent cx="0" cy="424543"/>
                <wp:effectExtent l="76200" t="0" r="57150" b="52070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0E011" id="Connecteur droit avec flèche 272" o:spid="_x0000_s1026" type="#_x0000_t32" style="position:absolute;margin-left:95.65pt;margin-top:54.55pt;width:0;height:33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DDEA6B" wp14:editId="0435DF0D">
                <wp:simplePos x="0" y="0"/>
                <wp:positionH relativeFrom="column">
                  <wp:posOffset>431437</wp:posOffset>
                </wp:positionH>
                <wp:positionV relativeFrom="paragraph">
                  <wp:posOffset>692512</wp:posOffset>
                </wp:positionV>
                <wp:extent cx="0" cy="435429"/>
                <wp:effectExtent l="76200" t="0" r="57150" b="60325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4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031CC" id="Connecteur droit avec flèche 271" o:spid="_x0000_s1026" type="#_x0000_t32" style="position:absolute;margin-left:33.95pt;margin-top:54.55pt;width:0;height:34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FF98A46" wp14:editId="0C3096F6">
                <wp:simplePos x="0" y="0"/>
                <wp:positionH relativeFrom="column">
                  <wp:posOffset>235131</wp:posOffset>
                </wp:positionH>
                <wp:positionV relativeFrom="paragraph">
                  <wp:posOffset>714284</wp:posOffset>
                </wp:positionV>
                <wp:extent cx="2950028" cy="0"/>
                <wp:effectExtent l="0" t="0" r="0" b="0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00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06DF0" id="Connecteur droit 270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56.25pt" to="250.8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C739F8C" wp14:editId="601006CF">
                <wp:simplePos x="0" y="0"/>
                <wp:positionH relativeFrom="column">
                  <wp:posOffset>250190</wp:posOffset>
                </wp:positionH>
                <wp:positionV relativeFrom="paragraph">
                  <wp:posOffset>1732280</wp:posOffset>
                </wp:positionV>
                <wp:extent cx="3015342" cy="4899"/>
                <wp:effectExtent l="0" t="0" r="33020" b="33655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5342" cy="489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1D38F" id="Connecteur droit 268" o:spid="_x0000_s1026" style="position:absolute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136.4pt" to="257.15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" strokecolor="#4472c4" strokeweight=".5pt">
                <v:stroke joinstyle="miter"/>
              </v:line>
            </w:pict>
          </mc:Fallback>
        </mc:AlternateContent>
      </w:r>
      <w:r w:rsidRPr="000B7D7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D9744D" wp14:editId="765B4F2F">
            <wp:extent cx="3076575" cy="1885950"/>
            <wp:effectExtent l="0" t="0" r="9525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5222" w14:textId="422EBCAA" w:rsidR="00F01D06" w:rsidRDefault="00F01D06" w:rsidP="000B7D7B">
      <w:pPr>
        <w:jc w:val="left"/>
        <w:rPr>
          <w:rFonts w:ascii="Times New Roman" w:hAnsi="Times New Roman"/>
          <w:sz w:val="24"/>
          <w:szCs w:val="24"/>
        </w:rPr>
      </w:pPr>
    </w:p>
    <w:p w14:paraId="6CCCCC52" w14:textId="119C46F1" w:rsidR="000B7D7B" w:rsidRPr="000B7D7B" w:rsidRDefault="000B7D7B" w:rsidP="000B7D7B">
      <w:pPr>
        <w:jc w:val="left"/>
        <w:rPr>
          <w:rFonts w:ascii="Times New Roman" w:hAnsi="Times New Roman"/>
          <w:sz w:val="24"/>
          <w:szCs w:val="24"/>
        </w:rPr>
      </w:pPr>
      <w:r w:rsidRPr="000B7D7B">
        <w:rPr>
          <w:rFonts w:ascii="Times New Roman" w:hAnsi="Times New Roman"/>
          <w:sz w:val="24"/>
          <w:szCs w:val="24"/>
        </w:rPr>
        <w:t xml:space="preserve">c) </w:t>
      </w:r>
      <w:r w:rsidR="00CF1845">
        <w:rPr>
          <w:rFonts w:ascii="Times New Roman" w:hAnsi="Times New Roman"/>
          <w:sz w:val="24"/>
          <w:szCs w:val="24"/>
        </w:rPr>
        <w:t>-</w:t>
      </w:r>
      <w:r w:rsidRPr="000B7D7B">
        <w:rPr>
          <w:rFonts w:ascii="Times New Roman" w:hAnsi="Times New Roman"/>
          <w:sz w:val="24"/>
          <w:szCs w:val="24"/>
        </w:rPr>
        <w:t xml:space="preserve">3 </w:t>
      </w:r>
      <w:r w:rsidR="00CF1845">
        <w:rPr>
          <w:rFonts w:ascii="Times New Roman" w:hAnsi="Times New Roman"/>
          <w:sz w:val="24"/>
          <w:szCs w:val="24"/>
        </w:rPr>
        <w:t xml:space="preserve">n’a pas d’antécédent </w:t>
      </w:r>
      <w:r w:rsidRPr="000B7D7B">
        <w:rPr>
          <w:rFonts w:ascii="Times New Roman" w:hAnsi="Times New Roman"/>
          <w:sz w:val="24"/>
          <w:szCs w:val="24"/>
        </w:rPr>
        <w:t xml:space="preserve">par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8D1C98">
        <w:rPr>
          <w:rFonts w:ascii="Times New Roman" w:hAnsi="Times New Roman"/>
          <w:sz w:val="24"/>
          <w:szCs w:val="24"/>
        </w:rPr>
        <w:t>.</w:t>
      </w:r>
    </w:p>
    <w:p w14:paraId="07C7506A" w14:textId="727431E7" w:rsidR="000B7D7B" w:rsidRPr="000B7D7B" w:rsidRDefault="000B7D7B" w:rsidP="000B7D7B">
      <w:pPr>
        <w:jc w:val="left"/>
        <w:rPr>
          <w:rFonts w:ascii="Times New Roman" w:hAnsi="Times New Roman"/>
          <w:i/>
          <w:sz w:val="24"/>
          <w:szCs w:val="24"/>
        </w:rPr>
      </w:pPr>
      <w:r w:rsidRPr="000B7D7B">
        <w:rPr>
          <w:rFonts w:ascii="Times New Roman" w:hAnsi="Times New Roman"/>
          <w:sz w:val="24"/>
          <w:szCs w:val="24"/>
        </w:rPr>
        <w:t xml:space="preserve">d) </w:t>
      </w:r>
      <w:r w:rsidR="00CF1845">
        <w:rPr>
          <w:rFonts w:ascii="Times New Roman" w:hAnsi="Times New Roman"/>
          <w:sz w:val="24"/>
          <w:szCs w:val="24"/>
        </w:rPr>
        <w:t>L</w:t>
      </w:r>
      <w:r w:rsidRPr="000B7D7B">
        <w:rPr>
          <w:rFonts w:ascii="Times New Roman" w:hAnsi="Times New Roman"/>
          <w:sz w:val="24"/>
          <w:szCs w:val="24"/>
        </w:rPr>
        <w:t xml:space="preserve">’équation </w:t>
      </w:r>
      <w:r w:rsidRPr="000B7D7B">
        <w:rPr>
          <w:rFonts w:ascii="Times New Roman" w:hAnsi="Times New Roman"/>
          <w:i/>
          <w:sz w:val="24"/>
          <w:szCs w:val="24"/>
        </w:rPr>
        <w:t>f(x)=2</w:t>
      </w:r>
      <w:r w:rsidR="00CF1845">
        <w:rPr>
          <w:rFonts w:ascii="Times New Roman" w:hAnsi="Times New Roman"/>
          <w:i/>
          <w:sz w:val="24"/>
          <w:szCs w:val="24"/>
        </w:rPr>
        <w:t xml:space="preserve"> </w:t>
      </w:r>
      <w:r w:rsidR="00CF1845" w:rsidRPr="00CF1845">
        <w:rPr>
          <w:rFonts w:ascii="Times New Roman" w:hAnsi="Times New Roman"/>
          <w:iCs/>
          <w:sz w:val="24"/>
          <w:szCs w:val="24"/>
        </w:rPr>
        <w:t>admet 3 solutions</w:t>
      </w:r>
      <w:r w:rsidR="00CF1845">
        <w:rPr>
          <w:rFonts w:ascii="Times New Roman" w:hAnsi="Times New Roman"/>
          <w:i/>
          <w:sz w:val="24"/>
          <w:szCs w:val="24"/>
        </w:rPr>
        <w:t xml:space="preserve"> : </w:t>
      </w:r>
      <m:oMath>
        <m:r>
          <w:rPr>
            <w:rFonts w:ascii="Cambria Math" w:hAnsi="Cambria Math"/>
            <w:sz w:val="24"/>
            <w:szCs w:val="24"/>
          </w:rPr>
          <m:t>α , β et 4    α≈-5,5  et β≈-1,8</m:t>
        </m:r>
      </m:oMath>
    </w:p>
    <w:p w14:paraId="42A4C839" w14:textId="77777777" w:rsidR="003F5044" w:rsidRDefault="003F5044" w:rsidP="003F5044">
      <w:pPr>
        <w:rPr>
          <w:rFonts w:ascii="Times New Roman" w:hAnsi="Times New Roman"/>
          <w:b/>
          <w:bCs/>
        </w:rPr>
      </w:pPr>
    </w:p>
    <w:p w14:paraId="20BEBFEA" w14:textId="245F4643" w:rsidR="00851B85" w:rsidRDefault="00851B85" w:rsidP="00851B85">
      <w:pPr>
        <w:jc w:val="center"/>
      </w:pPr>
    </w:p>
    <w:p w14:paraId="6CD7C926" w14:textId="1D6E7B2F" w:rsidR="000B7D7B" w:rsidRPr="003F5044" w:rsidRDefault="000B7D7B" w:rsidP="000B7D7B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1</w:t>
      </w:r>
      <w:r w:rsidR="00281CBF">
        <w:rPr>
          <w:rFonts w:ascii="Times New Roman" w:hAnsi="Times New Roman"/>
          <w:b/>
          <w:bCs/>
          <w:u w:val="single"/>
        </w:rPr>
        <w:t>4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r w:rsidRPr="003F5044">
        <w:rPr>
          <w:rFonts w:ascii="Times New Roman" w:hAnsi="Times New Roman"/>
          <w:b/>
          <w:bCs/>
        </w:rPr>
        <w:t>lecture</w:t>
      </w:r>
      <w:proofErr w:type="gramEnd"/>
      <w:r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7C85B97B" w14:textId="6C20E0CA" w:rsidR="00851B85" w:rsidRDefault="0069300B" w:rsidP="00851B85">
      <w:pPr>
        <w:jc w:val="center"/>
      </w:pPr>
      <w:r>
        <w:rPr>
          <w:rFonts w:ascii="Times New Roman" w:hAnsi="Times New Roman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45CA117" wp14:editId="39F0AE39">
                <wp:simplePos x="0" y="0"/>
                <wp:positionH relativeFrom="column">
                  <wp:posOffset>4404814</wp:posOffset>
                </wp:positionH>
                <wp:positionV relativeFrom="paragraph">
                  <wp:posOffset>1592580</wp:posOffset>
                </wp:positionV>
                <wp:extent cx="0" cy="587829"/>
                <wp:effectExtent l="76200" t="38100" r="57150" b="22225"/>
                <wp:wrapNone/>
                <wp:docPr id="285" name="Connecteur droit avec flèch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78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79C7B" id="Connecteur droit avec flèche 285" o:spid="_x0000_s1026" type="#_x0000_t32" style="position:absolute;margin-left:346.85pt;margin-top:125.4pt;width:0;height:46.3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190C8C" wp14:editId="0568DDEB">
                <wp:simplePos x="0" y="0"/>
                <wp:positionH relativeFrom="column">
                  <wp:posOffset>5079728</wp:posOffset>
                </wp:positionH>
                <wp:positionV relativeFrom="paragraph">
                  <wp:posOffset>993866</wp:posOffset>
                </wp:positionV>
                <wp:extent cx="0" cy="506095"/>
                <wp:effectExtent l="76200" t="0" r="57150" b="65405"/>
                <wp:wrapNone/>
                <wp:docPr id="284" name="Connecteur droit avec flèch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124B8" id="Connecteur droit avec flèche 284" o:spid="_x0000_s1026" type="#_x0000_t32" style="position:absolute;margin-left:400pt;margin-top:78.25pt;width:0;height:39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EAA5CA9" wp14:editId="37E66B0B">
                <wp:simplePos x="0" y="0"/>
                <wp:positionH relativeFrom="column">
                  <wp:posOffset>4622528</wp:posOffset>
                </wp:positionH>
                <wp:positionV relativeFrom="paragraph">
                  <wp:posOffset>993866</wp:posOffset>
                </wp:positionV>
                <wp:extent cx="0" cy="506185"/>
                <wp:effectExtent l="76200" t="0" r="57150" b="65405"/>
                <wp:wrapNone/>
                <wp:docPr id="283" name="Connecteur droit avec flèch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771E5" id="Connecteur droit avec flèche 283" o:spid="_x0000_s1026" type="#_x0000_t32" style="position:absolute;margin-left:364pt;margin-top:78.25pt;width:0;height:39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99BC230" wp14:editId="135EFBB1">
                <wp:simplePos x="0" y="0"/>
                <wp:positionH relativeFrom="column">
                  <wp:posOffset>2967899</wp:posOffset>
                </wp:positionH>
                <wp:positionV relativeFrom="paragraph">
                  <wp:posOffset>993866</wp:posOffset>
                </wp:positionV>
                <wp:extent cx="0" cy="424543"/>
                <wp:effectExtent l="76200" t="0" r="57150" b="52070"/>
                <wp:wrapNone/>
                <wp:docPr id="282" name="Connecteur droit avec flèch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D0008" id="Connecteur droit avec flèche 282" o:spid="_x0000_s1026" type="#_x0000_t32" style="position:absolute;margin-left:233.7pt;margin-top:78.25pt;width:0;height:33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C61FC71" wp14:editId="5CB8DBB2">
                <wp:simplePos x="0" y="0"/>
                <wp:positionH relativeFrom="column">
                  <wp:posOffset>2717528</wp:posOffset>
                </wp:positionH>
                <wp:positionV relativeFrom="paragraph">
                  <wp:posOffset>993866</wp:posOffset>
                </wp:positionV>
                <wp:extent cx="2667000" cy="0"/>
                <wp:effectExtent l="0" t="0" r="0" b="0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50A94" id="Connecteur droit 281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pt,78.25pt" to="424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F01D06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439C9F" wp14:editId="273FCCF4">
                <wp:simplePos x="0" y="0"/>
                <wp:positionH relativeFrom="column">
                  <wp:posOffset>3425099</wp:posOffset>
                </wp:positionH>
                <wp:positionV relativeFrom="paragraph">
                  <wp:posOffset>1505494</wp:posOffset>
                </wp:positionV>
                <wp:extent cx="0" cy="674915"/>
                <wp:effectExtent l="76200" t="38100" r="57150" b="11430"/>
                <wp:wrapNone/>
                <wp:docPr id="277" name="Connecteur droit avec flèch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4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8094C" id="Connecteur droit avec flèche 277" o:spid="_x0000_s1026" type="#_x0000_t32" style="position:absolute;margin-left:269.7pt;margin-top:118.55pt;width:0;height:53.1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="00F01D06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65DBDF" wp14:editId="12DDF352">
                <wp:simplePos x="0" y="0"/>
                <wp:positionH relativeFrom="column">
                  <wp:posOffset>2717528</wp:posOffset>
                </wp:positionH>
                <wp:positionV relativeFrom="paragraph">
                  <wp:posOffset>2180409</wp:posOffset>
                </wp:positionV>
                <wp:extent cx="2579914" cy="0"/>
                <wp:effectExtent l="0" t="0" r="0" b="0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FFA73" id="Connecteur droit 27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pt,171.7pt" to="417.1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0B7D7B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499B8" wp14:editId="251DCB0A">
                <wp:simplePos x="0" y="0"/>
                <wp:positionH relativeFrom="column">
                  <wp:posOffset>1026160</wp:posOffset>
                </wp:positionH>
                <wp:positionV relativeFrom="paragraph">
                  <wp:posOffset>113665</wp:posOffset>
                </wp:positionV>
                <wp:extent cx="600075" cy="30480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89371" id="Rectangle 16" o:spid="_x0000_s1026" style="position:absolute;margin-left:80.8pt;margin-top:8.95pt;width:4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" fillcolor="window" stroked="f" strokeweight="1pt"/>
            </w:pict>
          </mc:Fallback>
        </mc:AlternateContent>
      </w:r>
      <w:r w:rsidR="00417A4A">
        <w:rPr>
          <w:noProof/>
        </w:rPr>
        <w:drawing>
          <wp:inline distT="0" distB="0" distL="0" distR="0" wp14:anchorId="3C088537" wp14:editId="4B0D412F">
            <wp:extent cx="4695825" cy="31242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8"/>
                    <a:stretch/>
                  </pic:blipFill>
                  <pic:spPr bwMode="auto">
                    <a:xfrm>
                      <a:off x="0" y="0"/>
                      <a:ext cx="46958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9A370" w14:textId="1D5CA7BB" w:rsidR="00851B85" w:rsidRDefault="00851B85" w:rsidP="00851B85">
      <w:pPr>
        <w:jc w:val="center"/>
      </w:pPr>
    </w:p>
    <w:p w14:paraId="069B786B" w14:textId="0DF826F2" w:rsidR="000B7D7B" w:rsidRDefault="000B7D7B" w:rsidP="00851B85">
      <w:pPr>
        <w:jc w:val="center"/>
      </w:pPr>
    </w:p>
    <w:p w14:paraId="03FACE63" w14:textId="47CC4F7B" w:rsidR="000B7D7B" w:rsidRPr="004561AC" w:rsidRDefault="000B7D7B" w:rsidP="00851B85">
      <w:pPr>
        <w:jc w:val="center"/>
        <w:rPr>
          <w:sz w:val="24"/>
          <w:szCs w:val="24"/>
        </w:rPr>
      </w:pPr>
    </w:p>
    <w:p w14:paraId="0411FF46" w14:textId="71F9DA3E" w:rsidR="000B7D7B" w:rsidRDefault="00CF1845" w:rsidP="00CF1845">
      <w:pPr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1.L’ensemble de définition de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4561AC">
        <w:rPr>
          <w:rFonts w:ascii="Times New Roman" w:hAnsi="Times New Roman"/>
          <w:sz w:val="24"/>
          <w:szCs w:val="24"/>
        </w:rPr>
        <w:t xml:space="preserve"> est l’intervalle </w:t>
      </w:r>
      <m:oMath>
        <m:r>
          <w:rPr>
            <w:rFonts w:ascii="Cambria Math" w:hAnsi="Cambria Math"/>
            <w:sz w:val="24"/>
            <w:szCs w:val="24"/>
          </w:rPr>
          <m:t>[-5 ;4]</m:t>
        </m:r>
      </m:oMath>
    </w:p>
    <w:p w14:paraId="106E0052" w14:textId="77777777" w:rsidR="004561AC" w:rsidRPr="004561AC" w:rsidRDefault="004561AC" w:rsidP="00CF1845">
      <w:pPr>
        <w:rPr>
          <w:rFonts w:ascii="Times New Roman" w:hAnsi="Times New Roman"/>
          <w:sz w:val="24"/>
          <w:szCs w:val="24"/>
        </w:rPr>
      </w:pPr>
    </w:p>
    <w:p w14:paraId="24AB1097" w14:textId="7718C007" w:rsidR="00CF1845" w:rsidRPr="004561AC" w:rsidRDefault="00CF1845" w:rsidP="00CF1845">
      <w:pPr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>2.a)</w:t>
      </w:r>
      <m:oMath>
        <m:r>
          <w:rPr>
            <w:rFonts w:ascii="Cambria Math" w:hAnsi="Cambria Math"/>
            <w:sz w:val="24"/>
            <w:szCs w:val="24"/>
          </w:rPr>
          <m:t>f(-5)=2    b)f(3)=4           c)f(-2)≈-3,8</m:t>
        </m:r>
      </m:oMath>
    </w:p>
    <w:p w14:paraId="29416091" w14:textId="77777777" w:rsidR="004561AC" w:rsidRDefault="004561AC" w:rsidP="00CF1845">
      <w:pPr>
        <w:rPr>
          <w:rFonts w:ascii="Times New Roman" w:hAnsi="Times New Roman"/>
          <w:sz w:val="24"/>
          <w:szCs w:val="24"/>
        </w:rPr>
      </w:pPr>
    </w:p>
    <w:p w14:paraId="1F5FA59F" w14:textId="09023E63" w:rsidR="000B7D7B" w:rsidRPr="004561AC" w:rsidRDefault="00CF1845" w:rsidP="00CF1845">
      <w:pPr>
        <w:rPr>
          <w:rFonts w:ascii="Times New Roman" w:hAnsi="Times New Roman"/>
          <w:sz w:val="24"/>
          <w:szCs w:val="24"/>
        </w:rPr>
      </w:pPr>
      <w:proofErr w:type="gramStart"/>
      <w:r w:rsidRPr="004561AC">
        <w:rPr>
          <w:rFonts w:ascii="Times New Roman" w:hAnsi="Times New Roman"/>
          <w:sz w:val="24"/>
          <w:szCs w:val="24"/>
        </w:rPr>
        <w:t>3.a)Les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antécédents de </w:t>
      </w:r>
      <m:oMath>
        <m:r>
          <w:rPr>
            <w:rFonts w:ascii="Cambria Math" w:hAnsi="Cambria Math"/>
            <w:sz w:val="24"/>
            <w:szCs w:val="24"/>
          </w:rPr>
          <m:t>-3</m:t>
        </m:r>
      </m:oMath>
      <w:r w:rsidRPr="004561AC">
        <w:rPr>
          <w:rFonts w:ascii="Times New Roman" w:hAnsi="Times New Roman"/>
          <w:sz w:val="24"/>
          <w:szCs w:val="24"/>
        </w:rPr>
        <w:t xml:space="preserve"> sont </w:t>
      </w:r>
      <m:oMath>
        <m:r>
          <w:rPr>
            <w:rFonts w:ascii="Cambria Math" w:hAnsi="Cambria Math"/>
            <w:sz w:val="24"/>
            <w:szCs w:val="24"/>
          </w:rPr>
          <m:t>-3 et 1.</m:t>
        </m:r>
      </m:oMath>
    </w:p>
    <w:p w14:paraId="5DA3C2BD" w14:textId="77777777" w:rsidR="004561AC" w:rsidRDefault="004561AC" w:rsidP="00CF1845">
      <w:pPr>
        <w:jc w:val="left"/>
        <w:rPr>
          <w:rFonts w:ascii="Times New Roman" w:hAnsi="Times New Roman"/>
          <w:sz w:val="24"/>
          <w:szCs w:val="24"/>
        </w:rPr>
      </w:pPr>
    </w:p>
    <w:p w14:paraId="5181BA55" w14:textId="2433EEF4" w:rsidR="00CF1845" w:rsidRPr="004561AC" w:rsidRDefault="00CF1845" w:rsidP="00CF1845">
      <w:pPr>
        <w:jc w:val="left"/>
        <w:rPr>
          <w:rFonts w:ascii="Times New Roman" w:hAnsi="Times New Roman"/>
          <w:i/>
          <w:sz w:val="24"/>
          <w:szCs w:val="24"/>
        </w:rPr>
      </w:pPr>
      <w:proofErr w:type="gramStart"/>
      <w:r w:rsidRPr="004561AC">
        <w:rPr>
          <w:rFonts w:ascii="Times New Roman" w:hAnsi="Times New Roman"/>
          <w:sz w:val="24"/>
          <w:szCs w:val="24"/>
        </w:rPr>
        <w:t>b)Les</w:t>
      </w:r>
      <w:proofErr w:type="gramEnd"/>
      <w:r w:rsidRPr="004561AC">
        <w:rPr>
          <w:rFonts w:ascii="Times New Roman" w:hAnsi="Times New Roman"/>
          <w:sz w:val="24"/>
          <w:szCs w:val="24"/>
        </w:rPr>
        <w:t xml:space="preserve"> antécédents de 2 sont </w:t>
      </w:r>
      <m:oMath>
        <m:r>
          <w:rPr>
            <w:rFonts w:ascii="Cambria Math" w:hAnsi="Cambria Math"/>
            <w:sz w:val="24"/>
            <w:szCs w:val="24"/>
          </w:rPr>
          <m:t>-5, α et  β</m:t>
        </m:r>
      </m:oMath>
      <w:r w:rsidR="004561AC" w:rsidRPr="004561AC">
        <w:rPr>
          <w:rFonts w:ascii="Times New Roman" w:hAnsi="Times New Roman"/>
          <w:i/>
          <w:sz w:val="24"/>
          <w:szCs w:val="24"/>
        </w:rPr>
        <w:t xml:space="preserve">           </w:t>
      </w:r>
      <w:r w:rsidRPr="004561AC">
        <w:rPr>
          <w:rFonts w:ascii="Times New Roman" w:hAnsi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α≈-1,9  et β≈-3,9</m:t>
        </m:r>
      </m:oMath>
    </w:p>
    <w:p w14:paraId="50628ACF" w14:textId="734BC8E4" w:rsidR="00CF1845" w:rsidRPr="004561AC" w:rsidRDefault="004561AC" w:rsidP="00CF1845">
      <w:pPr>
        <w:rPr>
          <w:rFonts w:ascii="Times New Roman" w:hAnsi="Times New Roman"/>
          <w:sz w:val="24"/>
          <w:szCs w:val="24"/>
        </w:rPr>
      </w:pPr>
      <w:r w:rsidRPr="004561AC">
        <w:rPr>
          <w:rFonts w:ascii="Times New Roman" w:hAnsi="Times New Roman"/>
          <w:sz w:val="24"/>
          <w:szCs w:val="24"/>
        </w:rPr>
        <w:t xml:space="preserve">          </w:t>
      </w:r>
    </w:p>
    <w:p w14:paraId="3E5FA18C" w14:textId="75C54961" w:rsidR="000B7D7B" w:rsidRPr="004561AC" w:rsidRDefault="000B7D7B" w:rsidP="00851B85">
      <w:pPr>
        <w:jc w:val="center"/>
        <w:rPr>
          <w:rFonts w:ascii="Times New Roman" w:hAnsi="Times New Roman"/>
        </w:rPr>
      </w:pPr>
    </w:p>
    <w:p w14:paraId="23BF2B12" w14:textId="77777777" w:rsidR="00AE1AED" w:rsidRDefault="00AE1AED" w:rsidP="000B7D7B">
      <w:pPr>
        <w:rPr>
          <w:rFonts w:ascii="Times New Roman" w:hAnsi="Times New Roman"/>
          <w:b/>
          <w:bCs/>
          <w:u w:val="single"/>
        </w:rPr>
      </w:pPr>
    </w:p>
    <w:p w14:paraId="04251F29" w14:textId="77777777" w:rsidR="00AE1AED" w:rsidRDefault="00AE1AED" w:rsidP="000B7D7B">
      <w:pPr>
        <w:rPr>
          <w:rFonts w:ascii="Times New Roman" w:hAnsi="Times New Roman"/>
          <w:b/>
          <w:bCs/>
          <w:u w:val="single"/>
        </w:rPr>
      </w:pPr>
    </w:p>
    <w:p w14:paraId="06A461D8" w14:textId="77777777" w:rsidR="00AE1AED" w:rsidRDefault="00AE1AED" w:rsidP="000B7D7B">
      <w:pPr>
        <w:rPr>
          <w:rFonts w:ascii="Times New Roman" w:hAnsi="Times New Roman"/>
          <w:b/>
          <w:bCs/>
          <w:u w:val="single"/>
        </w:rPr>
      </w:pPr>
    </w:p>
    <w:p w14:paraId="7617E22D" w14:textId="51434991" w:rsidR="000B7D7B" w:rsidRPr="003F5044" w:rsidRDefault="000B7D7B" w:rsidP="000B7D7B">
      <w:pPr>
        <w:rPr>
          <w:rFonts w:ascii="Times New Roman" w:hAnsi="Times New Roman"/>
          <w:b/>
          <w:bCs/>
        </w:rPr>
      </w:pPr>
      <w:r w:rsidRPr="003F5044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1</w:t>
      </w:r>
      <w:r w:rsidR="00281CBF">
        <w:rPr>
          <w:rFonts w:ascii="Times New Roman" w:hAnsi="Times New Roman"/>
          <w:b/>
          <w:bCs/>
          <w:u w:val="single"/>
        </w:rPr>
        <w:t>5</w:t>
      </w:r>
      <w:proofErr w:type="gramStart"/>
      <w:r w:rsidRPr="003F5044">
        <w:rPr>
          <w:rFonts w:ascii="Times New Roman" w:hAnsi="Times New Roman"/>
          <w:b/>
          <w:bCs/>
          <w:u w:val="single"/>
        </w:rPr>
        <w:t> :</w:t>
      </w:r>
      <w:r w:rsidRPr="003F5044">
        <w:rPr>
          <w:rFonts w:ascii="Times New Roman" w:hAnsi="Times New Roman"/>
          <w:b/>
          <w:bCs/>
        </w:rPr>
        <w:t>lecture</w:t>
      </w:r>
      <w:proofErr w:type="gramEnd"/>
      <w:r w:rsidRPr="003F5044">
        <w:rPr>
          <w:rFonts w:ascii="Times New Roman" w:hAnsi="Times New Roman"/>
          <w:b/>
          <w:bCs/>
        </w:rPr>
        <w:t xml:space="preserve"> graphique d’images, d’antécédents</w:t>
      </w:r>
    </w:p>
    <w:p w14:paraId="0A26AAEE" w14:textId="77777777" w:rsidR="00AE1AED" w:rsidRPr="000B7D7B" w:rsidRDefault="00AE1AED" w:rsidP="00AE1AED">
      <w:pPr>
        <w:jc w:val="left"/>
        <w:rPr>
          <w:rFonts w:ascii="Times New Roman" w:hAnsi="Times New Roman"/>
          <w:sz w:val="28"/>
          <w:szCs w:val="28"/>
        </w:rPr>
      </w:pPr>
      <w:r w:rsidRPr="000B7D7B">
        <w:rPr>
          <w:rFonts w:ascii="Times New Roman" w:hAnsi="Times New Roman"/>
          <w:sz w:val="28"/>
          <w:szCs w:val="28"/>
        </w:rPr>
        <w:t>La courbe ci-dessous représente une fonction f définie sur l’intervalle [-</w:t>
      </w:r>
      <w:r>
        <w:rPr>
          <w:rFonts w:ascii="Times New Roman" w:hAnsi="Times New Roman"/>
          <w:sz w:val="28"/>
          <w:szCs w:val="28"/>
        </w:rPr>
        <w:t>4</w:t>
      </w:r>
      <w:r w:rsidRPr="000B7D7B">
        <w:rPr>
          <w:rFonts w:ascii="Times New Roman" w:hAnsi="Times New Roman"/>
          <w:sz w:val="28"/>
          <w:szCs w:val="28"/>
        </w:rPr>
        <w:t> ;</w:t>
      </w:r>
      <w:r>
        <w:rPr>
          <w:rFonts w:ascii="Times New Roman" w:hAnsi="Times New Roman"/>
          <w:sz w:val="28"/>
          <w:szCs w:val="28"/>
        </w:rPr>
        <w:t>4</w:t>
      </w:r>
      <w:r w:rsidRPr="000B7D7B">
        <w:rPr>
          <w:rFonts w:ascii="Times New Roman" w:hAnsi="Times New Roman"/>
          <w:sz w:val="28"/>
          <w:szCs w:val="28"/>
        </w:rPr>
        <w:t>].</w:t>
      </w:r>
    </w:p>
    <w:p w14:paraId="087830A6" w14:textId="20EC2868" w:rsidR="00AE1AED" w:rsidRPr="00496B68" w:rsidRDefault="00AE1AED" w:rsidP="00AE1AED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0350FD2B" wp14:editId="550D17D6">
            <wp:simplePos x="0" y="0"/>
            <wp:positionH relativeFrom="column">
              <wp:posOffset>3858286</wp:posOffset>
            </wp:positionH>
            <wp:positionV relativeFrom="paragraph">
              <wp:posOffset>104876</wp:posOffset>
            </wp:positionV>
            <wp:extent cx="2666667" cy="1809524"/>
            <wp:effectExtent l="0" t="0" r="635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B68">
        <w:rPr>
          <w:rFonts w:ascii="Times New Roman" w:hAnsi="Times New Roman"/>
          <w:sz w:val="28"/>
          <w:szCs w:val="28"/>
        </w:rPr>
        <w:t xml:space="preserve">1.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-4</m:t>
            </m:r>
          </m:e>
        </m:d>
        <m:r>
          <w:rPr>
            <w:rFonts w:ascii="Cambria Math" w:hAnsi="Cambria Math"/>
            <w:sz w:val="28"/>
            <w:szCs w:val="28"/>
          </w:rPr>
          <m:t>=2 , 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=3 , 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  <m:r>
          <w:rPr>
            <w:rFonts w:ascii="Cambria Math" w:hAnsi="Cambria Math"/>
            <w:sz w:val="28"/>
            <w:szCs w:val="28"/>
          </w:rPr>
          <m:t>=-1 et 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d>
        <m:r>
          <w:rPr>
            <w:rFonts w:ascii="Cambria Math" w:hAnsi="Cambria Math"/>
            <w:sz w:val="28"/>
            <w:szCs w:val="28"/>
          </w:rPr>
          <m:t>=-2.</m:t>
        </m:r>
      </m:oMath>
    </w:p>
    <w:p w14:paraId="05EF0F06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3F200DEE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4BC33881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1B5B8CED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223A0E55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28448921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684D7DF1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7FE58746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23838AE2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0873BCB9" w14:textId="77777777" w:rsidR="00AE1AED" w:rsidRPr="00210D91" w:rsidRDefault="00AE1AED" w:rsidP="00AE1AED">
      <w:pPr>
        <w:jc w:val="left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0560" behindDoc="0" locked="0" layoutInCell="1" allowOverlap="1" wp14:anchorId="725855F1" wp14:editId="41E5F04B">
            <wp:simplePos x="0" y="0"/>
            <wp:positionH relativeFrom="column">
              <wp:posOffset>3855412</wp:posOffset>
            </wp:positionH>
            <wp:positionV relativeFrom="paragraph">
              <wp:posOffset>25298</wp:posOffset>
            </wp:positionV>
            <wp:extent cx="2666667" cy="1809524"/>
            <wp:effectExtent l="0" t="0" r="635" b="635"/>
            <wp:wrapSquare wrapText="bothSides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D91">
        <w:rPr>
          <w:rFonts w:ascii="Times New Roman" w:hAnsi="Times New Roman"/>
          <w:bCs/>
          <w:sz w:val="28"/>
          <w:szCs w:val="28"/>
        </w:rPr>
        <w:t>2.Résoudre graphiquement les équations :</w:t>
      </w:r>
    </w:p>
    <w:p w14:paraId="5B1BB6A9" w14:textId="0FADA264" w:rsidR="00AE1AED" w:rsidRPr="00210D91" w:rsidRDefault="00AE1AED" w:rsidP="00AE1AED">
      <w:pPr>
        <w:jc w:val="left"/>
        <w:rPr>
          <w:rFonts w:ascii="Times New Roman" w:hAnsi="Times New Roman"/>
          <w:bCs/>
          <w:sz w:val="28"/>
          <w:szCs w:val="28"/>
        </w:rPr>
      </w:pPr>
      <w:proofErr w:type="gramStart"/>
      <w:r w:rsidRPr="00210D91">
        <w:rPr>
          <w:rFonts w:ascii="Times New Roman" w:hAnsi="Times New Roman"/>
          <w:bCs/>
          <w:sz w:val="28"/>
          <w:szCs w:val="28"/>
        </w:rPr>
        <w:t>a</w:t>
      </w:r>
      <w:proofErr w:type="gramEnd"/>
      <w:r w:rsidRPr="00210D91">
        <w:rPr>
          <w:rFonts w:ascii="Times New Roman" w:hAnsi="Times New Roman"/>
          <w:bCs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=2</m:t>
        </m:r>
      </m:oMath>
      <w:r>
        <w:rPr>
          <w:rFonts w:ascii="Times New Roman" w:hAnsi="Times New Roman"/>
          <w:bCs/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S={-4 ;-2 ;1}</m:t>
        </m:r>
      </m:oMath>
    </w:p>
    <w:p w14:paraId="513B46BD" w14:textId="7CDD8F93" w:rsidR="00AE1AED" w:rsidRPr="00210D91" w:rsidRDefault="00AE1AED" w:rsidP="00AE1AED">
      <w:pPr>
        <w:jc w:val="left"/>
        <w:rPr>
          <w:rFonts w:ascii="Times New Roman" w:hAnsi="Times New Roman"/>
          <w:bCs/>
          <w:sz w:val="28"/>
          <w:szCs w:val="28"/>
        </w:rPr>
      </w:pPr>
      <w:proofErr w:type="gramStart"/>
      <w:r w:rsidRPr="00210D91">
        <w:rPr>
          <w:rFonts w:ascii="Times New Roman" w:hAnsi="Times New Roman"/>
          <w:bCs/>
          <w:sz w:val="28"/>
          <w:szCs w:val="28"/>
        </w:rPr>
        <w:t>b</w:t>
      </w:r>
      <w:proofErr w:type="gramEnd"/>
      <w:r w:rsidRPr="00210D91">
        <w:rPr>
          <w:rFonts w:ascii="Times New Roman" w:hAnsi="Times New Roman"/>
          <w:bCs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f(x)=-2       S={4}</m:t>
        </m:r>
      </m:oMath>
    </w:p>
    <w:p w14:paraId="6A15963A" w14:textId="3FFD7AB5" w:rsidR="00AE1AED" w:rsidRPr="00210D91" w:rsidRDefault="00AE1AED" w:rsidP="00AE1AED">
      <w:pPr>
        <w:jc w:val="left"/>
        <w:rPr>
          <w:rFonts w:ascii="Times New Roman" w:hAnsi="Times New Roman"/>
          <w:bCs/>
          <w:sz w:val="28"/>
          <w:szCs w:val="28"/>
        </w:rPr>
      </w:pPr>
      <w:r w:rsidRPr="00210D91">
        <w:rPr>
          <w:rFonts w:ascii="Times New Roman" w:hAnsi="Times New Roman"/>
          <w:bCs/>
          <w:sz w:val="28"/>
          <w:szCs w:val="28"/>
        </w:rPr>
        <w:t>c)</w:t>
      </w:r>
      <m:oMath>
        <m:r>
          <w:rPr>
            <w:rFonts w:ascii="Cambria Math" w:hAnsi="Cambria Math"/>
            <w:sz w:val="28"/>
            <w:szCs w:val="28"/>
          </w:rPr>
          <m:t>f(x)=3          S=∅</m:t>
        </m:r>
      </m:oMath>
    </w:p>
    <w:p w14:paraId="5931198B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4BADC79B" w14:textId="77777777" w:rsidR="00AE1AED" w:rsidRDefault="00AE1AED" w:rsidP="00AE1AED">
      <w:pPr>
        <w:jc w:val="left"/>
        <w:rPr>
          <w:rFonts w:ascii="Times New Roman" w:hAnsi="Times New Roman"/>
          <w:b/>
          <w:sz w:val="28"/>
          <w:szCs w:val="28"/>
        </w:rPr>
      </w:pPr>
    </w:p>
    <w:p w14:paraId="64CF648A" w14:textId="77777777" w:rsidR="00AE1AED" w:rsidRPr="003F5044" w:rsidRDefault="00AE1AED" w:rsidP="00AE1AED">
      <w:pPr>
        <w:rPr>
          <w:rFonts w:ascii="Times New Roman" w:hAnsi="Times New Roman"/>
          <w:b/>
          <w:bCs/>
        </w:rPr>
      </w:pPr>
    </w:p>
    <w:p w14:paraId="4B232445" w14:textId="56E8169A" w:rsidR="00DF67AF" w:rsidRDefault="00DF67AF" w:rsidP="00DF67AF">
      <w:pPr>
        <w:jc w:val="center"/>
      </w:pPr>
    </w:p>
    <w:p w14:paraId="7D71EB81" w14:textId="1664A2D6" w:rsidR="004561AC" w:rsidRDefault="004561AC" w:rsidP="00851B85"/>
    <w:p w14:paraId="5255BF85" w14:textId="55FCC636" w:rsidR="001419F9" w:rsidRPr="004561AC" w:rsidRDefault="00117E8E" w:rsidP="001419F9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u w:val="single"/>
        </w:rPr>
        <w:t>1</w:t>
      </w:r>
    </w:p>
    <w:p w14:paraId="1937092B" w14:textId="77777777" w:rsidR="00EB34D8" w:rsidRDefault="00EB34D8" w:rsidP="00851B85"/>
    <w:p w14:paraId="294EB934" w14:textId="0A2E73F5" w:rsidR="00C328EA" w:rsidRPr="00C328EA" w:rsidRDefault="00C328EA" w:rsidP="00C328EA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6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08868981" w14:textId="0432DA5D" w:rsidR="00C21E90" w:rsidRDefault="00F8031F" w:rsidP="00C21E90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92CA84" wp14:editId="2B0E5B72">
                <wp:simplePos x="0" y="0"/>
                <wp:positionH relativeFrom="column">
                  <wp:posOffset>2381070</wp:posOffset>
                </wp:positionH>
                <wp:positionV relativeFrom="paragraph">
                  <wp:posOffset>1314327</wp:posOffset>
                </wp:positionV>
                <wp:extent cx="20471" cy="532263"/>
                <wp:effectExtent l="57150" t="0" r="55880" b="5842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1" cy="532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354C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8" o:spid="_x0000_s1026" type="#_x0000_t32" style="position:absolute;margin-left:187.5pt;margin-top:103.5pt;width:1.6pt;height:41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85F342" wp14:editId="15274A40">
                <wp:simplePos x="0" y="0"/>
                <wp:positionH relativeFrom="column">
                  <wp:posOffset>2654660</wp:posOffset>
                </wp:positionH>
                <wp:positionV relativeFrom="paragraph">
                  <wp:posOffset>1313844</wp:posOffset>
                </wp:positionV>
                <wp:extent cx="13648" cy="532263"/>
                <wp:effectExtent l="57150" t="0" r="62865" b="5842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532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DEEAB" id="Connecteur droit avec flèche 79" o:spid="_x0000_s1026" type="#_x0000_t32" style="position:absolute;margin-left:209.05pt;margin-top:103.45pt;width:1.05pt;height:4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1A02D4" wp14:editId="7BF0A5DE">
                <wp:simplePos x="0" y="0"/>
                <wp:positionH relativeFrom="column">
                  <wp:posOffset>3145695</wp:posOffset>
                </wp:positionH>
                <wp:positionV relativeFrom="paragraph">
                  <wp:posOffset>1320838</wp:posOffset>
                </wp:positionV>
                <wp:extent cx="13648" cy="525306"/>
                <wp:effectExtent l="57150" t="0" r="62865" b="65405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5253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47557" id="Connecteur droit avec flèche 80" o:spid="_x0000_s1026" type="#_x0000_t32" style="position:absolute;margin-left:247.7pt;margin-top:104pt;width:1.05pt;height:41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E0AA86" wp14:editId="524C8197">
                <wp:simplePos x="0" y="0"/>
                <wp:positionH relativeFrom="column">
                  <wp:posOffset>3903108</wp:posOffset>
                </wp:positionH>
                <wp:positionV relativeFrom="paragraph">
                  <wp:posOffset>1313540</wp:posOffset>
                </wp:positionV>
                <wp:extent cx="20471" cy="532556"/>
                <wp:effectExtent l="76200" t="0" r="74930" b="5842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" cy="532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B8393" id="Connecteur droit avec flèche 81" o:spid="_x0000_s1026" type="#_x0000_t32" style="position:absolute;margin-left:307.35pt;margin-top:103.45pt;width:1.6pt;height:41.9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34FCC6" wp14:editId="7480D6FA">
                <wp:simplePos x="0" y="0"/>
                <wp:positionH relativeFrom="column">
                  <wp:posOffset>3884683</wp:posOffset>
                </wp:positionH>
                <wp:positionV relativeFrom="paragraph">
                  <wp:posOffset>1302726</wp:posOffset>
                </wp:positionV>
                <wp:extent cx="81887" cy="68239"/>
                <wp:effectExtent l="0" t="0" r="13970" b="27305"/>
                <wp:wrapNone/>
                <wp:docPr id="77" name="Multiplie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FEFB3" id="Multiplier 77" o:spid="_x0000_s1026" style="position:absolute;margin-left:305.9pt;margin-top:102.6pt;width:6.45pt;height:5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" path="m14530,22554l24805,10224,40944,23673,57082,10224,67357,22554,53479,34120,67357,45685,57082,58015,40944,44566,24805,58015,14530,45685,28408,34120,14530,22554xe" fillcolor="#4472c4" strokecolor="#2f528f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F686DE" wp14:editId="7BE6CD5A">
                <wp:simplePos x="0" y="0"/>
                <wp:positionH relativeFrom="column">
                  <wp:posOffset>3097918</wp:posOffset>
                </wp:positionH>
                <wp:positionV relativeFrom="paragraph">
                  <wp:posOffset>1296698</wp:posOffset>
                </wp:positionV>
                <wp:extent cx="81887" cy="68239"/>
                <wp:effectExtent l="0" t="0" r="13970" b="27305"/>
                <wp:wrapNone/>
                <wp:docPr id="75" name="Multiplie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EC09" id="Multiplier 75" o:spid="_x0000_s1026" style="position:absolute;margin-left:243.95pt;margin-top:102.1pt;width:6.45pt;height:5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" path="m14530,22554l24805,10224,40944,23673,57082,10224,67357,22554,53479,34120,67357,45685,57082,58015,40944,44566,24805,58015,14530,45685,28408,34120,14530,22554xe" fillcolor="#4472c4" strokecolor="#2f528f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0D646D" wp14:editId="0F57AA89">
                <wp:simplePos x="0" y="0"/>
                <wp:positionH relativeFrom="column">
                  <wp:posOffset>2628947</wp:posOffset>
                </wp:positionH>
                <wp:positionV relativeFrom="paragraph">
                  <wp:posOffset>1302385</wp:posOffset>
                </wp:positionV>
                <wp:extent cx="81887" cy="68239"/>
                <wp:effectExtent l="0" t="0" r="13970" b="27305"/>
                <wp:wrapNone/>
                <wp:docPr id="76" name="Multiplie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777FE" id="Multiplier 76" o:spid="_x0000_s1026" style="position:absolute;margin-left:207pt;margin-top:102.55pt;width:6.45pt;height:5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" path="m14530,22554l24805,10224,40944,23673,57082,10224,67357,22554,53479,34120,67357,45685,57082,58015,40944,44566,24805,58015,14530,45685,28408,34120,14530,22554xe" fillcolor="#4472c4" strokecolor="#2f528f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0B3B5A" wp14:editId="11BB0F54">
                <wp:simplePos x="0" y="0"/>
                <wp:positionH relativeFrom="column">
                  <wp:posOffset>2340667</wp:posOffset>
                </wp:positionH>
                <wp:positionV relativeFrom="paragraph">
                  <wp:posOffset>1293685</wp:posOffset>
                </wp:positionV>
                <wp:extent cx="81887" cy="68239"/>
                <wp:effectExtent l="0" t="0" r="13970" b="27305"/>
                <wp:wrapNone/>
                <wp:docPr id="74" name="Multiplie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C0F73" id="Multiplier 74" o:spid="_x0000_s1026" style="position:absolute;margin-left:184.3pt;margin-top:101.85pt;width:6.45pt;height: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" path="m14530,22554l24805,10224,40944,23673,57082,10224,67357,22554,53479,34120,67357,45685,57082,58015,40944,44566,24805,58015,14530,45685,28408,34120,14530,22554xe" fillcolor="#4472c4 [3204]" strokecolor="#1f3763 [1604]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3FA692" wp14:editId="2DEFC574">
                <wp:simplePos x="0" y="0"/>
                <wp:positionH relativeFrom="column">
                  <wp:posOffset>1255755</wp:posOffset>
                </wp:positionH>
                <wp:positionV relativeFrom="paragraph">
                  <wp:posOffset>1314384</wp:posOffset>
                </wp:positionV>
                <wp:extent cx="1678533" cy="1528549"/>
                <wp:effectExtent l="0" t="38100" r="55245" b="3365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8533" cy="1528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BFE7" id="Connecteur droit avec flèche 73" o:spid="_x0000_s1026" type="#_x0000_t32" style="position:absolute;margin-left:98.9pt;margin-top:103.5pt;width:132.15pt;height:120.3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00498E">
        <w:rPr>
          <w:noProof/>
        </w:rPr>
        <w:drawing>
          <wp:inline distT="0" distB="0" distL="0" distR="0" wp14:anchorId="5C5CDD70" wp14:editId="5363F17C">
            <wp:extent cx="4474779" cy="2831825"/>
            <wp:effectExtent l="0" t="0" r="254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030" t="10254" r="8188" b="7949"/>
                    <a:stretch/>
                  </pic:blipFill>
                  <pic:spPr bwMode="auto">
                    <a:xfrm>
                      <a:off x="0" y="0"/>
                      <a:ext cx="4480156" cy="283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E90" w:rsidRPr="00C21E90">
        <w:rPr>
          <w:rFonts w:ascii="Times New Roman" w:hAnsi="Times New Roman"/>
          <w:b/>
          <w:bCs/>
          <w:u w:val="single"/>
        </w:rPr>
        <w:t xml:space="preserve"> </w:t>
      </w:r>
    </w:p>
    <w:p w14:paraId="090756D8" w14:textId="71CC9813" w:rsidR="00C547A7" w:rsidRDefault="00C547A7" w:rsidP="00C21E90">
      <w:pPr>
        <w:rPr>
          <w:rFonts w:ascii="Times New Roman" w:hAnsi="Times New Roman"/>
          <w:bCs/>
        </w:rPr>
      </w:pPr>
      <w:proofErr w:type="gramStart"/>
      <w:r w:rsidRPr="00C547A7">
        <w:rPr>
          <w:rFonts w:ascii="Times New Roman" w:hAnsi="Times New Roman"/>
          <w:bCs/>
        </w:rPr>
        <w:t>a)L’</w:t>
      </w:r>
      <w:r w:rsidR="009F349C">
        <w:rPr>
          <w:rFonts w:ascii="Times New Roman" w:hAnsi="Times New Roman"/>
          <w:bCs/>
        </w:rPr>
        <w:t>ensemble</w:t>
      </w:r>
      <w:proofErr w:type="gramEnd"/>
      <w:r w:rsidR="009F349C">
        <w:rPr>
          <w:rFonts w:ascii="Times New Roman" w:hAnsi="Times New Roman"/>
          <w:bCs/>
        </w:rPr>
        <w:t xml:space="preserve"> des solutions de l’</w:t>
      </w:r>
      <w:r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f(x)=2</m:t>
        </m:r>
      </m:oMath>
      <w:r w:rsidRPr="00C547A7">
        <w:rPr>
          <w:rFonts w:ascii="Times New Roman" w:hAnsi="Times New Roman"/>
          <w:bCs/>
        </w:rPr>
        <w:t xml:space="preserve"> </w:t>
      </w:r>
      <w:r w:rsidR="009F349C">
        <w:rPr>
          <w:rFonts w:ascii="Times New Roman" w:hAnsi="Times New Roman"/>
          <w:bCs/>
        </w:rPr>
        <w:t>est S={</w:t>
      </w:r>
      <m:oMath>
        <m: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>-1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}</m:t>
        </m:r>
      </m:oMath>
    </w:p>
    <w:p w14:paraId="7D2E6FFA" w14:textId="375BBA12" w:rsidR="003808C4" w:rsidRDefault="00E37266" w:rsidP="00C547A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46928E9" wp14:editId="306F42A0">
                <wp:simplePos x="0" y="0"/>
                <wp:positionH relativeFrom="column">
                  <wp:posOffset>2933065</wp:posOffset>
                </wp:positionH>
                <wp:positionV relativeFrom="paragraph">
                  <wp:posOffset>1410970</wp:posOffset>
                </wp:positionV>
                <wp:extent cx="102870" cy="245110"/>
                <wp:effectExtent l="0" t="0" r="30480" b="21590"/>
                <wp:wrapNone/>
                <wp:docPr id="201988504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" cy="2451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75A43" id="Connecteur droit 8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95pt,111.1pt" to="239.0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718D1E" wp14:editId="15B54548">
                <wp:simplePos x="0" y="0"/>
                <wp:positionH relativeFrom="column">
                  <wp:posOffset>2140585</wp:posOffset>
                </wp:positionH>
                <wp:positionV relativeFrom="paragraph">
                  <wp:posOffset>1427480</wp:posOffset>
                </wp:positionV>
                <wp:extent cx="171450" cy="383540"/>
                <wp:effectExtent l="0" t="0" r="19050" b="35560"/>
                <wp:wrapNone/>
                <wp:docPr id="93504571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835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7359C" id="Connecteur droit 7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5pt,112.4pt" to="182.0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BC4007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4A4EEF0" wp14:editId="7FAA15B5">
                <wp:simplePos x="0" y="0"/>
                <wp:positionH relativeFrom="column">
                  <wp:posOffset>3093085</wp:posOffset>
                </wp:positionH>
                <wp:positionV relativeFrom="paragraph">
                  <wp:posOffset>1410970</wp:posOffset>
                </wp:positionV>
                <wp:extent cx="47625" cy="114300"/>
                <wp:effectExtent l="0" t="0" r="28575" b="19050"/>
                <wp:wrapNone/>
                <wp:docPr id="194936263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6AC8B" id="Connecteur droit 6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55pt,111.1pt" to="247.3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BC4007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7828D5E" wp14:editId="4ADE5EBF">
                <wp:simplePos x="0" y="0"/>
                <wp:positionH relativeFrom="column">
                  <wp:posOffset>2788285</wp:posOffset>
                </wp:positionH>
                <wp:positionV relativeFrom="paragraph">
                  <wp:posOffset>1410970</wp:posOffset>
                </wp:positionV>
                <wp:extent cx="66675" cy="154305"/>
                <wp:effectExtent l="0" t="0" r="28575" b="36195"/>
                <wp:wrapNone/>
                <wp:docPr id="1879209803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54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E684A" id="Connecteur droit 4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55pt,111.1pt" to="224.8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BC4007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15E6C9" wp14:editId="148FFEBC">
                <wp:simplePos x="0" y="0"/>
                <wp:positionH relativeFrom="column">
                  <wp:posOffset>2216785</wp:posOffset>
                </wp:positionH>
                <wp:positionV relativeFrom="paragraph">
                  <wp:posOffset>1410970</wp:posOffset>
                </wp:positionV>
                <wp:extent cx="123825" cy="245110"/>
                <wp:effectExtent l="0" t="0" r="28575" b="21590"/>
                <wp:wrapNone/>
                <wp:docPr id="1087638626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451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C4D53" id="Connecteur droit 3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55pt,111.1pt" to="184.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BC4007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5355B1" wp14:editId="764BC5D1">
                <wp:simplePos x="0" y="0"/>
                <wp:positionH relativeFrom="column">
                  <wp:posOffset>2140585</wp:posOffset>
                </wp:positionH>
                <wp:positionV relativeFrom="paragraph">
                  <wp:posOffset>1656080</wp:posOffset>
                </wp:positionV>
                <wp:extent cx="142875" cy="269240"/>
                <wp:effectExtent l="0" t="0" r="28575" b="35560"/>
                <wp:wrapNone/>
                <wp:docPr id="176698879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69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51A2E" id="Connecteur droit 2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5pt,130.4pt" to="179.8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" strokecolor="#00b050" strokeweight=".5pt">
                <v:stroke joinstyle="miter"/>
              </v:line>
            </w:pict>
          </mc:Fallback>
        </mc:AlternateContent>
      </w:r>
      <w:r w:rsidR="00BC4007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F4519B" wp14:editId="766D8DC5">
                <wp:simplePos x="0" y="0"/>
                <wp:positionH relativeFrom="column">
                  <wp:posOffset>2112010</wp:posOffset>
                </wp:positionH>
                <wp:positionV relativeFrom="paragraph">
                  <wp:posOffset>2070100</wp:posOffset>
                </wp:positionV>
                <wp:extent cx="104775" cy="140970"/>
                <wp:effectExtent l="0" t="0" r="28575" b="30480"/>
                <wp:wrapNone/>
                <wp:docPr id="1562112605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40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C23D6" id="Connecteur droit 1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3pt,163pt" to="174.55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8E266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9B990E" wp14:editId="2C9DAB1E">
                <wp:simplePos x="0" y="0"/>
                <wp:positionH relativeFrom="column">
                  <wp:posOffset>2605405</wp:posOffset>
                </wp:positionH>
                <wp:positionV relativeFrom="paragraph">
                  <wp:posOffset>1830070</wp:posOffset>
                </wp:positionV>
                <wp:extent cx="60960" cy="217805"/>
                <wp:effectExtent l="0" t="0" r="15240" b="10795"/>
                <wp:wrapNone/>
                <wp:docPr id="155" name="Parenthèse ferman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217805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37AA7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155" o:spid="_x0000_s1026" type="#_x0000_t86" style="position:absolute;margin-left:205.15pt;margin-top:144.1pt;width:4.8pt;height:17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" adj="504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6CE5FC" wp14:editId="23F9CFDB">
                <wp:simplePos x="0" y="0"/>
                <wp:positionH relativeFrom="column">
                  <wp:posOffset>2668298</wp:posOffset>
                </wp:positionH>
                <wp:positionV relativeFrom="paragraph">
                  <wp:posOffset>1925794</wp:posOffset>
                </wp:positionV>
                <wp:extent cx="552280" cy="6824"/>
                <wp:effectExtent l="0" t="19050" r="38735" b="50800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80" cy="68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D89AC" id="Connecteur droit 9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pt,151.65pt" to="253.6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" strokecolor="#00b050" strokeweight="4.5pt">
                <v:stroke joinstyle="miter"/>
              </v:lin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9BF96C" wp14:editId="44EB86A7">
                <wp:simplePos x="0" y="0"/>
                <wp:positionH relativeFrom="column">
                  <wp:posOffset>2626663</wp:posOffset>
                </wp:positionH>
                <wp:positionV relativeFrom="paragraph">
                  <wp:posOffset>1304290</wp:posOffset>
                </wp:positionV>
                <wp:extent cx="55198" cy="259307"/>
                <wp:effectExtent l="0" t="0" r="21590" b="26670"/>
                <wp:wrapNone/>
                <wp:docPr id="153" name="Parenthèse ferman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8" cy="259307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269D" id="Parenthèse fermante 153" o:spid="_x0000_s1026" type="#_x0000_t86" style="position:absolute;margin-left:206.8pt;margin-top:102.7pt;width:4.35pt;height:2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" adj="383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BDEED3" wp14:editId="6D7758B5">
                <wp:simplePos x="0" y="0"/>
                <wp:positionH relativeFrom="page">
                  <wp:posOffset>3671617</wp:posOffset>
                </wp:positionH>
                <wp:positionV relativeFrom="paragraph">
                  <wp:posOffset>1289647</wp:posOffset>
                </wp:positionV>
                <wp:extent cx="75063" cy="259307"/>
                <wp:effectExtent l="0" t="0" r="20320" b="26670"/>
                <wp:wrapNone/>
                <wp:docPr id="151" name="Parenthèse ouvran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59307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9142A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151" o:spid="_x0000_s1026" type="#_x0000_t85" style="position:absolute;margin-left:289.1pt;margin-top:101.55pt;width:5.9pt;height:20.4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" adj="521" strokecolor="#00b050" strokeweight=".5pt">
                <v:stroke joinstyle="miter"/>
                <w10:wrap anchorx="page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EC2452" wp14:editId="27E8D20F">
                <wp:simplePos x="0" y="0"/>
                <wp:positionH relativeFrom="margin">
                  <wp:posOffset>3209138</wp:posOffset>
                </wp:positionH>
                <wp:positionV relativeFrom="paragraph">
                  <wp:posOffset>1807210</wp:posOffset>
                </wp:positionV>
                <wp:extent cx="75063" cy="259307"/>
                <wp:effectExtent l="0" t="0" r="20320" b="26670"/>
                <wp:wrapNone/>
                <wp:docPr id="150" name="Parenthèse ouvran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59307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25892" id="Parenthèse ouvrante 150" o:spid="_x0000_s1026" type="#_x0000_t85" style="position:absolute;margin-left:252.7pt;margin-top:142.3pt;width:5.9pt;height:20.4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" adj="521" strokecolor="#00b050" strokeweight=".5pt">
                <v:stroke joinstyle="miter"/>
                <w10:wrap anchorx="margin"/>
              </v:shape>
            </w:pict>
          </mc:Fallback>
        </mc:AlternateContent>
      </w:r>
      <w:r w:rsidR="0066596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78C666" wp14:editId="76348655">
                <wp:simplePos x="0" y="0"/>
                <wp:positionH relativeFrom="column">
                  <wp:posOffset>2408830</wp:posOffset>
                </wp:positionH>
                <wp:positionV relativeFrom="paragraph">
                  <wp:posOffset>1815152</wp:posOffset>
                </wp:positionV>
                <wp:extent cx="75063" cy="259307"/>
                <wp:effectExtent l="0" t="0" r="20320" b="26670"/>
                <wp:wrapNone/>
                <wp:docPr id="149" name="Parenthèse ouvran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59307"/>
                        </a:xfrm>
                        <a:prstGeom prst="leftBracket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63A88" id="Parenthèse ouvrante 149" o:spid="_x0000_s1026" type="#_x0000_t85" style="position:absolute;margin-left:189.65pt;margin-top:142.95pt;width:5.9pt;height:20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" adj="521" strokecolor="#00b050" strokeweight=".5pt">
                <v:stroke joinstyle="miter"/>
              </v:shape>
            </w:pict>
          </mc:Fallback>
        </mc:AlternateContent>
      </w:r>
      <w:r w:rsidR="0066596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D4B5EC" wp14:editId="58CA0396">
                <wp:simplePos x="0" y="0"/>
                <wp:positionH relativeFrom="column">
                  <wp:posOffset>2408991</wp:posOffset>
                </wp:positionH>
                <wp:positionV relativeFrom="paragraph">
                  <wp:posOffset>1291173</wp:posOffset>
                </wp:positionV>
                <wp:extent cx="75063" cy="259307"/>
                <wp:effectExtent l="0" t="0" r="20320" b="26670"/>
                <wp:wrapNone/>
                <wp:docPr id="147" name="Parenthèse ouvran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59307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716D5" id="Parenthèse ouvrante 147" o:spid="_x0000_s1026" type="#_x0000_t85" style="position:absolute;margin-left:189.7pt;margin-top:101.65pt;width:5.9pt;height:20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" adj="521" strokecolor="#00b050" strokeweight=".5pt">
                <v:stroke joinstyle="miter"/>
              </v:shape>
            </w:pict>
          </mc:Fallback>
        </mc:AlternateContent>
      </w:r>
      <w:r w:rsidR="00C547A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E11F8F" wp14:editId="2AF47AC2">
                <wp:simplePos x="0" y="0"/>
                <wp:positionH relativeFrom="column">
                  <wp:posOffset>2142860</wp:posOffset>
                </wp:positionH>
                <wp:positionV relativeFrom="paragraph">
                  <wp:posOffset>1946266</wp:posOffset>
                </wp:positionV>
                <wp:extent cx="259307" cy="6823"/>
                <wp:effectExtent l="0" t="19050" r="45720" b="5080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307" cy="682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F007C" id="Connecteur droit 9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53.25pt" to="189.15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" strokecolor="#00b050" strokeweight="4.5pt">
                <v:stroke joinstyle="miter"/>
              </v:line>
            </w:pict>
          </mc:Fallback>
        </mc:AlternateContent>
      </w:r>
      <w:r w:rsidR="00C547A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2D979E" wp14:editId="54FE20BD">
                <wp:simplePos x="0" y="0"/>
                <wp:positionH relativeFrom="column">
                  <wp:posOffset>2368048</wp:posOffset>
                </wp:positionH>
                <wp:positionV relativeFrom="paragraph">
                  <wp:posOffset>1427651</wp:posOffset>
                </wp:positionV>
                <wp:extent cx="20803" cy="95534"/>
                <wp:effectExtent l="0" t="0" r="17780" b="19050"/>
                <wp:wrapNone/>
                <wp:docPr id="86" name="Forme libr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3" cy="95534"/>
                        </a:xfrm>
                        <a:custGeom>
                          <a:avLst/>
                          <a:gdLst>
                            <a:gd name="connsiteX0" fmla="*/ 0 w 20803"/>
                            <a:gd name="connsiteY0" fmla="*/ 95534 h 95534"/>
                            <a:gd name="connsiteX1" fmla="*/ 6824 w 20803"/>
                            <a:gd name="connsiteY1" fmla="*/ 61415 h 95534"/>
                            <a:gd name="connsiteX2" fmla="*/ 20471 w 20803"/>
                            <a:gd name="connsiteY2" fmla="*/ 13647 h 95534"/>
                            <a:gd name="connsiteX3" fmla="*/ 20471 w 20803"/>
                            <a:gd name="connsiteY3" fmla="*/ 0 h 95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803" h="95534">
                              <a:moveTo>
                                <a:pt x="0" y="95534"/>
                              </a:moveTo>
                              <a:cubicBezTo>
                                <a:pt x="2275" y="84161"/>
                                <a:pt x="4011" y="72667"/>
                                <a:pt x="6824" y="61415"/>
                              </a:cubicBezTo>
                              <a:cubicBezTo>
                                <a:pt x="14934" y="28973"/>
                                <a:pt x="14091" y="51927"/>
                                <a:pt x="20471" y="13647"/>
                              </a:cubicBezTo>
                              <a:cubicBezTo>
                                <a:pt x="21219" y="9160"/>
                                <a:pt x="20471" y="4549"/>
                                <a:pt x="20471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775F0" id="Forme libre 86" o:spid="_x0000_s1026" style="position:absolute;margin-left:186.45pt;margin-top:112.4pt;width:1.65pt;height:7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03,9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" path="m,95534c2275,84161,4011,72667,6824,61415,14934,28973,14091,51927,20471,13647v748,-4487,,-9098,,-13647e" filled="f" strokecolor="#1f3763 [1604]" strokeweight="1pt">
                <v:stroke joinstyle="miter"/>
                <v:path arrowok="t" o:connecttype="custom" o:connectlocs="0,95534;6824,61415;20471,13647;20471,0" o:connectangles="0,0,0,0"/>
              </v:shape>
            </w:pict>
          </mc:Fallback>
        </mc:AlternateContent>
      </w:r>
      <w:r w:rsidR="00C547A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6FC8B0" wp14:editId="0F8AC480">
                <wp:simplePos x="0" y="0"/>
                <wp:positionH relativeFrom="column">
                  <wp:posOffset>2114771</wp:posOffset>
                </wp:positionH>
                <wp:positionV relativeFrom="paragraph">
                  <wp:posOffset>1523185</wp:posOffset>
                </wp:positionV>
                <wp:extent cx="239629" cy="1392072"/>
                <wp:effectExtent l="19050" t="19050" r="27305" b="17780"/>
                <wp:wrapNone/>
                <wp:docPr id="85" name="Forme libr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29" cy="1392072"/>
                        </a:xfrm>
                        <a:custGeom>
                          <a:avLst/>
                          <a:gdLst>
                            <a:gd name="connsiteX0" fmla="*/ 7617 w 239629"/>
                            <a:gd name="connsiteY0" fmla="*/ 1392072 h 1392072"/>
                            <a:gd name="connsiteX1" fmla="*/ 7617 w 239629"/>
                            <a:gd name="connsiteY1" fmla="*/ 1180531 h 1392072"/>
                            <a:gd name="connsiteX2" fmla="*/ 28089 w 239629"/>
                            <a:gd name="connsiteY2" fmla="*/ 1112292 h 1392072"/>
                            <a:gd name="connsiteX3" fmla="*/ 34913 w 239629"/>
                            <a:gd name="connsiteY3" fmla="*/ 1091821 h 1392072"/>
                            <a:gd name="connsiteX4" fmla="*/ 41736 w 239629"/>
                            <a:gd name="connsiteY4" fmla="*/ 968991 h 1392072"/>
                            <a:gd name="connsiteX5" fmla="*/ 62208 w 239629"/>
                            <a:gd name="connsiteY5" fmla="*/ 907576 h 1392072"/>
                            <a:gd name="connsiteX6" fmla="*/ 69032 w 239629"/>
                            <a:gd name="connsiteY6" fmla="*/ 880281 h 1392072"/>
                            <a:gd name="connsiteX7" fmla="*/ 82680 w 239629"/>
                            <a:gd name="connsiteY7" fmla="*/ 832513 h 1392072"/>
                            <a:gd name="connsiteX8" fmla="*/ 89504 w 239629"/>
                            <a:gd name="connsiteY8" fmla="*/ 791570 h 1392072"/>
                            <a:gd name="connsiteX9" fmla="*/ 96327 w 239629"/>
                            <a:gd name="connsiteY9" fmla="*/ 648269 h 1392072"/>
                            <a:gd name="connsiteX10" fmla="*/ 109975 w 239629"/>
                            <a:gd name="connsiteY10" fmla="*/ 627797 h 1392072"/>
                            <a:gd name="connsiteX11" fmla="*/ 130447 w 239629"/>
                            <a:gd name="connsiteY11" fmla="*/ 566382 h 1392072"/>
                            <a:gd name="connsiteX12" fmla="*/ 137271 w 239629"/>
                            <a:gd name="connsiteY12" fmla="*/ 545910 h 1392072"/>
                            <a:gd name="connsiteX13" fmla="*/ 144095 w 239629"/>
                            <a:gd name="connsiteY13" fmla="*/ 525439 h 1392072"/>
                            <a:gd name="connsiteX14" fmla="*/ 150918 w 239629"/>
                            <a:gd name="connsiteY14" fmla="*/ 484495 h 1392072"/>
                            <a:gd name="connsiteX15" fmla="*/ 164566 w 239629"/>
                            <a:gd name="connsiteY15" fmla="*/ 443552 h 1392072"/>
                            <a:gd name="connsiteX16" fmla="*/ 171390 w 239629"/>
                            <a:gd name="connsiteY16" fmla="*/ 341194 h 1392072"/>
                            <a:gd name="connsiteX17" fmla="*/ 185038 w 239629"/>
                            <a:gd name="connsiteY17" fmla="*/ 300251 h 1392072"/>
                            <a:gd name="connsiteX18" fmla="*/ 191862 w 239629"/>
                            <a:gd name="connsiteY18" fmla="*/ 279779 h 1392072"/>
                            <a:gd name="connsiteX19" fmla="*/ 198686 w 239629"/>
                            <a:gd name="connsiteY19" fmla="*/ 259307 h 1392072"/>
                            <a:gd name="connsiteX20" fmla="*/ 205510 w 239629"/>
                            <a:gd name="connsiteY20" fmla="*/ 232012 h 1392072"/>
                            <a:gd name="connsiteX21" fmla="*/ 212333 w 239629"/>
                            <a:gd name="connsiteY21" fmla="*/ 197892 h 1392072"/>
                            <a:gd name="connsiteX22" fmla="*/ 219157 w 239629"/>
                            <a:gd name="connsiteY22" fmla="*/ 177421 h 1392072"/>
                            <a:gd name="connsiteX23" fmla="*/ 225981 w 239629"/>
                            <a:gd name="connsiteY23" fmla="*/ 150125 h 1392072"/>
                            <a:gd name="connsiteX24" fmla="*/ 232805 w 239629"/>
                            <a:gd name="connsiteY24" fmla="*/ 54591 h 1392072"/>
                            <a:gd name="connsiteX25" fmla="*/ 239629 w 239629"/>
                            <a:gd name="connsiteY25" fmla="*/ 0 h 1392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39629" h="1392072">
                              <a:moveTo>
                                <a:pt x="7617" y="1392072"/>
                              </a:moveTo>
                              <a:cubicBezTo>
                                <a:pt x="-1781" y="1288696"/>
                                <a:pt x="-3272" y="1311192"/>
                                <a:pt x="7617" y="1180531"/>
                              </a:cubicBezTo>
                              <a:cubicBezTo>
                                <a:pt x="8763" y="1166782"/>
                                <a:pt x="25538" y="1119944"/>
                                <a:pt x="28089" y="1112292"/>
                              </a:cubicBezTo>
                              <a:lnTo>
                                <a:pt x="34913" y="1091821"/>
                              </a:lnTo>
                              <a:cubicBezTo>
                                <a:pt x="37187" y="1050878"/>
                                <a:pt x="36650" y="1009681"/>
                                <a:pt x="41736" y="968991"/>
                              </a:cubicBezTo>
                              <a:cubicBezTo>
                                <a:pt x="43441" y="955350"/>
                                <a:pt x="57944" y="924632"/>
                                <a:pt x="62208" y="907576"/>
                              </a:cubicBezTo>
                              <a:cubicBezTo>
                                <a:pt x="64483" y="898478"/>
                                <a:pt x="66456" y="889299"/>
                                <a:pt x="69032" y="880281"/>
                              </a:cubicBezTo>
                              <a:cubicBezTo>
                                <a:pt x="77704" y="849931"/>
                                <a:pt x="75569" y="868066"/>
                                <a:pt x="82680" y="832513"/>
                              </a:cubicBezTo>
                              <a:cubicBezTo>
                                <a:pt x="85393" y="818946"/>
                                <a:pt x="87229" y="805218"/>
                                <a:pt x="89504" y="791570"/>
                              </a:cubicBezTo>
                              <a:cubicBezTo>
                                <a:pt x="91778" y="743803"/>
                                <a:pt x="90396" y="695721"/>
                                <a:pt x="96327" y="648269"/>
                              </a:cubicBezTo>
                              <a:cubicBezTo>
                                <a:pt x="97344" y="640131"/>
                                <a:pt x="106644" y="635292"/>
                                <a:pt x="109975" y="627797"/>
                              </a:cubicBezTo>
                              <a:cubicBezTo>
                                <a:pt x="109977" y="627794"/>
                                <a:pt x="127035" y="576619"/>
                                <a:pt x="130447" y="566382"/>
                              </a:cubicBezTo>
                              <a:lnTo>
                                <a:pt x="137271" y="545910"/>
                              </a:lnTo>
                              <a:lnTo>
                                <a:pt x="144095" y="525439"/>
                              </a:lnTo>
                              <a:cubicBezTo>
                                <a:pt x="146369" y="511791"/>
                                <a:pt x="147562" y="497918"/>
                                <a:pt x="150918" y="484495"/>
                              </a:cubicBezTo>
                              <a:cubicBezTo>
                                <a:pt x="154407" y="470539"/>
                                <a:pt x="164566" y="443552"/>
                                <a:pt x="164566" y="443552"/>
                              </a:cubicBezTo>
                              <a:cubicBezTo>
                                <a:pt x="166841" y="409433"/>
                                <a:pt x="166554" y="375045"/>
                                <a:pt x="171390" y="341194"/>
                              </a:cubicBezTo>
                              <a:cubicBezTo>
                                <a:pt x="173425" y="326953"/>
                                <a:pt x="180489" y="313899"/>
                                <a:pt x="185038" y="300251"/>
                              </a:cubicBezTo>
                              <a:lnTo>
                                <a:pt x="191862" y="279779"/>
                              </a:lnTo>
                              <a:cubicBezTo>
                                <a:pt x="194137" y="272955"/>
                                <a:pt x="196941" y="266285"/>
                                <a:pt x="198686" y="259307"/>
                              </a:cubicBezTo>
                              <a:cubicBezTo>
                                <a:pt x="200961" y="250209"/>
                                <a:pt x="203476" y="241167"/>
                                <a:pt x="205510" y="232012"/>
                              </a:cubicBezTo>
                              <a:cubicBezTo>
                                <a:pt x="208026" y="220690"/>
                                <a:pt x="209520" y="209144"/>
                                <a:pt x="212333" y="197892"/>
                              </a:cubicBezTo>
                              <a:cubicBezTo>
                                <a:pt x="214077" y="190914"/>
                                <a:pt x="217181" y="184337"/>
                                <a:pt x="219157" y="177421"/>
                              </a:cubicBezTo>
                              <a:cubicBezTo>
                                <a:pt x="221734" y="168403"/>
                                <a:pt x="223706" y="159224"/>
                                <a:pt x="225981" y="150125"/>
                              </a:cubicBezTo>
                              <a:cubicBezTo>
                                <a:pt x="228256" y="118280"/>
                                <a:pt x="229915" y="86386"/>
                                <a:pt x="232805" y="54591"/>
                              </a:cubicBezTo>
                              <a:cubicBezTo>
                                <a:pt x="234465" y="36328"/>
                                <a:pt x="239629" y="0"/>
                                <a:pt x="239629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30410" id="Forme libre 85" o:spid="_x0000_s1026" style="position:absolute;margin-left:166.5pt;margin-top:119.95pt;width:18.85pt;height:109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629,139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" path="m7617,1392072v-9398,-103376,-10889,-80880,,-211541c8763,1166782,25538,1119944,28089,1112292r6824,-20471c37187,1050878,36650,1009681,41736,968991v1705,-13641,16208,-44359,20472,-61415c64483,898478,66456,889299,69032,880281v8672,-30350,6537,-12215,13648,-47768c85393,818946,87229,805218,89504,791570v2274,-47767,892,-95849,6823,-143301c97344,640131,106644,635292,109975,627797v2,-3,17060,-51178,20472,-61415l137271,545910r6824,-20471c146369,511791,147562,497918,150918,484495v3489,-13956,13648,-40943,13648,-40943c166841,409433,166554,375045,171390,341194v2035,-14241,9099,-27295,13648,-40943l191862,279779v2275,-6824,5079,-13494,6824,-20472c200961,250209,203476,241167,205510,232012v2516,-11322,4010,-22868,6823,-34120c214077,190914,217181,184337,219157,177421v2577,-9018,4549,-18197,6824,-27296c228256,118280,229915,86386,232805,54591,234465,36328,239629,,239629,e" filled="f" strokecolor="#00b050" strokeweight="2.5pt">
                <v:stroke joinstyle="miter"/>
                <v:path arrowok="t" o:connecttype="custom" o:connectlocs="7617,1392072;7617,1180531;28089,1112292;34913,1091821;41736,968991;62208,907576;69032,880281;82680,832513;89504,791570;96327,648269;109975,627797;130447,566382;137271,545910;144095,525439;150918,484495;164566,443552;171390,341194;185038,300251;191862,279779;198686,259307;205510,232012;212333,197892;219157,177421;225981,150125;232805,54591;239629,0" o:connectangles="0,0,0,0,0,0,0,0,0,0,0,0,0,0,0,0,0,0,0,0,0,0,0,0,0,0"/>
              </v:shape>
            </w:pict>
          </mc:Fallback>
        </mc:AlternateContent>
      </w:r>
      <w:r w:rsidR="00C547A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2E64A4" wp14:editId="366DCD81">
                <wp:simplePos x="0" y="0"/>
                <wp:positionH relativeFrom="column">
                  <wp:posOffset>2934430</wp:posOffset>
                </wp:positionH>
                <wp:positionV relativeFrom="paragraph">
                  <wp:posOffset>1414003</wp:posOffset>
                </wp:positionV>
                <wp:extent cx="0" cy="1596788"/>
                <wp:effectExtent l="0" t="0" r="19050" b="2286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9678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E9E98" id="Connecteur droit 82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05pt,111.35pt" to="231.0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C21E90">
        <w:rPr>
          <w:noProof/>
        </w:rPr>
        <w:drawing>
          <wp:inline distT="0" distB="0" distL="0" distR="0" wp14:anchorId="1C06E1CA" wp14:editId="3B323B3D">
            <wp:extent cx="2826385" cy="3000244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652" t="10254" r="8188" b="7949"/>
                    <a:stretch/>
                  </pic:blipFill>
                  <pic:spPr bwMode="auto">
                    <a:xfrm>
                      <a:off x="0" y="0"/>
                      <a:ext cx="2828339" cy="300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F9933" w14:textId="7B7E2A65" w:rsidR="00C547A7" w:rsidRPr="00C547A7" w:rsidRDefault="00C547A7" w:rsidP="00C547A7">
      <w:pPr>
        <w:rPr>
          <w:rFonts w:ascii="Times New Roman" w:hAnsi="Times New Roman"/>
          <w:noProof/>
        </w:rPr>
      </w:pPr>
      <w:proofErr w:type="gramStart"/>
      <w:r w:rsidRPr="00C547A7">
        <w:rPr>
          <w:rFonts w:ascii="Times New Roman" w:hAnsi="Times New Roman"/>
          <w:noProof/>
        </w:rPr>
        <w:t>b)</w:t>
      </w:r>
      <w:r w:rsidR="009F349C" w:rsidRPr="00C547A7">
        <w:rPr>
          <w:rFonts w:ascii="Times New Roman" w:hAnsi="Times New Roman"/>
          <w:bCs/>
        </w:rPr>
        <w:t>L’</w:t>
      </w:r>
      <w:r w:rsidR="009F349C">
        <w:rPr>
          <w:rFonts w:ascii="Times New Roman" w:hAnsi="Times New Roman"/>
          <w:bCs/>
        </w:rPr>
        <w:t>ensemble</w:t>
      </w:r>
      <w:proofErr w:type="gramEnd"/>
      <w:r w:rsidR="009F349C">
        <w:rPr>
          <w:rFonts w:ascii="Times New Roman" w:hAnsi="Times New Roman"/>
          <w:bCs/>
        </w:rPr>
        <w:t xml:space="preserve"> des solutions de l’</w:t>
      </w:r>
      <w:r w:rsidR="009F349C">
        <w:rPr>
          <w:rFonts w:ascii="Times New Roman" w:hAnsi="Times New Roman"/>
          <w:bCs/>
        </w:rPr>
        <w:t>in</w:t>
      </w:r>
      <w:r w:rsidR="009F349C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  <w:noProof/>
          </w:rPr>
          <m:t>f(x)&lt;2</m:t>
        </m:r>
      </m:oMath>
      <w:r w:rsidRPr="00C547A7">
        <w:rPr>
          <w:rFonts w:ascii="Times New Roman" w:hAnsi="Times New Roman"/>
          <w:noProof/>
        </w:rPr>
        <w:t xml:space="preserve"> </w:t>
      </w:r>
      <w:r w:rsidR="009F349C">
        <w:rPr>
          <w:rFonts w:ascii="Times New Roman" w:hAnsi="Times New Roman"/>
          <w:noProof/>
        </w:rPr>
        <w:t>est S=</w:t>
      </w:r>
      <w:r w:rsidRPr="00C547A7">
        <w:rPr>
          <w:rFonts w:ascii="Times New Roman" w:hAnsi="Times New Roman"/>
          <w:noProof/>
        </w:rPr>
        <w:t xml:space="preserve"> </w:t>
      </w:r>
      <m:oMath>
        <m:r>
          <w:rPr>
            <w:rFonts w:ascii="Cambria Math" w:hAnsi="Cambria Math"/>
            <w:noProof/>
          </w:rPr>
          <m:t>[-3 ;-2[∪]-1 ;1[</m:t>
        </m:r>
      </m:oMath>
    </w:p>
    <w:p w14:paraId="56B4E1A2" w14:textId="4D89F8B4" w:rsidR="00C547A7" w:rsidRDefault="001D1A5D" w:rsidP="00C21E9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3C2D1C" wp14:editId="5166F28C">
                <wp:simplePos x="0" y="0"/>
                <wp:positionH relativeFrom="column">
                  <wp:posOffset>616585</wp:posOffset>
                </wp:positionH>
                <wp:positionV relativeFrom="paragraph">
                  <wp:posOffset>1318895</wp:posOffset>
                </wp:positionV>
                <wp:extent cx="293641" cy="81887"/>
                <wp:effectExtent l="19050" t="19050" r="30480" b="33020"/>
                <wp:wrapNone/>
                <wp:docPr id="98" name="Forme libr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41" cy="81887"/>
                        </a:xfrm>
                        <a:custGeom>
                          <a:avLst/>
                          <a:gdLst>
                            <a:gd name="connsiteX0" fmla="*/ 0 w 293641"/>
                            <a:gd name="connsiteY0" fmla="*/ 81887 h 81887"/>
                            <a:gd name="connsiteX1" fmla="*/ 27296 w 293641"/>
                            <a:gd name="connsiteY1" fmla="*/ 47767 h 81887"/>
                            <a:gd name="connsiteX2" fmla="*/ 40944 w 293641"/>
                            <a:gd name="connsiteY2" fmla="*/ 27296 h 81887"/>
                            <a:gd name="connsiteX3" fmla="*/ 81887 w 293641"/>
                            <a:gd name="connsiteY3" fmla="*/ 0 h 81887"/>
                            <a:gd name="connsiteX4" fmla="*/ 238836 w 293641"/>
                            <a:gd name="connsiteY4" fmla="*/ 6824 h 81887"/>
                            <a:gd name="connsiteX5" fmla="*/ 259308 w 293641"/>
                            <a:gd name="connsiteY5" fmla="*/ 13648 h 81887"/>
                            <a:gd name="connsiteX6" fmla="*/ 272956 w 293641"/>
                            <a:gd name="connsiteY6" fmla="*/ 34119 h 81887"/>
                            <a:gd name="connsiteX7" fmla="*/ 293427 w 293641"/>
                            <a:gd name="connsiteY7" fmla="*/ 61415 h 81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93641" h="81887">
                              <a:moveTo>
                                <a:pt x="0" y="81887"/>
                              </a:moveTo>
                              <a:cubicBezTo>
                                <a:pt x="9099" y="70514"/>
                                <a:pt x="18557" y="59419"/>
                                <a:pt x="27296" y="47767"/>
                              </a:cubicBezTo>
                              <a:cubicBezTo>
                                <a:pt x="32217" y="41206"/>
                                <a:pt x="34772" y="32696"/>
                                <a:pt x="40944" y="27296"/>
                              </a:cubicBezTo>
                              <a:cubicBezTo>
                                <a:pt x="53288" y="16495"/>
                                <a:pt x="81887" y="0"/>
                                <a:pt x="81887" y="0"/>
                              </a:cubicBezTo>
                              <a:cubicBezTo>
                                <a:pt x="134203" y="2275"/>
                                <a:pt x="186624" y="2808"/>
                                <a:pt x="238836" y="6824"/>
                              </a:cubicBezTo>
                              <a:cubicBezTo>
                                <a:pt x="246008" y="7376"/>
                                <a:pt x="253691" y="9155"/>
                                <a:pt x="259308" y="13648"/>
                              </a:cubicBezTo>
                              <a:cubicBezTo>
                                <a:pt x="265712" y="18771"/>
                                <a:pt x="267157" y="28320"/>
                                <a:pt x="272956" y="34119"/>
                              </a:cubicBezTo>
                              <a:cubicBezTo>
                                <a:pt x="297212" y="58375"/>
                                <a:pt x="293427" y="35081"/>
                                <a:pt x="293427" y="6141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EA03" id="Forme libre 98" o:spid="_x0000_s1026" style="position:absolute;margin-left:48.55pt;margin-top:103.85pt;width:23.1pt;height:6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641,8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" path="m,81887c9099,70514,18557,59419,27296,47767,32217,41206,34772,32696,40944,27296,53288,16495,81887,,81887,v52316,2275,104737,2808,156949,6824c246008,7376,253691,9155,259308,13648v6404,5123,7849,14672,13648,20471c297212,58375,293427,35081,293427,61415e" filled="f" strokecolor="#00b050" strokeweight="4.5pt">
                <v:stroke joinstyle="miter"/>
                <v:path arrowok="t" o:connecttype="custom" o:connectlocs="0,81887;27296,47767;40944,27296;81887,0;238836,6824;259308,13648;272956,34119;293427,6141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8F90F26" wp14:editId="4CD95058">
                <wp:simplePos x="0" y="0"/>
                <wp:positionH relativeFrom="column">
                  <wp:posOffset>626110</wp:posOffset>
                </wp:positionH>
                <wp:positionV relativeFrom="paragraph">
                  <wp:posOffset>1403985</wp:posOffset>
                </wp:positionV>
                <wp:extent cx="265430" cy="0"/>
                <wp:effectExtent l="0" t="19050" r="20320" b="19050"/>
                <wp:wrapNone/>
                <wp:docPr id="412032224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86687" id="Connecteur droit 15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3pt,110.55pt" to="70.2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" strokecolor="#00b05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EEBBEC" wp14:editId="62C0FE3C">
                <wp:simplePos x="0" y="0"/>
                <wp:positionH relativeFrom="column">
                  <wp:posOffset>1635760</wp:posOffset>
                </wp:positionH>
                <wp:positionV relativeFrom="paragraph">
                  <wp:posOffset>864235</wp:posOffset>
                </wp:positionV>
                <wp:extent cx="266700" cy="572770"/>
                <wp:effectExtent l="0" t="0" r="19050" b="36830"/>
                <wp:wrapNone/>
                <wp:docPr id="588470630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727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5C087" id="Connecteur droit 14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8pt,68.05pt" to="149.8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76BE5FB" wp14:editId="094B8C28">
                <wp:simplePos x="0" y="0"/>
                <wp:positionH relativeFrom="column">
                  <wp:posOffset>1902460</wp:posOffset>
                </wp:positionH>
                <wp:positionV relativeFrom="paragraph">
                  <wp:posOffset>407035</wp:posOffset>
                </wp:positionV>
                <wp:extent cx="321945" cy="899160"/>
                <wp:effectExtent l="0" t="0" r="20955" b="34290"/>
                <wp:wrapNone/>
                <wp:docPr id="639185962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" cy="899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AB1E8" id="Connecteur droit 13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32.05pt" to="17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D0A576" wp14:editId="3535A201">
                <wp:simplePos x="0" y="0"/>
                <wp:positionH relativeFrom="column">
                  <wp:posOffset>1548130</wp:posOffset>
                </wp:positionH>
                <wp:positionV relativeFrom="paragraph">
                  <wp:posOffset>1045210</wp:posOffset>
                </wp:positionV>
                <wp:extent cx="173355" cy="358775"/>
                <wp:effectExtent l="0" t="0" r="36195" b="22225"/>
                <wp:wrapNone/>
                <wp:docPr id="202207978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" cy="358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E6F69" id="Connecteur droit 12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pt,82.3pt" to="135.5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67A094" wp14:editId="29B3A23D">
                <wp:simplePos x="0" y="0"/>
                <wp:positionH relativeFrom="column">
                  <wp:posOffset>1769110</wp:posOffset>
                </wp:positionH>
                <wp:positionV relativeFrom="paragraph">
                  <wp:posOffset>597535</wp:posOffset>
                </wp:positionV>
                <wp:extent cx="304800" cy="806450"/>
                <wp:effectExtent l="0" t="0" r="19050" b="31750"/>
                <wp:wrapNone/>
                <wp:docPr id="28989620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806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2AE5F" id="Connecteur droit 11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pt,47.05pt" to="163.3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8E266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0DB83A6" wp14:editId="02437F01">
                <wp:simplePos x="0" y="0"/>
                <wp:positionH relativeFrom="column">
                  <wp:posOffset>1036227</wp:posOffset>
                </wp:positionH>
                <wp:positionV relativeFrom="paragraph">
                  <wp:posOffset>1331104</wp:posOffset>
                </wp:positionV>
                <wp:extent cx="216685" cy="95771"/>
                <wp:effectExtent l="19050" t="0" r="12065" b="19050"/>
                <wp:wrapNone/>
                <wp:docPr id="229" name="Forme libr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85" cy="95771"/>
                        </a:xfrm>
                        <a:custGeom>
                          <a:avLst/>
                          <a:gdLst>
                            <a:gd name="connsiteX0" fmla="*/ 26002 w 216685"/>
                            <a:gd name="connsiteY0" fmla="*/ 0 h 95771"/>
                            <a:gd name="connsiteX1" fmla="*/ 8667 w 216685"/>
                            <a:gd name="connsiteY1" fmla="*/ 47671 h 95771"/>
                            <a:gd name="connsiteX2" fmla="*/ 4333 w 216685"/>
                            <a:gd name="connsiteY2" fmla="*/ 60672 h 95771"/>
                            <a:gd name="connsiteX3" fmla="*/ 0 w 216685"/>
                            <a:gd name="connsiteY3" fmla="*/ 73672 h 95771"/>
                            <a:gd name="connsiteX4" fmla="*/ 4333 w 216685"/>
                            <a:gd name="connsiteY4" fmla="*/ 86673 h 95771"/>
                            <a:gd name="connsiteX5" fmla="*/ 151677 w 216685"/>
                            <a:gd name="connsiteY5" fmla="*/ 95341 h 95771"/>
                            <a:gd name="connsiteX6" fmla="*/ 195014 w 216685"/>
                            <a:gd name="connsiteY6" fmla="*/ 91007 h 95771"/>
                            <a:gd name="connsiteX7" fmla="*/ 199348 w 216685"/>
                            <a:gd name="connsiteY7" fmla="*/ 78006 h 95771"/>
                            <a:gd name="connsiteX8" fmla="*/ 208015 w 216685"/>
                            <a:gd name="connsiteY8" fmla="*/ 34670 h 95771"/>
                            <a:gd name="connsiteX9" fmla="*/ 216682 w 216685"/>
                            <a:gd name="connsiteY9" fmla="*/ 4334 h 9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6685" h="95771">
                              <a:moveTo>
                                <a:pt x="26002" y="0"/>
                              </a:moveTo>
                              <a:cubicBezTo>
                                <a:pt x="13939" y="30157"/>
                                <a:pt x="19797" y="14282"/>
                                <a:pt x="8667" y="47671"/>
                              </a:cubicBezTo>
                              <a:lnTo>
                                <a:pt x="4333" y="60672"/>
                              </a:lnTo>
                              <a:lnTo>
                                <a:pt x="0" y="73672"/>
                              </a:lnTo>
                              <a:cubicBezTo>
                                <a:pt x="1444" y="78006"/>
                                <a:pt x="-200" y="86106"/>
                                <a:pt x="4333" y="86673"/>
                              </a:cubicBezTo>
                              <a:cubicBezTo>
                                <a:pt x="205073" y="111766"/>
                                <a:pt x="89867" y="74736"/>
                                <a:pt x="151677" y="95341"/>
                              </a:cubicBezTo>
                              <a:cubicBezTo>
                                <a:pt x="166123" y="93896"/>
                                <a:pt x="181370" y="95968"/>
                                <a:pt x="195014" y="91007"/>
                              </a:cubicBezTo>
                              <a:cubicBezTo>
                                <a:pt x="199307" y="89446"/>
                                <a:pt x="198321" y="82457"/>
                                <a:pt x="199348" y="78006"/>
                              </a:cubicBezTo>
                              <a:cubicBezTo>
                                <a:pt x="202661" y="63652"/>
                                <a:pt x="203357" y="48645"/>
                                <a:pt x="208015" y="34670"/>
                              </a:cubicBezTo>
                              <a:cubicBezTo>
                                <a:pt x="217139" y="7297"/>
                                <a:pt x="216682" y="17804"/>
                                <a:pt x="216682" y="433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EC4D5" id="Forme libre 229" o:spid="_x0000_s1026" style="position:absolute;margin-left:81.6pt;margin-top:104.8pt;width:17.05pt;height:7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685,9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" path="m26002,c13939,30157,19797,14282,8667,47671l4333,60672,,73672v1444,4334,-200,12434,4333,13001c205073,111766,89867,74736,151677,95341v14446,-1445,29693,627,43337,-4334c199307,89446,198321,82457,199348,78006v3313,-14354,4009,-29361,8667,-43336c217139,7297,216682,17804,216682,4334e" filled="f" strokecolor="#00b050" strokeweight="1pt">
                <v:stroke joinstyle="miter"/>
                <v:path arrowok="t" o:connecttype="custom" o:connectlocs="26002,0;8667,47671;4333,60672;0,73672;4333,86673;151677,95341;195014,91007;199348,78006;208015,34670;216682,4334" o:connectangles="0,0,0,0,0,0,0,0,0,0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36A6A6" wp14:editId="5168E42D">
                <wp:simplePos x="0" y="0"/>
                <wp:positionH relativeFrom="column">
                  <wp:posOffset>832675</wp:posOffset>
                </wp:positionH>
                <wp:positionV relativeFrom="paragraph">
                  <wp:posOffset>1836704</wp:posOffset>
                </wp:positionV>
                <wp:extent cx="45719" cy="238836"/>
                <wp:effectExtent l="0" t="0" r="12065" b="27940"/>
                <wp:wrapNone/>
                <wp:docPr id="161" name="Parenthèse ferman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836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7D6E2" id="Parenthèse fermante 161" o:spid="_x0000_s1026" type="#_x0000_t86" style="position:absolute;margin-left:65.55pt;margin-top:144.6pt;width:3.6pt;height:18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" adj="345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28AC03" wp14:editId="64D4EC38">
                <wp:simplePos x="0" y="0"/>
                <wp:positionH relativeFrom="column">
                  <wp:posOffset>832675</wp:posOffset>
                </wp:positionH>
                <wp:positionV relativeFrom="paragraph">
                  <wp:posOffset>1243027</wp:posOffset>
                </wp:positionV>
                <wp:extent cx="45719" cy="266055"/>
                <wp:effectExtent l="0" t="0" r="12065" b="20320"/>
                <wp:wrapNone/>
                <wp:docPr id="160" name="Parenthèse ferman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055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BBCD7" id="Parenthèse fermante 160" o:spid="_x0000_s1026" type="#_x0000_t86" style="position:absolute;margin-left:65.55pt;margin-top:97.9pt;width:3.6pt;height:20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" adj="309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2704EC" wp14:editId="5CE074EE">
                <wp:simplePos x="0" y="0"/>
                <wp:positionH relativeFrom="column">
                  <wp:posOffset>1428096</wp:posOffset>
                </wp:positionH>
                <wp:positionV relativeFrom="paragraph">
                  <wp:posOffset>1270000</wp:posOffset>
                </wp:positionV>
                <wp:extent cx="122147" cy="266132"/>
                <wp:effectExtent l="0" t="0" r="11430" b="19685"/>
                <wp:wrapNone/>
                <wp:docPr id="159" name="Parenthèse ouvran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" cy="266132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F6890" id="Parenthèse ouvrante 159" o:spid="_x0000_s1026" type="#_x0000_t85" style="position:absolute;margin-left:112.45pt;margin-top:100pt;width:9.6pt;height:20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" adj="826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AAF55F" wp14:editId="6C691D3D">
                <wp:simplePos x="0" y="0"/>
                <wp:positionH relativeFrom="column">
                  <wp:posOffset>627674</wp:posOffset>
                </wp:positionH>
                <wp:positionV relativeFrom="paragraph">
                  <wp:posOffset>1270000</wp:posOffset>
                </wp:positionV>
                <wp:extent cx="75063" cy="238836"/>
                <wp:effectExtent l="0" t="0" r="20320" b="27940"/>
                <wp:wrapNone/>
                <wp:docPr id="158" name="Parenthèse ouvr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238836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46627" id="Parenthèse ouvrante 158" o:spid="_x0000_s1026" type="#_x0000_t85" style="position:absolute;margin-left:49.4pt;margin-top:100pt;width:5.9pt;height:18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" adj="566" strokecolor="#00b050" strokeweight=".5pt">
                <v:stroke joinstyle="miter"/>
              </v:shape>
            </w:pict>
          </mc:Fallback>
        </mc:AlternateContent>
      </w:r>
      <w:r w:rsidR="00F8031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249955" wp14:editId="3ADB4575">
                <wp:simplePos x="0" y="0"/>
                <wp:positionH relativeFrom="column">
                  <wp:posOffset>614197</wp:posOffset>
                </wp:positionH>
                <wp:positionV relativeFrom="paragraph">
                  <wp:posOffset>1836704</wp:posOffset>
                </wp:positionV>
                <wp:extent cx="95648" cy="226060"/>
                <wp:effectExtent l="0" t="0" r="19050" b="21590"/>
                <wp:wrapNone/>
                <wp:docPr id="157" name="Parenthèse ouvran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48" cy="22606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4BA8F" id="Parenthèse ouvrante 157" o:spid="_x0000_s1026" type="#_x0000_t85" style="position:absolute;margin-left:48.35pt;margin-top:144.6pt;width:7.55pt;height:17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" adj="762" strokecolor="#00b050" strokeweight=".5pt">
                <v:stroke joinstyle="miter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FF74F6" wp14:editId="5821A7B5">
                <wp:simplePos x="0" y="0"/>
                <wp:positionH relativeFrom="column">
                  <wp:posOffset>2156507</wp:posOffset>
                </wp:positionH>
                <wp:positionV relativeFrom="paragraph">
                  <wp:posOffset>1836704</wp:posOffset>
                </wp:positionV>
                <wp:extent cx="88711" cy="226472"/>
                <wp:effectExtent l="0" t="0" r="45085" b="21590"/>
                <wp:wrapNone/>
                <wp:docPr id="112" name="Forme libr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1" cy="226472"/>
                        </a:xfrm>
                        <a:custGeom>
                          <a:avLst/>
                          <a:gdLst>
                            <a:gd name="connsiteX0" fmla="*/ 0 w 88711"/>
                            <a:gd name="connsiteY0" fmla="*/ 0 h 226472"/>
                            <a:gd name="connsiteX1" fmla="*/ 61415 w 88711"/>
                            <a:gd name="connsiteY1" fmla="*/ 6824 h 226472"/>
                            <a:gd name="connsiteX2" fmla="*/ 75063 w 88711"/>
                            <a:gd name="connsiteY2" fmla="*/ 27296 h 226472"/>
                            <a:gd name="connsiteX3" fmla="*/ 88711 w 88711"/>
                            <a:gd name="connsiteY3" fmla="*/ 143302 h 226472"/>
                            <a:gd name="connsiteX4" fmla="*/ 27296 w 88711"/>
                            <a:gd name="connsiteY4" fmla="*/ 225188 h 2264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711" h="226472">
                              <a:moveTo>
                                <a:pt x="0" y="0"/>
                              </a:moveTo>
                              <a:cubicBezTo>
                                <a:pt x="20472" y="2275"/>
                                <a:pt x="42057" y="-215"/>
                                <a:pt x="61415" y="6824"/>
                              </a:cubicBezTo>
                              <a:cubicBezTo>
                                <a:pt x="69123" y="9627"/>
                                <a:pt x="72469" y="19515"/>
                                <a:pt x="75063" y="27296"/>
                              </a:cubicBezTo>
                              <a:cubicBezTo>
                                <a:pt x="81910" y="47836"/>
                                <a:pt x="88094" y="136511"/>
                                <a:pt x="88711" y="143302"/>
                              </a:cubicBezTo>
                              <a:cubicBezTo>
                                <a:pt x="80376" y="243322"/>
                                <a:pt x="109277" y="225188"/>
                                <a:pt x="27296" y="22518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4C680" id="Forme libre 112" o:spid="_x0000_s1026" style="position:absolute;margin-left:169.8pt;margin-top:144.6pt;width:7pt;height:1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1,22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" path="m,c20472,2275,42057,-215,61415,6824v7708,2803,11054,12691,13648,20472c81910,47836,88094,136511,88711,143302v-8335,100020,20566,81886,-61415,81886e" filled="f" strokecolor="#00b050" strokeweight="1pt">
                <v:stroke joinstyle="miter"/>
                <v:path arrowok="t" o:connecttype="custom" o:connectlocs="0,0;61415,6824;75063,27296;88711,143302;27296,225188" o:connectangles="0,0,0,0,0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35BEFF" wp14:editId="68A40A50">
                <wp:simplePos x="0" y="0"/>
                <wp:positionH relativeFrom="column">
                  <wp:posOffset>1418322</wp:posOffset>
                </wp:positionH>
                <wp:positionV relativeFrom="paragraph">
                  <wp:posOffset>1843528</wp:posOffset>
                </wp:positionV>
                <wp:extent cx="76269" cy="225379"/>
                <wp:effectExtent l="0" t="0" r="19050" b="22860"/>
                <wp:wrapNone/>
                <wp:docPr id="111" name="Forme libr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9" cy="225379"/>
                        </a:xfrm>
                        <a:custGeom>
                          <a:avLst/>
                          <a:gdLst>
                            <a:gd name="connsiteX0" fmla="*/ 1206 w 76269"/>
                            <a:gd name="connsiteY0" fmla="*/ 0 h 225379"/>
                            <a:gd name="connsiteX1" fmla="*/ 35326 w 76269"/>
                            <a:gd name="connsiteY1" fmla="*/ 6824 h 225379"/>
                            <a:gd name="connsiteX2" fmla="*/ 55797 w 76269"/>
                            <a:gd name="connsiteY2" fmla="*/ 13648 h 225379"/>
                            <a:gd name="connsiteX3" fmla="*/ 1206 w 76269"/>
                            <a:gd name="connsiteY3" fmla="*/ 27296 h 225379"/>
                            <a:gd name="connsiteX4" fmla="*/ 8030 w 76269"/>
                            <a:gd name="connsiteY4" fmla="*/ 211541 h 225379"/>
                            <a:gd name="connsiteX5" fmla="*/ 76269 w 76269"/>
                            <a:gd name="connsiteY5" fmla="*/ 225188 h 225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269" h="225379">
                              <a:moveTo>
                                <a:pt x="1206" y="0"/>
                              </a:moveTo>
                              <a:cubicBezTo>
                                <a:pt x="12579" y="2275"/>
                                <a:pt x="24074" y="4011"/>
                                <a:pt x="35326" y="6824"/>
                              </a:cubicBezTo>
                              <a:cubicBezTo>
                                <a:pt x="42304" y="8569"/>
                                <a:pt x="61965" y="9947"/>
                                <a:pt x="55797" y="13648"/>
                              </a:cubicBezTo>
                              <a:cubicBezTo>
                                <a:pt x="39713" y="23298"/>
                                <a:pt x="1206" y="27296"/>
                                <a:pt x="1206" y="27296"/>
                              </a:cubicBezTo>
                              <a:cubicBezTo>
                                <a:pt x="3481" y="88711"/>
                                <a:pt x="-6390" y="151800"/>
                                <a:pt x="8030" y="211541"/>
                              </a:cubicBezTo>
                              <a:cubicBezTo>
                                <a:pt x="12019" y="228065"/>
                                <a:pt x="63419" y="225188"/>
                                <a:pt x="76269" y="22518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2A58E" id="Forme libre 111" o:spid="_x0000_s1026" style="position:absolute;margin-left:111.7pt;margin-top:145.15pt;width:6pt;height:1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69,22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" path="m1206,c12579,2275,24074,4011,35326,6824v6978,1745,26639,3123,20471,6824c39713,23298,1206,27296,1206,27296,3481,88711,-6390,151800,8030,211541v3989,16524,55389,13647,68239,13647e" filled="f" strokecolor="#00b050" strokeweight="1pt">
                <v:stroke joinstyle="miter"/>
                <v:path arrowok="t" o:connecttype="custom" o:connectlocs="1206,0;35326,6824;55797,13648;1206,27296;8030,211541;76269,225188" o:connectangles="0,0,0,0,0,0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CC6774" wp14:editId="0D78F7EE">
                <wp:simplePos x="0" y="0"/>
                <wp:positionH relativeFrom="column">
                  <wp:posOffset>1440000</wp:posOffset>
                </wp:positionH>
                <wp:positionV relativeFrom="paragraph">
                  <wp:posOffset>1925415</wp:posOffset>
                </wp:positionV>
                <wp:extent cx="797882" cy="6824"/>
                <wp:effectExtent l="0" t="19050" r="40640" b="5080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882" cy="68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5A88E" id="Connecteur droit 108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4pt,151.6pt" to="176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" strokecolor="#00b050" strokeweight="4.5pt">
                <v:stroke joinstyle="miter"/>
              </v:lin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1FE983" wp14:editId="30DD43D3">
                <wp:simplePos x="0" y="0"/>
                <wp:positionH relativeFrom="column">
                  <wp:posOffset>627957</wp:posOffset>
                </wp:positionH>
                <wp:positionV relativeFrom="paragraph">
                  <wp:posOffset>1938911</wp:posOffset>
                </wp:positionV>
                <wp:extent cx="265601" cy="152"/>
                <wp:effectExtent l="0" t="19050" r="39370" b="38100"/>
                <wp:wrapNone/>
                <wp:docPr id="106" name="Connecteur dro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601" cy="1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0A8B6" id="Connecteur droit 106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5pt,152.65pt" to="70.35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" strokecolor="#00b050" strokeweight="4.5pt">
                <v:stroke joinstyle="miter"/>
              </v:lin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C26E93" wp14:editId="56366AA0">
                <wp:simplePos x="0" y="0"/>
                <wp:positionH relativeFrom="column">
                  <wp:posOffset>1426352</wp:posOffset>
                </wp:positionH>
                <wp:positionV relativeFrom="paragraph">
                  <wp:posOffset>1939063</wp:posOffset>
                </wp:positionV>
                <wp:extent cx="812042" cy="20320"/>
                <wp:effectExtent l="0" t="0" r="26670" b="36830"/>
                <wp:wrapNone/>
                <wp:docPr id="107" name="Connecteur droi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042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F9E76" id="Connecteur droit 107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152.7pt" to="176.2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C010E1" wp14:editId="41B31C2D">
                <wp:simplePos x="0" y="0"/>
                <wp:positionH relativeFrom="column">
                  <wp:posOffset>2224746</wp:posOffset>
                </wp:positionH>
                <wp:positionV relativeFrom="paragraph">
                  <wp:posOffset>1249851</wp:posOffset>
                </wp:positionV>
                <wp:extent cx="75063" cy="61415"/>
                <wp:effectExtent l="0" t="0" r="20320" b="15240"/>
                <wp:wrapNone/>
                <wp:docPr id="105" name="Forme libr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61415"/>
                        </a:xfrm>
                        <a:custGeom>
                          <a:avLst/>
                          <a:gdLst>
                            <a:gd name="connsiteX0" fmla="*/ 75063 w 75063"/>
                            <a:gd name="connsiteY0" fmla="*/ 61415 h 61415"/>
                            <a:gd name="connsiteX1" fmla="*/ 40943 w 75063"/>
                            <a:gd name="connsiteY1" fmla="*/ 34119 h 61415"/>
                            <a:gd name="connsiteX2" fmla="*/ 20472 w 75063"/>
                            <a:gd name="connsiteY2" fmla="*/ 13647 h 61415"/>
                            <a:gd name="connsiteX3" fmla="*/ 0 w 75063"/>
                            <a:gd name="connsiteY3" fmla="*/ 0 h 61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063" h="61415">
                              <a:moveTo>
                                <a:pt x="75063" y="61415"/>
                              </a:moveTo>
                              <a:cubicBezTo>
                                <a:pt x="63690" y="52316"/>
                                <a:pt x="51904" y="43710"/>
                                <a:pt x="40943" y="34119"/>
                              </a:cubicBezTo>
                              <a:cubicBezTo>
                                <a:pt x="33680" y="27764"/>
                                <a:pt x="27886" y="19825"/>
                                <a:pt x="20472" y="13647"/>
                              </a:cubicBezTo>
                              <a:cubicBezTo>
                                <a:pt x="14172" y="8397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CC7FF" id="Forme libre 105" o:spid="_x0000_s1026" style="position:absolute;margin-left:175.2pt;margin-top:98.4pt;width:5.9pt;height:4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063,6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" path="m75063,61415c63690,52316,51904,43710,40943,34119,33680,27764,27886,19825,20472,13647,14172,8397,,,,e" filled="f" strokecolor="#1f3763 [1604]" strokeweight="1pt">
                <v:stroke joinstyle="miter"/>
                <v:path arrowok="t" o:connecttype="custom" o:connectlocs="75063,61415;40943,34119;20472,13647;0,0" o:connectangles="0,0,0,0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169E16" wp14:editId="2A51FFF1">
                <wp:simplePos x="0" y="0"/>
                <wp:positionH relativeFrom="column">
                  <wp:posOffset>2074621</wp:posOffset>
                </wp:positionH>
                <wp:positionV relativeFrom="paragraph">
                  <wp:posOffset>1324913</wp:posOffset>
                </wp:positionV>
                <wp:extent cx="211540" cy="136918"/>
                <wp:effectExtent l="0" t="0" r="17145" b="15875"/>
                <wp:wrapNone/>
                <wp:docPr id="104" name="Forme libr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" cy="136918"/>
                        </a:xfrm>
                        <a:custGeom>
                          <a:avLst/>
                          <a:gdLst>
                            <a:gd name="connsiteX0" fmla="*/ 211540 w 211540"/>
                            <a:gd name="connsiteY0" fmla="*/ 0 h 136918"/>
                            <a:gd name="connsiteX1" fmla="*/ 170597 w 211540"/>
                            <a:gd name="connsiteY1" fmla="*/ 54591 h 136918"/>
                            <a:gd name="connsiteX2" fmla="*/ 143301 w 211540"/>
                            <a:gd name="connsiteY2" fmla="*/ 95535 h 136918"/>
                            <a:gd name="connsiteX3" fmla="*/ 129654 w 211540"/>
                            <a:gd name="connsiteY3" fmla="*/ 136478 h 136918"/>
                            <a:gd name="connsiteX4" fmla="*/ 88710 w 211540"/>
                            <a:gd name="connsiteY4" fmla="*/ 122830 h 136918"/>
                            <a:gd name="connsiteX5" fmla="*/ 27295 w 211540"/>
                            <a:gd name="connsiteY5" fmla="*/ 88711 h 136918"/>
                            <a:gd name="connsiteX6" fmla="*/ 0 w 211540"/>
                            <a:gd name="connsiteY6" fmla="*/ 68239 h 136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1540" h="136918">
                              <a:moveTo>
                                <a:pt x="211540" y="0"/>
                              </a:moveTo>
                              <a:cubicBezTo>
                                <a:pt x="204851" y="8362"/>
                                <a:pt x="177837" y="40112"/>
                                <a:pt x="170597" y="54591"/>
                              </a:cubicBezTo>
                              <a:cubicBezTo>
                                <a:pt x="150844" y="94095"/>
                                <a:pt x="182110" y="56726"/>
                                <a:pt x="143301" y="95535"/>
                              </a:cubicBezTo>
                              <a:cubicBezTo>
                                <a:pt x="138752" y="109183"/>
                                <a:pt x="143302" y="141027"/>
                                <a:pt x="129654" y="136478"/>
                              </a:cubicBezTo>
                              <a:lnTo>
                                <a:pt x="88710" y="122830"/>
                              </a:lnTo>
                              <a:cubicBezTo>
                                <a:pt x="41782" y="91545"/>
                                <a:pt x="63328" y="100722"/>
                                <a:pt x="27295" y="88711"/>
                              </a:cubicBezTo>
                              <a:cubicBezTo>
                                <a:pt x="4147" y="73279"/>
                                <a:pt x="12623" y="80862"/>
                                <a:pt x="0" y="6823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8721" id="Forme libre 104" o:spid="_x0000_s1026" style="position:absolute;margin-left:163.35pt;margin-top:104.3pt;width:16.65pt;height:10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40,13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" path="m211540,v-6689,8362,-33703,40112,-40943,54591c150844,94095,182110,56726,143301,95535v-4549,13648,1,45492,-13647,40943l88710,122830c41782,91545,63328,100722,27295,88711,4147,73279,12623,80862,,68239e" filled="f" strokecolor="#00b050" strokeweight="1pt">
                <v:stroke joinstyle="miter"/>
                <v:path arrowok="t" o:connecttype="custom" o:connectlocs="211540,0;170597,54591;143301,95535;129654,136478;88710,122830;27295,88711;0,68239" o:connectangles="0,0,0,0,0,0,0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18C67D" wp14:editId="66A54B93">
                <wp:simplePos x="0" y="0"/>
                <wp:positionH relativeFrom="column">
                  <wp:posOffset>1426352</wp:posOffset>
                </wp:positionH>
                <wp:positionV relativeFrom="paragraph">
                  <wp:posOffset>355922</wp:posOffset>
                </wp:positionV>
                <wp:extent cx="798394" cy="1078173"/>
                <wp:effectExtent l="19050" t="19050" r="40005" b="46355"/>
                <wp:wrapNone/>
                <wp:docPr id="100" name="Forme libr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1078173"/>
                        </a:xfrm>
                        <a:custGeom>
                          <a:avLst/>
                          <a:gdLst>
                            <a:gd name="connsiteX0" fmla="*/ 0 w 798394"/>
                            <a:gd name="connsiteY0" fmla="*/ 1064526 h 1078173"/>
                            <a:gd name="connsiteX1" fmla="*/ 6824 w 798394"/>
                            <a:gd name="connsiteY1" fmla="*/ 1030406 h 1078173"/>
                            <a:gd name="connsiteX2" fmla="*/ 34120 w 798394"/>
                            <a:gd name="connsiteY2" fmla="*/ 989463 h 1078173"/>
                            <a:gd name="connsiteX3" fmla="*/ 47767 w 798394"/>
                            <a:gd name="connsiteY3" fmla="*/ 968991 h 1078173"/>
                            <a:gd name="connsiteX4" fmla="*/ 61415 w 798394"/>
                            <a:gd name="connsiteY4" fmla="*/ 928048 h 1078173"/>
                            <a:gd name="connsiteX5" fmla="*/ 75063 w 798394"/>
                            <a:gd name="connsiteY5" fmla="*/ 907576 h 1078173"/>
                            <a:gd name="connsiteX6" fmla="*/ 95534 w 798394"/>
                            <a:gd name="connsiteY6" fmla="*/ 846161 h 1078173"/>
                            <a:gd name="connsiteX7" fmla="*/ 109182 w 798394"/>
                            <a:gd name="connsiteY7" fmla="*/ 805218 h 1078173"/>
                            <a:gd name="connsiteX8" fmla="*/ 116006 w 798394"/>
                            <a:gd name="connsiteY8" fmla="*/ 784747 h 1078173"/>
                            <a:gd name="connsiteX9" fmla="*/ 136478 w 798394"/>
                            <a:gd name="connsiteY9" fmla="*/ 716508 h 1078173"/>
                            <a:gd name="connsiteX10" fmla="*/ 156949 w 798394"/>
                            <a:gd name="connsiteY10" fmla="*/ 655093 h 1078173"/>
                            <a:gd name="connsiteX11" fmla="*/ 163773 w 798394"/>
                            <a:gd name="connsiteY11" fmla="*/ 634621 h 1078173"/>
                            <a:gd name="connsiteX12" fmla="*/ 197893 w 798394"/>
                            <a:gd name="connsiteY12" fmla="*/ 593678 h 1078173"/>
                            <a:gd name="connsiteX13" fmla="*/ 211540 w 798394"/>
                            <a:gd name="connsiteY13" fmla="*/ 552735 h 1078173"/>
                            <a:gd name="connsiteX14" fmla="*/ 218364 w 798394"/>
                            <a:gd name="connsiteY14" fmla="*/ 532263 h 1078173"/>
                            <a:gd name="connsiteX15" fmla="*/ 238836 w 798394"/>
                            <a:gd name="connsiteY15" fmla="*/ 491320 h 1078173"/>
                            <a:gd name="connsiteX16" fmla="*/ 252484 w 798394"/>
                            <a:gd name="connsiteY16" fmla="*/ 470848 h 1078173"/>
                            <a:gd name="connsiteX17" fmla="*/ 259308 w 798394"/>
                            <a:gd name="connsiteY17" fmla="*/ 450376 h 1078173"/>
                            <a:gd name="connsiteX18" fmla="*/ 272955 w 798394"/>
                            <a:gd name="connsiteY18" fmla="*/ 429905 h 1078173"/>
                            <a:gd name="connsiteX19" fmla="*/ 293427 w 798394"/>
                            <a:gd name="connsiteY19" fmla="*/ 361666 h 1078173"/>
                            <a:gd name="connsiteX20" fmla="*/ 307075 w 798394"/>
                            <a:gd name="connsiteY20" fmla="*/ 320723 h 1078173"/>
                            <a:gd name="connsiteX21" fmla="*/ 313899 w 798394"/>
                            <a:gd name="connsiteY21" fmla="*/ 300251 h 1078173"/>
                            <a:gd name="connsiteX22" fmla="*/ 327546 w 798394"/>
                            <a:gd name="connsiteY22" fmla="*/ 279779 h 1078173"/>
                            <a:gd name="connsiteX23" fmla="*/ 341194 w 798394"/>
                            <a:gd name="connsiteY23" fmla="*/ 238836 h 1078173"/>
                            <a:gd name="connsiteX24" fmla="*/ 354842 w 798394"/>
                            <a:gd name="connsiteY24" fmla="*/ 218364 h 1078173"/>
                            <a:gd name="connsiteX25" fmla="*/ 368490 w 798394"/>
                            <a:gd name="connsiteY25" fmla="*/ 177421 h 1078173"/>
                            <a:gd name="connsiteX26" fmla="*/ 423081 w 798394"/>
                            <a:gd name="connsiteY26" fmla="*/ 95535 h 1078173"/>
                            <a:gd name="connsiteX27" fmla="*/ 436729 w 798394"/>
                            <a:gd name="connsiteY27" fmla="*/ 75063 h 1078173"/>
                            <a:gd name="connsiteX28" fmla="*/ 450376 w 798394"/>
                            <a:gd name="connsiteY28" fmla="*/ 54591 h 1078173"/>
                            <a:gd name="connsiteX29" fmla="*/ 470848 w 798394"/>
                            <a:gd name="connsiteY29" fmla="*/ 47767 h 1078173"/>
                            <a:gd name="connsiteX30" fmla="*/ 511791 w 798394"/>
                            <a:gd name="connsiteY30" fmla="*/ 13648 h 1078173"/>
                            <a:gd name="connsiteX31" fmla="*/ 552734 w 798394"/>
                            <a:gd name="connsiteY31" fmla="*/ 0 h 1078173"/>
                            <a:gd name="connsiteX32" fmla="*/ 580030 w 798394"/>
                            <a:gd name="connsiteY32" fmla="*/ 6824 h 1078173"/>
                            <a:gd name="connsiteX33" fmla="*/ 607326 w 798394"/>
                            <a:gd name="connsiteY33" fmla="*/ 68239 h 1078173"/>
                            <a:gd name="connsiteX34" fmla="*/ 620973 w 798394"/>
                            <a:gd name="connsiteY34" fmla="*/ 88711 h 1078173"/>
                            <a:gd name="connsiteX35" fmla="*/ 641445 w 798394"/>
                            <a:gd name="connsiteY35" fmla="*/ 150126 h 1078173"/>
                            <a:gd name="connsiteX36" fmla="*/ 655093 w 798394"/>
                            <a:gd name="connsiteY36" fmla="*/ 191069 h 1078173"/>
                            <a:gd name="connsiteX37" fmla="*/ 661917 w 798394"/>
                            <a:gd name="connsiteY37" fmla="*/ 232012 h 1078173"/>
                            <a:gd name="connsiteX38" fmla="*/ 675564 w 798394"/>
                            <a:gd name="connsiteY38" fmla="*/ 272955 h 1078173"/>
                            <a:gd name="connsiteX39" fmla="*/ 682388 w 798394"/>
                            <a:gd name="connsiteY39" fmla="*/ 327547 h 1078173"/>
                            <a:gd name="connsiteX40" fmla="*/ 702860 w 798394"/>
                            <a:gd name="connsiteY40" fmla="*/ 395785 h 1078173"/>
                            <a:gd name="connsiteX41" fmla="*/ 709684 w 798394"/>
                            <a:gd name="connsiteY41" fmla="*/ 416257 h 1078173"/>
                            <a:gd name="connsiteX42" fmla="*/ 716508 w 798394"/>
                            <a:gd name="connsiteY42" fmla="*/ 450376 h 1078173"/>
                            <a:gd name="connsiteX43" fmla="*/ 730155 w 798394"/>
                            <a:gd name="connsiteY43" fmla="*/ 498144 h 1078173"/>
                            <a:gd name="connsiteX44" fmla="*/ 743803 w 798394"/>
                            <a:gd name="connsiteY44" fmla="*/ 573206 h 1078173"/>
                            <a:gd name="connsiteX45" fmla="*/ 750627 w 798394"/>
                            <a:gd name="connsiteY45" fmla="*/ 600502 h 1078173"/>
                            <a:gd name="connsiteX46" fmla="*/ 764275 w 798394"/>
                            <a:gd name="connsiteY46" fmla="*/ 682388 h 1078173"/>
                            <a:gd name="connsiteX47" fmla="*/ 771099 w 798394"/>
                            <a:gd name="connsiteY47" fmla="*/ 743803 h 1078173"/>
                            <a:gd name="connsiteX48" fmla="*/ 777923 w 798394"/>
                            <a:gd name="connsiteY48" fmla="*/ 764275 h 1078173"/>
                            <a:gd name="connsiteX49" fmla="*/ 791570 w 798394"/>
                            <a:gd name="connsiteY49" fmla="*/ 873457 h 1078173"/>
                            <a:gd name="connsiteX50" fmla="*/ 798394 w 798394"/>
                            <a:gd name="connsiteY50" fmla="*/ 1078173 h 1078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798394" h="1078173">
                              <a:moveTo>
                                <a:pt x="0" y="1064526"/>
                              </a:moveTo>
                              <a:cubicBezTo>
                                <a:pt x="2275" y="1053153"/>
                                <a:pt x="2024" y="1040965"/>
                                <a:pt x="6824" y="1030406"/>
                              </a:cubicBezTo>
                              <a:cubicBezTo>
                                <a:pt x="13612" y="1015474"/>
                                <a:pt x="25022" y="1003111"/>
                                <a:pt x="34120" y="989463"/>
                              </a:cubicBezTo>
                              <a:cubicBezTo>
                                <a:pt x="38669" y="982639"/>
                                <a:pt x="45173" y="976771"/>
                                <a:pt x="47767" y="968991"/>
                              </a:cubicBezTo>
                              <a:cubicBezTo>
                                <a:pt x="52316" y="955343"/>
                                <a:pt x="53435" y="940018"/>
                                <a:pt x="61415" y="928048"/>
                              </a:cubicBezTo>
                              <a:cubicBezTo>
                                <a:pt x="65964" y="921224"/>
                                <a:pt x="71732" y="915071"/>
                                <a:pt x="75063" y="907576"/>
                              </a:cubicBezTo>
                              <a:cubicBezTo>
                                <a:pt x="75077" y="907546"/>
                                <a:pt x="92117" y="856413"/>
                                <a:pt x="95534" y="846161"/>
                              </a:cubicBezTo>
                              <a:lnTo>
                                <a:pt x="109182" y="805218"/>
                              </a:lnTo>
                              <a:cubicBezTo>
                                <a:pt x="111457" y="798394"/>
                                <a:pt x="114261" y="791725"/>
                                <a:pt x="116006" y="784747"/>
                              </a:cubicBezTo>
                              <a:cubicBezTo>
                                <a:pt x="126319" y="743494"/>
                                <a:pt x="119864" y="766350"/>
                                <a:pt x="136478" y="716508"/>
                              </a:cubicBezTo>
                              <a:lnTo>
                                <a:pt x="156949" y="655093"/>
                              </a:lnTo>
                              <a:cubicBezTo>
                                <a:pt x="159224" y="648269"/>
                                <a:pt x="159783" y="640606"/>
                                <a:pt x="163773" y="634621"/>
                              </a:cubicBezTo>
                              <a:cubicBezTo>
                                <a:pt x="182774" y="606119"/>
                                <a:pt x="171622" y="619948"/>
                                <a:pt x="197893" y="593678"/>
                              </a:cubicBezTo>
                              <a:lnTo>
                                <a:pt x="211540" y="552735"/>
                              </a:lnTo>
                              <a:cubicBezTo>
                                <a:pt x="213815" y="545911"/>
                                <a:pt x="214374" y="538248"/>
                                <a:pt x="218364" y="532263"/>
                              </a:cubicBezTo>
                              <a:cubicBezTo>
                                <a:pt x="257478" y="473592"/>
                                <a:pt x="210583" y="547824"/>
                                <a:pt x="238836" y="491320"/>
                              </a:cubicBezTo>
                              <a:cubicBezTo>
                                <a:pt x="242504" y="483984"/>
                                <a:pt x="248816" y="478184"/>
                                <a:pt x="252484" y="470848"/>
                              </a:cubicBezTo>
                              <a:cubicBezTo>
                                <a:pt x="255701" y="464414"/>
                                <a:pt x="256091" y="456810"/>
                                <a:pt x="259308" y="450376"/>
                              </a:cubicBezTo>
                              <a:cubicBezTo>
                                <a:pt x="262976" y="443041"/>
                                <a:pt x="269624" y="437399"/>
                                <a:pt x="272955" y="429905"/>
                              </a:cubicBezTo>
                              <a:cubicBezTo>
                                <a:pt x="287802" y="396498"/>
                                <a:pt x="284265" y="392204"/>
                                <a:pt x="293427" y="361666"/>
                              </a:cubicBezTo>
                              <a:cubicBezTo>
                                <a:pt x="297561" y="347887"/>
                                <a:pt x="302526" y="334371"/>
                                <a:pt x="307075" y="320723"/>
                              </a:cubicBezTo>
                              <a:cubicBezTo>
                                <a:pt x="309350" y="313899"/>
                                <a:pt x="309909" y="306236"/>
                                <a:pt x="313899" y="300251"/>
                              </a:cubicBezTo>
                              <a:cubicBezTo>
                                <a:pt x="318448" y="293427"/>
                                <a:pt x="324215" y="287273"/>
                                <a:pt x="327546" y="279779"/>
                              </a:cubicBezTo>
                              <a:cubicBezTo>
                                <a:pt x="333389" y="266633"/>
                                <a:pt x="333214" y="250806"/>
                                <a:pt x="341194" y="238836"/>
                              </a:cubicBezTo>
                              <a:cubicBezTo>
                                <a:pt x="345743" y="232012"/>
                                <a:pt x="351511" y="225859"/>
                                <a:pt x="354842" y="218364"/>
                              </a:cubicBezTo>
                              <a:cubicBezTo>
                                <a:pt x="360685" y="205218"/>
                                <a:pt x="360510" y="189391"/>
                                <a:pt x="368490" y="177421"/>
                              </a:cubicBezTo>
                              <a:lnTo>
                                <a:pt x="423081" y="95535"/>
                              </a:lnTo>
                              <a:lnTo>
                                <a:pt x="436729" y="75063"/>
                              </a:lnTo>
                              <a:cubicBezTo>
                                <a:pt x="441278" y="68239"/>
                                <a:pt x="442596" y="57184"/>
                                <a:pt x="450376" y="54591"/>
                              </a:cubicBezTo>
                              <a:lnTo>
                                <a:pt x="470848" y="47767"/>
                              </a:lnTo>
                              <a:cubicBezTo>
                                <a:pt x="483702" y="34914"/>
                                <a:pt x="494693" y="21247"/>
                                <a:pt x="511791" y="13648"/>
                              </a:cubicBezTo>
                              <a:cubicBezTo>
                                <a:pt x="524937" y="7805"/>
                                <a:pt x="552734" y="0"/>
                                <a:pt x="552734" y="0"/>
                              </a:cubicBezTo>
                              <a:cubicBezTo>
                                <a:pt x="561833" y="2275"/>
                                <a:pt x="572226" y="1622"/>
                                <a:pt x="580030" y="6824"/>
                              </a:cubicBezTo>
                              <a:cubicBezTo>
                                <a:pt x="596695" y="17934"/>
                                <a:pt x="599789" y="56933"/>
                                <a:pt x="607326" y="68239"/>
                              </a:cubicBezTo>
                              <a:cubicBezTo>
                                <a:pt x="611875" y="75063"/>
                                <a:pt x="617642" y="81217"/>
                                <a:pt x="620973" y="88711"/>
                              </a:cubicBezTo>
                              <a:cubicBezTo>
                                <a:pt x="620975" y="88716"/>
                                <a:pt x="638032" y="139888"/>
                                <a:pt x="641445" y="150126"/>
                              </a:cubicBezTo>
                              <a:lnTo>
                                <a:pt x="655093" y="191069"/>
                              </a:lnTo>
                              <a:cubicBezTo>
                                <a:pt x="657368" y="204717"/>
                                <a:pt x="658561" y="218589"/>
                                <a:pt x="661917" y="232012"/>
                              </a:cubicBezTo>
                              <a:cubicBezTo>
                                <a:pt x="665406" y="245968"/>
                                <a:pt x="675564" y="272955"/>
                                <a:pt x="675564" y="272955"/>
                              </a:cubicBezTo>
                              <a:cubicBezTo>
                                <a:pt x="677839" y="291152"/>
                                <a:pt x="679373" y="309458"/>
                                <a:pt x="682388" y="327547"/>
                              </a:cubicBezTo>
                              <a:cubicBezTo>
                                <a:pt x="685826" y="348172"/>
                                <a:pt x="696793" y="377585"/>
                                <a:pt x="702860" y="395785"/>
                              </a:cubicBezTo>
                              <a:cubicBezTo>
                                <a:pt x="705135" y="402609"/>
                                <a:pt x="708273" y="409204"/>
                                <a:pt x="709684" y="416257"/>
                              </a:cubicBezTo>
                              <a:cubicBezTo>
                                <a:pt x="711959" y="427630"/>
                                <a:pt x="713695" y="439124"/>
                                <a:pt x="716508" y="450376"/>
                              </a:cubicBezTo>
                              <a:cubicBezTo>
                                <a:pt x="729517" y="502410"/>
                                <a:pt x="717391" y="434319"/>
                                <a:pt x="730155" y="498144"/>
                              </a:cubicBezTo>
                              <a:cubicBezTo>
                                <a:pt x="744959" y="572170"/>
                                <a:pt x="729174" y="507378"/>
                                <a:pt x="743803" y="573206"/>
                              </a:cubicBezTo>
                              <a:cubicBezTo>
                                <a:pt x="745838" y="582361"/>
                                <a:pt x="749085" y="591251"/>
                                <a:pt x="750627" y="600502"/>
                              </a:cubicBezTo>
                              <a:cubicBezTo>
                                <a:pt x="766601" y="696344"/>
                                <a:pt x="748919" y="620965"/>
                                <a:pt x="764275" y="682388"/>
                              </a:cubicBezTo>
                              <a:cubicBezTo>
                                <a:pt x="766550" y="702860"/>
                                <a:pt x="767713" y="723486"/>
                                <a:pt x="771099" y="743803"/>
                              </a:cubicBezTo>
                              <a:cubicBezTo>
                                <a:pt x="772282" y="750898"/>
                                <a:pt x="776801" y="757170"/>
                                <a:pt x="777923" y="764275"/>
                              </a:cubicBezTo>
                              <a:cubicBezTo>
                                <a:pt x="783643" y="800503"/>
                                <a:pt x="791570" y="873457"/>
                                <a:pt x="791570" y="873457"/>
                              </a:cubicBezTo>
                              <a:cubicBezTo>
                                <a:pt x="798556" y="1069072"/>
                                <a:pt x="798394" y="1000796"/>
                                <a:pt x="798394" y="107817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AB2FA" id="Forme libre 100" o:spid="_x0000_s1026" style="position:absolute;margin-left:112.3pt;margin-top:28.05pt;width:62.85pt;height:84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394,1078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" path="m,1064526v2275,-11373,2024,-23561,6824,-34120c13612,1015474,25022,1003111,34120,989463v4549,-6824,11053,-12692,13647,-20472c52316,955343,53435,940018,61415,928048v4549,-6824,10317,-12977,13648,-20472c75077,907546,92117,856413,95534,846161r13648,-40943c111457,798394,114261,791725,116006,784747v10313,-41253,3858,-18397,20472,-68239l156949,655093v2275,-6824,2834,-14487,6824,-20472c182774,606119,171622,619948,197893,593678r13647,-40943c213815,545911,214374,538248,218364,532263v39114,-58671,-7781,15561,20472,-40943c242504,483984,248816,478184,252484,470848v3217,-6434,3607,-14038,6824,-20472c262976,443041,269624,437399,272955,429905v14847,-33407,11310,-37701,20472,-68239c297561,347887,302526,334371,307075,320723v2275,-6824,2834,-14487,6824,-20472c318448,293427,324215,287273,327546,279779v5843,-13146,5668,-28973,13648,-40943c345743,232012,351511,225859,354842,218364v5843,-13146,5668,-28973,13648,-40943l423081,95535,436729,75063v4549,-6824,5867,-17879,13647,-20472l470848,47767c483702,34914,494693,21247,511791,13648,524937,7805,552734,,552734,v9099,2275,19492,1622,27296,6824c596695,17934,599789,56933,607326,68239v4549,6824,10316,12978,13647,20472c620975,88716,638032,139888,641445,150126r13648,40943c657368,204717,658561,218589,661917,232012v3489,13956,13647,40943,13647,40943c677839,291152,679373,309458,682388,327547v3438,20625,14405,50038,20472,68238c705135,402609,708273,409204,709684,416257v2275,11373,4011,22867,6824,34119c729517,502410,717391,434319,730155,498144v14804,74026,-981,9234,13648,75062c745838,582361,749085,591251,750627,600502v15974,95842,-1708,20463,13648,81886c766550,702860,767713,723486,771099,743803v1183,7095,5702,13367,6824,20472c783643,800503,791570,873457,791570,873457v6986,195615,6824,127339,6824,204716e" filled="f" strokecolor="#00b050" strokeweight="4.5pt">
                <v:stroke joinstyle="miter"/>
                <v:path arrowok="t" o:connecttype="custom" o:connectlocs="0,1064526;6824,1030406;34120,989463;47767,968991;61415,928048;75063,907576;95534,846161;109182,805218;116006,784747;136478,716508;156949,655093;163773,634621;197893,593678;211540,552735;218364,532263;238836,491320;252484,470848;259308,450376;272955,429905;293427,361666;307075,320723;313899,300251;327546,279779;341194,238836;354842,218364;368490,177421;423081,95535;436729,75063;450376,54591;470848,47767;511791,13648;552734,0;580030,6824;607326,68239;620973,88711;641445,150126;655093,191069;661917,232012;675564,272955;682388,327547;702860,395785;709684,416257;716508,450376;730155,498144;743803,573206;750627,600502;764275,682388;771099,743803;777923,764275;791570,873457;798394,1078173" o:connectangles="0,0,0,0,0,0,0,0,0,0,0,0,0,0,0,0,0,0,0,0,0,0,0,0,0,0,0,0,0,0,0,0,0,0,0,0,0,0,0,0,0,0,0,0,0,0,0,0,0,0,0"/>
              </v:shape>
            </w:pict>
          </mc:Fallback>
        </mc:AlternateContent>
      </w:r>
      <w:r w:rsidR="00FE563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688D67" wp14:editId="3D0DC6F2">
                <wp:simplePos x="0" y="0"/>
                <wp:positionH relativeFrom="column">
                  <wp:posOffset>1146573</wp:posOffset>
                </wp:positionH>
                <wp:positionV relativeFrom="paragraph">
                  <wp:posOffset>117086</wp:posOffset>
                </wp:positionV>
                <wp:extent cx="13648" cy="1282890"/>
                <wp:effectExtent l="19050" t="19050" r="43815" b="1270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8" cy="128289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B54B2" id="Connecteur droit 96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pt,9.2pt" to="91.3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" strokecolor="#00b050" strokeweight="4.5pt">
                <v:stroke joinstyle="miter"/>
              </v:line>
            </w:pict>
          </mc:Fallback>
        </mc:AlternateContent>
      </w:r>
      <w:r w:rsidR="00C547A7">
        <w:rPr>
          <w:noProof/>
        </w:rPr>
        <w:drawing>
          <wp:inline distT="0" distB="0" distL="0" distR="0" wp14:anchorId="1D519ED9" wp14:editId="5253FAF1">
            <wp:extent cx="2826385" cy="3000244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652" t="10254" r="8188" b="7949"/>
                    <a:stretch/>
                  </pic:blipFill>
                  <pic:spPr bwMode="auto">
                    <a:xfrm>
                      <a:off x="0" y="0"/>
                      <a:ext cx="2828339" cy="300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877A8" w14:textId="5A4D0D60" w:rsidR="00C21E90" w:rsidRDefault="00FE563C" w:rsidP="00C21E90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c)</w:t>
      </w:r>
      <w:r w:rsidR="001D1A5D" w:rsidRPr="00C547A7">
        <w:rPr>
          <w:rFonts w:ascii="Times New Roman" w:hAnsi="Times New Roman"/>
          <w:bCs/>
        </w:rPr>
        <w:t>L’</w:t>
      </w:r>
      <w:r w:rsidR="001D1A5D">
        <w:rPr>
          <w:rFonts w:ascii="Times New Roman" w:hAnsi="Times New Roman"/>
          <w:bCs/>
        </w:rPr>
        <w:t>ensemble des solutions de l’in</w:t>
      </w:r>
      <w:r w:rsidR="001D1A5D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  <w:noProof/>
          </w:rPr>
          <m:t>f(x)≥2</m:t>
        </m:r>
      </m:oMath>
      <w:r w:rsidRPr="00C547A7">
        <w:rPr>
          <w:rFonts w:ascii="Times New Roman" w:hAnsi="Times New Roman"/>
          <w:noProof/>
        </w:rPr>
        <w:t xml:space="preserve"> </w:t>
      </w:r>
      <w:r w:rsidR="001D1A5D">
        <w:rPr>
          <w:rFonts w:ascii="Times New Roman" w:hAnsi="Times New Roman"/>
          <w:noProof/>
        </w:rPr>
        <w:t>est S=</w:t>
      </w:r>
      <w:r w:rsidRPr="00C547A7">
        <w:rPr>
          <w:rFonts w:ascii="Times New Roman" w:hAnsi="Times New Roman"/>
          <w:noProof/>
        </w:rPr>
        <w:t xml:space="preserve"> </w:t>
      </w:r>
      <m:oMath>
        <m:r>
          <w:rPr>
            <w:rFonts w:ascii="Cambria Math" w:hAnsi="Cambria Math"/>
            <w:noProof/>
          </w:rPr>
          <m:t>[-2 ;-1]∪ [1 ;4]</m:t>
        </m:r>
      </m:oMath>
    </w:p>
    <w:p w14:paraId="72A36590" w14:textId="77777777" w:rsidR="00FE563C" w:rsidRDefault="00FE563C" w:rsidP="00C21E90"/>
    <w:p w14:paraId="250258B2" w14:textId="77777777" w:rsidR="003808C4" w:rsidRPr="00C328EA" w:rsidRDefault="003808C4" w:rsidP="003808C4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7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7F34804D" w14:textId="7C445142" w:rsidR="00C21E90" w:rsidRDefault="00C21E90" w:rsidP="003808C4">
      <w:pPr>
        <w:rPr>
          <w:rFonts w:ascii="Times New Roman" w:hAnsi="Times New Roman"/>
          <w:b/>
          <w:bCs/>
          <w:u w:val="single"/>
        </w:rPr>
      </w:pPr>
    </w:p>
    <w:p w14:paraId="26458112" w14:textId="00A9541B" w:rsidR="00C21E90" w:rsidRPr="00F8031F" w:rsidRDefault="00F8031F" w:rsidP="00C21E90">
      <w:pPr>
        <w:rPr>
          <w:rFonts w:ascii="Times New Roman" w:hAnsi="Times New Roman"/>
          <w:b/>
          <w:bCs/>
          <w:i/>
          <w:u w:val="single"/>
        </w:rPr>
      </w:pPr>
      <w:r w:rsidRPr="00F8031F">
        <w:rPr>
          <w:i/>
          <w:noProof/>
        </w:rPr>
        <w:drawing>
          <wp:anchor distT="0" distB="0" distL="114300" distR="114300" simplePos="0" relativeHeight="251689984" behindDoc="0" locked="0" layoutInCell="1" allowOverlap="1" wp14:anchorId="62FB6913" wp14:editId="7B0C44C8">
            <wp:simplePos x="0" y="0"/>
            <wp:positionH relativeFrom="margin">
              <wp:posOffset>1105535</wp:posOffset>
            </wp:positionH>
            <wp:positionV relativeFrom="paragraph">
              <wp:posOffset>19685</wp:posOffset>
            </wp:positionV>
            <wp:extent cx="4923790" cy="1964690"/>
            <wp:effectExtent l="0" t="0" r="0" b="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23370" r="3864" b="17726"/>
                    <a:stretch/>
                  </pic:blipFill>
                  <pic:spPr bwMode="auto">
                    <a:xfrm>
                      <a:off x="0" y="0"/>
                      <a:ext cx="4923790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8C4" w:rsidRPr="00F8031F">
        <w:rPr>
          <w:rFonts w:ascii="Times New Roman" w:hAnsi="Times New Roman"/>
          <w:i/>
        </w:rPr>
        <w:br w:type="textWrapping" w:clear="all"/>
      </w:r>
    </w:p>
    <w:p w14:paraId="79FB0984" w14:textId="167BD271" w:rsidR="00C21E90" w:rsidRDefault="00F8031F" w:rsidP="00C21E90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7CB7A08" wp14:editId="1DB3A05E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886835" cy="2438400"/>
            <wp:effectExtent l="0" t="0" r="0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8" t="23370" r="3863" b="36987"/>
                    <a:stretch/>
                  </pic:blipFill>
                  <pic:spPr bwMode="auto">
                    <a:xfrm>
                      <a:off x="0" y="0"/>
                      <a:ext cx="388683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8F734" w14:textId="274503E8" w:rsidR="00C21E90" w:rsidRDefault="00F8031F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FD1331" wp14:editId="1130909F">
                <wp:simplePos x="0" y="0"/>
                <wp:positionH relativeFrom="column">
                  <wp:posOffset>135881</wp:posOffset>
                </wp:positionH>
                <wp:positionV relativeFrom="paragraph">
                  <wp:posOffset>138543</wp:posOffset>
                </wp:positionV>
                <wp:extent cx="266131" cy="1427267"/>
                <wp:effectExtent l="19050" t="0" r="38735" b="40005"/>
                <wp:wrapNone/>
                <wp:docPr id="114" name="Forme libr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427267"/>
                        </a:xfrm>
                        <a:custGeom>
                          <a:avLst/>
                          <a:gdLst>
                            <a:gd name="connsiteX0" fmla="*/ 0 w 266131"/>
                            <a:gd name="connsiteY0" fmla="*/ 0 h 1427267"/>
                            <a:gd name="connsiteX1" fmla="*/ 6824 w 266131"/>
                            <a:gd name="connsiteY1" fmla="*/ 197892 h 1427267"/>
                            <a:gd name="connsiteX2" fmla="*/ 13648 w 266131"/>
                            <a:gd name="connsiteY2" fmla="*/ 225188 h 1427267"/>
                            <a:gd name="connsiteX3" fmla="*/ 20472 w 266131"/>
                            <a:gd name="connsiteY3" fmla="*/ 272955 h 1427267"/>
                            <a:gd name="connsiteX4" fmla="*/ 34119 w 266131"/>
                            <a:gd name="connsiteY4" fmla="*/ 395785 h 1427267"/>
                            <a:gd name="connsiteX5" fmla="*/ 54591 w 266131"/>
                            <a:gd name="connsiteY5" fmla="*/ 477671 h 1427267"/>
                            <a:gd name="connsiteX6" fmla="*/ 61415 w 266131"/>
                            <a:gd name="connsiteY6" fmla="*/ 552734 h 1427267"/>
                            <a:gd name="connsiteX7" fmla="*/ 75063 w 266131"/>
                            <a:gd name="connsiteY7" fmla="*/ 641444 h 1427267"/>
                            <a:gd name="connsiteX8" fmla="*/ 81887 w 266131"/>
                            <a:gd name="connsiteY8" fmla="*/ 702859 h 1427267"/>
                            <a:gd name="connsiteX9" fmla="*/ 95534 w 266131"/>
                            <a:gd name="connsiteY9" fmla="*/ 825689 h 1427267"/>
                            <a:gd name="connsiteX10" fmla="*/ 109182 w 266131"/>
                            <a:gd name="connsiteY10" fmla="*/ 893928 h 1427267"/>
                            <a:gd name="connsiteX11" fmla="*/ 116006 w 266131"/>
                            <a:gd name="connsiteY11" fmla="*/ 934871 h 1427267"/>
                            <a:gd name="connsiteX12" fmla="*/ 136478 w 266131"/>
                            <a:gd name="connsiteY12" fmla="*/ 1003110 h 1427267"/>
                            <a:gd name="connsiteX13" fmla="*/ 143302 w 266131"/>
                            <a:gd name="connsiteY13" fmla="*/ 1044053 h 1427267"/>
                            <a:gd name="connsiteX14" fmla="*/ 156949 w 266131"/>
                            <a:gd name="connsiteY14" fmla="*/ 1084997 h 1427267"/>
                            <a:gd name="connsiteX15" fmla="*/ 163773 w 266131"/>
                            <a:gd name="connsiteY15" fmla="*/ 1105468 h 1427267"/>
                            <a:gd name="connsiteX16" fmla="*/ 170597 w 266131"/>
                            <a:gd name="connsiteY16" fmla="*/ 1139588 h 1427267"/>
                            <a:gd name="connsiteX17" fmla="*/ 184245 w 266131"/>
                            <a:gd name="connsiteY17" fmla="*/ 1180531 h 1427267"/>
                            <a:gd name="connsiteX18" fmla="*/ 191069 w 266131"/>
                            <a:gd name="connsiteY18" fmla="*/ 1201003 h 1427267"/>
                            <a:gd name="connsiteX19" fmla="*/ 204717 w 266131"/>
                            <a:gd name="connsiteY19" fmla="*/ 1255594 h 1427267"/>
                            <a:gd name="connsiteX20" fmla="*/ 232012 w 266131"/>
                            <a:gd name="connsiteY20" fmla="*/ 1351128 h 1427267"/>
                            <a:gd name="connsiteX21" fmla="*/ 238836 w 266131"/>
                            <a:gd name="connsiteY21" fmla="*/ 1371600 h 1427267"/>
                            <a:gd name="connsiteX22" fmla="*/ 245660 w 266131"/>
                            <a:gd name="connsiteY22" fmla="*/ 1392071 h 1427267"/>
                            <a:gd name="connsiteX23" fmla="*/ 252484 w 266131"/>
                            <a:gd name="connsiteY23" fmla="*/ 1426191 h 1427267"/>
                            <a:gd name="connsiteX24" fmla="*/ 266131 w 266131"/>
                            <a:gd name="connsiteY24" fmla="*/ 1419367 h 1427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66131" h="1427267">
                              <a:moveTo>
                                <a:pt x="0" y="0"/>
                              </a:moveTo>
                              <a:cubicBezTo>
                                <a:pt x="2275" y="65964"/>
                                <a:pt x="2831" y="132010"/>
                                <a:pt x="6824" y="197892"/>
                              </a:cubicBezTo>
                              <a:cubicBezTo>
                                <a:pt x="7391" y="207254"/>
                                <a:pt x="11970" y="215961"/>
                                <a:pt x="13648" y="225188"/>
                              </a:cubicBezTo>
                              <a:cubicBezTo>
                                <a:pt x="16525" y="241013"/>
                                <a:pt x="18593" y="256981"/>
                                <a:pt x="20472" y="272955"/>
                              </a:cubicBezTo>
                              <a:cubicBezTo>
                                <a:pt x="22033" y="286223"/>
                                <a:pt x="30147" y="377248"/>
                                <a:pt x="34119" y="395785"/>
                              </a:cubicBezTo>
                              <a:cubicBezTo>
                                <a:pt x="53749" y="487392"/>
                                <a:pt x="43857" y="386434"/>
                                <a:pt x="54591" y="477671"/>
                              </a:cubicBezTo>
                              <a:cubicBezTo>
                                <a:pt x="57527" y="502623"/>
                                <a:pt x="58640" y="527763"/>
                                <a:pt x="61415" y="552734"/>
                              </a:cubicBezTo>
                              <a:cubicBezTo>
                                <a:pt x="69495" y="625451"/>
                                <a:pt x="66198" y="574956"/>
                                <a:pt x="75063" y="641444"/>
                              </a:cubicBezTo>
                              <a:cubicBezTo>
                                <a:pt x="77785" y="661861"/>
                                <a:pt x="79837" y="682364"/>
                                <a:pt x="81887" y="702859"/>
                              </a:cubicBezTo>
                              <a:cubicBezTo>
                                <a:pt x="87088" y="754871"/>
                                <a:pt x="87129" y="778062"/>
                                <a:pt x="95534" y="825689"/>
                              </a:cubicBezTo>
                              <a:cubicBezTo>
                                <a:pt x="99565" y="848533"/>
                                <a:pt x="105368" y="871047"/>
                                <a:pt x="109182" y="893928"/>
                              </a:cubicBezTo>
                              <a:cubicBezTo>
                                <a:pt x="111457" y="907576"/>
                                <a:pt x="112650" y="921448"/>
                                <a:pt x="116006" y="934871"/>
                              </a:cubicBezTo>
                              <a:cubicBezTo>
                                <a:pt x="133412" y="1004495"/>
                                <a:pt x="125648" y="948962"/>
                                <a:pt x="136478" y="1003110"/>
                              </a:cubicBezTo>
                              <a:cubicBezTo>
                                <a:pt x="139192" y="1016677"/>
                                <a:pt x="139946" y="1030630"/>
                                <a:pt x="143302" y="1044053"/>
                              </a:cubicBezTo>
                              <a:cubicBezTo>
                                <a:pt x="146791" y="1058010"/>
                                <a:pt x="152400" y="1071349"/>
                                <a:pt x="156949" y="1084997"/>
                              </a:cubicBezTo>
                              <a:cubicBezTo>
                                <a:pt x="159224" y="1091821"/>
                                <a:pt x="162362" y="1098415"/>
                                <a:pt x="163773" y="1105468"/>
                              </a:cubicBezTo>
                              <a:cubicBezTo>
                                <a:pt x="166048" y="1116841"/>
                                <a:pt x="167545" y="1128398"/>
                                <a:pt x="170597" y="1139588"/>
                              </a:cubicBezTo>
                              <a:cubicBezTo>
                                <a:pt x="174382" y="1153467"/>
                                <a:pt x="179696" y="1166883"/>
                                <a:pt x="184245" y="1180531"/>
                              </a:cubicBezTo>
                              <a:cubicBezTo>
                                <a:pt x="186520" y="1187355"/>
                                <a:pt x="189658" y="1193950"/>
                                <a:pt x="191069" y="1201003"/>
                              </a:cubicBezTo>
                              <a:cubicBezTo>
                                <a:pt x="207766" y="1284483"/>
                                <a:pt x="188977" y="1197880"/>
                                <a:pt x="204717" y="1255594"/>
                              </a:cubicBezTo>
                              <a:cubicBezTo>
                                <a:pt x="230422" y="1349848"/>
                                <a:pt x="205860" y="1272674"/>
                                <a:pt x="232012" y="1351128"/>
                              </a:cubicBezTo>
                              <a:lnTo>
                                <a:pt x="238836" y="1371600"/>
                              </a:lnTo>
                              <a:cubicBezTo>
                                <a:pt x="241111" y="1378424"/>
                                <a:pt x="244249" y="1385018"/>
                                <a:pt x="245660" y="1392071"/>
                              </a:cubicBezTo>
                              <a:cubicBezTo>
                                <a:pt x="247935" y="1403444"/>
                                <a:pt x="245525" y="1416912"/>
                                <a:pt x="252484" y="1426191"/>
                              </a:cubicBezTo>
                              <a:cubicBezTo>
                                <a:pt x="255536" y="1430260"/>
                                <a:pt x="261582" y="1421642"/>
                                <a:pt x="266131" y="141936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265A" id="Forme libre 114" o:spid="_x0000_s1026" style="position:absolute;margin-left:10.7pt;margin-top:10.9pt;width:20.95pt;height:112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131,142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" path="m,c2275,65964,2831,132010,6824,197892v567,9362,5146,18069,6824,27296c16525,241013,18593,256981,20472,272955v1561,13268,9675,104293,13647,122830c53749,487392,43857,386434,54591,477671v2936,24952,4049,50092,6824,75063c69495,625451,66198,574956,75063,641444v2722,20417,4774,40920,6824,61415c87088,754871,87129,778062,95534,825689v4031,22844,9834,45358,13648,68239c111457,907576,112650,921448,116006,934871v17406,69624,9642,14091,20472,68239c139192,1016677,139946,1030630,143302,1044053v3489,13957,9098,27296,13647,40944c159224,1091821,162362,1098415,163773,1105468v2275,11373,3772,22930,6824,34120c174382,1153467,179696,1166883,184245,1180531v2275,6824,5413,13419,6824,20472c207766,1284483,188977,1197880,204717,1255594v25705,94254,1143,17080,27295,95534l238836,1371600v2275,6824,5413,13418,6824,20471c247935,1403444,245525,1416912,252484,1426191v3052,4069,9098,-4549,13647,-6824e" filled="f" strokecolor="#00b050" strokeweight="4.5pt">
                <v:stroke joinstyle="miter"/>
                <v:path arrowok="t" o:connecttype="custom" o:connectlocs="0,0;6824,197892;13648,225188;20472,272955;34119,395785;54591,477671;61415,552734;75063,641444;81887,702859;95534,825689;109182,893928;116006,934871;136478,1003110;143302,1044053;156949,1084997;163773,1105468;170597,1139588;184245,1180531;191069,1201003;204717,1255594;232012,1351128;238836,1371600;245660,1392071;252484,1426191;266131,1419367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4A4F4A" wp14:editId="1C80688D">
                <wp:simplePos x="0" y="0"/>
                <wp:positionH relativeFrom="column">
                  <wp:posOffset>1234440</wp:posOffset>
                </wp:positionH>
                <wp:positionV relativeFrom="paragraph">
                  <wp:posOffset>78143</wp:posOffset>
                </wp:positionV>
                <wp:extent cx="34120" cy="1753225"/>
                <wp:effectExtent l="19050" t="19050" r="42545" b="190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20" cy="17532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A5E271" id="Connecteur droit 113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6.15pt" to="99.9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" strokecolor="#00b050" strokeweight="4.5pt">
                <v:stroke joinstyle="miter"/>
              </v:line>
            </w:pict>
          </mc:Fallback>
        </mc:AlternateContent>
      </w:r>
    </w:p>
    <w:p w14:paraId="23204F3F" w14:textId="7D03222D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298CF70F" w14:textId="5A625E83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1FEEC5C1" w14:textId="474011AC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262545A5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7EED9E2F" w14:textId="22011197" w:rsidR="00C21E90" w:rsidRDefault="004E4B25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E0C99D6" wp14:editId="460413E4">
                <wp:simplePos x="0" y="0"/>
                <wp:positionH relativeFrom="column">
                  <wp:posOffset>45085</wp:posOffset>
                </wp:positionH>
                <wp:positionV relativeFrom="paragraph">
                  <wp:posOffset>71755</wp:posOffset>
                </wp:positionV>
                <wp:extent cx="161925" cy="333375"/>
                <wp:effectExtent l="0" t="0" r="28575" b="28575"/>
                <wp:wrapNone/>
                <wp:docPr id="1824329607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1358D" id="Connecteur droit 16" o:spid="_x0000_s1026" style="position:absolute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5.65pt" to="16.3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" strokecolor="#00b050" strokeweight=".5pt">
                <v:stroke joinstyle="miter"/>
              </v:line>
            </w:pict>
          </mc:Fallback>
        </mc:AlternateContent>
      </w:r>
    </w:p>
    <w:p w14:paraId="7CDA69B5" w14:textId="7FE34E76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62162FAD" w14:textId="2A972B50" w:rsidR="00C21E90" w:rsidRDefault="004E4B25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61D6512" wp14:editId="3F164261">
                <wp:simplePos x="0" y="0"/>
                <wp:positionH relativeFrom="column">
                  <wp:posOffset>45085</wp:posOffset>
                </wp:positionH>
                <wp:positionV relativeFrom="paragraph">
                  <wp:posOffset>83820</wp:posOffset>
                </wp:positionV>
                <wp:extent cx="238125" cy="360045"/>
                <wp:effectExtent l="0" t="0" r="28575" b="20955"/>
                <wp:wrapNone/>
                <wp:docPr id="1946835541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600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9048A" id="Connecteur droit 17" o:spid="_x0000_s1026" style="position:absolute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6.6pt" to="22.3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" strokecolor="#00b050" strokeweight=".5pt">
                <v:stroke joinstyle="miter"/>
              </v:line>
            </w:pict>
          </mc:Fallback>
        </mc:AlternateContent>
      </w:r>
    </w:p>
    <w:p w14:paraId="082FE17C" w14:textId="44554057" w:rsidR="00C21E90" w:rsidRDefault="00F8031F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045119" wp14:editId="1FEE3A8A">
                <wp:simplePos x="0" y="0"/>
                <wp:positionH relativeFrom="column">
                  <wp:posOffset>491579</wp:posOffset>
                </wp:positionH>
                <wp:positionV relativeFrom="paragraph">
                  <wp:posOffset>134241</wp:posOffset>
                </wp:positionV>
                <wp:extent cx="81788" cy="314679"/>
                <wp:effectExtent l="0" t="0" r="52070" b="28575"/>
                <wp:wrapNone/>
                <wp:docPr id="162" name="Forme libr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" cy="314679"/>
                        </a:xfrm>
                        <a:custGeom>
                          <a:avLst/>
                          <a:gdLst>
                            <a:gd name="connsiteX0" fmla="*/ 6725 w 81788"/>
                            <a:gd name="connsiteY0" fmla="*/ 0 h 314679"/>
                            <a:gd name="connsiteX1" fmla="*/ 6725 w 81788"/>
                            <a:gd name="connsiteY1" fmla="*/ 13648 h 314679"/>
                            <a:gd name="connsiteX2" fmla="*/ 13549 w 81788"/>
                            <a:gd name="connsiteY2" fmla="*/ 163773 h 314679"/>
                            <a:gd name="connsiteX3" fmla="*/ 27197 w 81788"/>
                            <a:gd name="connsiteY3" fmla="*/ 218364 h 314679"/>
                            <a:gd name="connsiteX4" fmla="*/ 81788 w 81788"/>
                            <a:gd name="connsiteY4" fmla="*/ 313898 h 314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1788" h="314679">
                              <a:moveTo>
                                <a:pt x="6725" y="0"/>
                              </a:moveTo>
                              <a:cubicBezTo>
                                <a:pt x="164404" y="17520"/>
                                <a:pt x="12819" y="-3872"/>
                                <a:pt x="6725" y="13648"/>
                              </a:cubicBezTo>
                              <a:cubicBezTo>
                                <a:pt x="-9732" y="60961"/>
                                <a:pt x="8564" y="113928"/>
                                <a:pt x="13549" y="163773"/>
                              </a:cubicBezTo>
                              <a:cubicBezTo>
                                <a:pt x="15415" y="182437"/>
                                <a:pt x="27197" y="218364"/>
                                <a:pt x="27197" y="218364"/>
                              </a:cubicBezTo>
                              <a:cubicBezTo>
                                <a:pt x="35155" y="329780"/>
                                <a:pt x="2095" y="313898"/>
                                <a:pt x="81788" y="31389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AA112" id="Forme libre 162" o:spid="_x0000_s1026" style="position:absolute;margin-left:38.7pt;margin-top:10.55pt;width:6.45pt;height:24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788,31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" path="m6725,v157679,17520,6094,-3872,,13648c-9732,60961,8564,113928,13549,163773v1866,18664,13648,54591,13648,54591c35155,329780,2095,313898,81788,313898e" filled="f" strokecolor="#00b050" strokeweight="1pt">
                <v:stroke joinstyle="miter"/>
                <v:path arrowok="t" o:connecttype="custom" o:connectlocs="6725,0;6725,13648;13549,163773;27197,218364;81788,313898" o:connectangles="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88032A" wp14:editId="3426E16F">
                <wp:simplePos x="0" y="0"/>
                <wp:positionH relativeFrom="margin">
                  <wp:align>center</wp:align>
                </wp:positionH>
                <wp:positionV relativeFrom="paragraph">
                  <wp:posOffset>143718</wp:posOffset>
                </wp:positionV>
                <wp:extent cx="764275" cy="409719"/>
                <wp:effectExtent l="0" t="19050" r="36195" b="47625"/>
                <wp:wrapNone/>
                <wp:docPr id="116" name="Forme libr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409719"/>
                        </a:xfrm>
                        <a:custGeom>
                          <a:avLst/>
                          <a:gdLst>
                            <a:gd name="connsiteX0" fmla="*/ 0 w 764275"/>
                            <a:gd name="connsiteY0" fmla="*/ 409719 h 409719"/>
                            <a:gd name="connsiteX1" fmla="*/ 75063 w 764275"/>
                            <a:gd name="connsiteY1" fmla="*/ 382424 h 409719"/>
                            <a:gd name="connsiteX2" fmla="*/ 88710 w 764275"/>
                            <a:gd name="connsiteY2" fmla="*/ 361952 h 409719"/>
                            <a:gd name="connsiteX3" fmla="*/ 150125 w 764275"/>
                            <a:gd name="connsiteY3" fmla="*/ 348304 h 409719"/>
                            <a:gd name="connsiteX4" fmla="*/ 170597 w 764275"/>
                            <a:gd name="connsiteY4" fmla="*/ 341481 h 409719"/>
                            <a:gd name="connsiteX5" fmla="*/ 218364 w 764275"/>
                            <a:gd name="connsiteY5" fmla="*/ 334657 h 409719"/>
                            <a:gd name="connsiteX6" fmla="*/ 238836 w 764275"/>
                            <a:gd name="connsiteY6" fmla="*/ 327833 h 409719"/>
                            <a:gd name="connsiteX7" fmla="*/ 279779 w 764275"/>
                            <a:gd name="connsiteY7" fmla="*/ 293713 h 409719"/>
                            <a:gd name="connsiteX8" fmla="*/ 313899 w 764275"/>
                            <a:gd name="connsiteY8" fmla="*/ 259594 h 409719"/>
                            <a:gd name="connsiteX9" fmla="*/ 334370 w 764275"/>
                            <a:gd name="connsiteY9" fmla="*/ 252770 h 409719"/>
                            <a:gd name="connsiteX10" fmla="*/ 388961 w 764275"/>
                            <a:gd name="connsiteY10" fmla="*/ 239122 h 409719"/>
                            <a:gd name="connsiteX11" fmla="*/ 409433 w 764275"/>
                            <a:gd name="connsiteY11" fmla="*/ 225475 h 409719"/>
                            <a:gd name="connsiteX12" fmla="*/ 450376 w 764275"/>
                            <a:gd name="connsiteY12" fmla="*/ 191355 h 409719"/>
                            <a:gd name="connsiteX13" fmla="*/ 470848 w 764275"/>
                            <a:gd name="connsiteY13" fmla="*/ 184531 h 409719"/>
                            <a:gd name="connsiteX14" fmla="*/ 511791 w 764275"/>
                            <a:gd name="connsiteY14" fmla="*/ 157236 h 409719"/>
                            <a:gd name="connsiteX15" fmla="*/ 539087 w 764275"/>
                            <a:gd name="connsiteY15" fmla="*/ 116292 h 409719"/>
                            <a:gd name="connsiteX16" fmla="*/ 580030 w 764275"/>
                            <a:gd name="connsiteY16" fmla="*/ 102645 h 409719"/>
                            <a:gd name="connsiteX17" fmla="*/ 620973 w 764275"/>
                            <a:gd name="connsiteY17" fmla="*/ 82173 h 409719"/>
                            <a:gd name="connsiteX18" fmla="*/ 641445 w 764275"/>
                            <a:gd name="connsiteY18" fmla="*/ 61701 h 409719"/>
                            <a:gd name="connsiteX19" fmla="*/ 682388 w 764275"/>
                            <a:gd name="connsiteY19" fmla="*/ 48054 h 409719"/>
                            <a:gd name="connsiteX20" fmla="*/ 702860 w 764275"/>
                            <a:gd name="connsiteY20" fmla="*/ 41230 h 409719"/>
                            <a:gd name="connsiteX21" fmla="*/ 723331 w 764275"/>
                            <a:gd name="connsiteY21" fmla="*/ 34406 h 409719"/>
                            <a:gd name="connsiteX22" fmla="*/ 743803 w 764275"/>
                            <a:gd name="connsiteY22" fmla="*/ 20758 h 409719"/>
                            <a:gd name="connsiteX23" fmla="*/ 764275 w 764275"/>
                            <a:gd name="connsiteY23" fmla="*/ 287 h 4097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764275" h="409719">
                              <a:moveTo>
                                <a:pt x="0" y="409719"/>
                              </a:moveTo>
                              <a:cubicBezTo>
                                <a:pt x="42457" y="403654"/>
                                <a:pt x="46616" y="410871"/>
                                <a:pt x="75063" y="382424"/>
                              </a:cubicBezTo>
                              <a:cubicBezTo>
                                <a:pt x="80862" y="376625"/>
                                <a:pt x="82306" y="367075"/>
                                <a:pt x="88710" y="361952"/>
                              </a:cubicBezTo>
                              <a:cubicBezTo>
                                <a:pt x="97572" y="354862"/>
                                <a:pt x="149666" y="348406"/>
                                <a:pt x="150125" y="348304"/>
                              </a:cubicBezTo>
                              <a:cubicBezTo>
                                <a:pt x="157147" y="346744"/>
                                <a:pt x="163544" y="342892"/>
                                <a:pt x="170597" y="341481"/>
                              </a:cubicBezTo>
                              <a:cubicBezTo>
                                <a:pt x="186369" y="338327"/>
                                <a:pt x="202442" y="336932"/>
                                <a:pt x="218364" y="334657"/>
                              </a:cubicBezTo>
                              <a:cubicBezTo>
                                <a:pt x="225188" y="332382"/>
                                <a:pt x="232402" y="331050"/>
                                <a:pt x="238836" y="327833"/>
                              </a:cubicBezTo>
                              <a:cubicBezTo>
                                <a:pt x="254174" y="320164"/>
                                <a:pt x="268998" y="306650"/>
                                <a:pt x="279779" y="293713"/>
                              </a:cubicBezTo>
                              <a:cubicBezTo>
                                <a:pt x="299275" y="270318"/>
                                <a:pt x="285305" y="273892"/>
                                <a:pt x="313899" y="259594"/>
                              </a:cubicBezTo>
                              <a:cubicBezTo>
                                <a:pt x="320332" y="256377"/>
                                <a:pt x="327431" y="254663"/>
                                <a:pt x="334370" y="252770"/>
                              </a:cubicBezTo>
                              <a:cubicBezTo>
                                <a:pt x="352466" y="247835"/>
                                <a:pt x="388961" y="239122"/>
                                <a:pt x="388961" y="239122"/>
                              </a:cubicBezTo>
                              <a:cubicBezTo>
                                <a:pt x="395785" y="234573"/>
                                <a:pt x="403133" y="230725"/>
                                <a:pt x="409433" y="225475"/>
                              </a:cubicBezTo>
                              <a:cubicBezTo>
                                <a:pt x="432070" y="206611"/>
                                <a:pt x="424963" y="204062"/>
                                <a:pt x="450376" y="191355"/>
                              </a:cubicBezTo>
                              <a:cubicBezTo>
                                <a:pt x="456810" y="188138"/>
                                <a:pt x="464560" y="188024"/>
                                <a:pt x="470848" y="184531"/>
                              </a:cubicBezTo>
                              <a:cubicBezTo>
                                <a:pt x="485186" y="176565"/>
                                <a:pt x="511791" y="157236"/>
                                <a:pt x="511791" y="157236"/>
                              </a:cubicBezTo>
                              <a:cubicBezTo>
                                <a:pt x="520890" y="143588"/>
                                <a:pt x="523526" y="121479"/>
                                <a:pt x="539087" y="116292"/>
                              </a:cubicBezTo>
                              <a:cubicBezTo>
                                <a:pt x="552735" y="111743"/>
                                <a:pt x="568060" y="110625"/>
                                <a:pt x="580030" y="102645"/>
                              </a:cubicBezTo>
                              <a:cubicBezTo>
                                <a:pt x="606487" y="85007"/>
                                <a:pt x="592721" y="91591"/>
                                <a:pt x="620973" y="82173"/>
                              </a:cubicBezTo>
                              <a:cubicBezTo>
                                <a:pt x="627797" y="75349"/>
                                <a:pt x="633009" y="66388"/>
                                <a:pt x="641445" y="61701"/>
                              </a:cubicBezTo>
                              <a:cubicBezTo>
                                <a:pt x="654021" y="54715"/>
                                <a:pt x="668740" y="52603"/>
                                <a:pt x="682388" y="48054"/>
                              </a:cubicBezTo>
                              <a:lnTo>
                                <a:pt x="702860" y="41230"/>
                              </a:lnTo>
                              <a:cubicBezTo>
                                <a:pt x="709684" y="38955"/>
                                <a:pt x="717346" y="38396"/>
                                <a:pt x="723331" y="34406"/>
                              </a:cubicBezTo>
                              <a:lnTo>
                                <a:pt x="743803" y="20758"/>
                              </a:lnTo>
                              <a:cubicBezTo>
                                <a:pt x="752066" y="-4029"/>
                                <a:pt x="743434" y="287"/>
                                <a:pt x="764275" y="28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F4C8" id="Forme libre 116" o:spid="_x0000_s1026" style="position:absolute;margin-left:0;margin-top:11.3pt;width:60.2pt;height:32.25pt;z-index:251768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764275,40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" path="m,409719v42457,-6065,46616,1152,75063,-27295c80862,376625,82306,367075,88710,361952v8862,-7090,60956,-13546,61415,-13648c157147,346744,163544,342892,170597,341481v15772,-3154,31845,-4549,47767,-6824c225188,332382,232402,331050,238836,327833v15338,-7669,30162,-21183,40943,-34120c299275,270318,285305,273892,313899,259594v6433,-3217,13532,-4931,20471,-6824c352466,247835,388961,239122,388961,239122v6824,-4549,14172,-8397,20472,-13647c432070,206611,424963,204062,450376,191355v6434,-3217,14184,-3331,20472,-6824c485186,176565,511791,157236,511791,157236v9099,-13648,11735,-35757,27296,-40944c552735,111743,568060,110625,580030,102645,606487,85007,592721,91591,620973,82173v6824,-6824,12036,-15785,20472,-20472c654021,54715,668740,52603,682388,48054r20472,-6824c709684,38955,717346,38396,723331,34406l743803,20758c752066,-4029,743434,287,764275,287e" filled="f" strokecolor="#00b050" strokeweight="4.5pt">
                <v:stroke joinstyle="miter"/>
                <v:path arrowok="t" o:connecttype="custom" o:connectlocs="0,409719;75063,382424;88710,361952;150125,348304;170597,341481;218364,334657;238836,327833;279779,293713;313899,259594;334370,252770;388961,239122;409433,225475;450376,191355;470848,184531;511791,157236;539087,116292;580030,102645;620973,82173;641445,61701;682388,48054;702860,41230;723331,34406;743803,20758;764275,287" o:connectangles="0,0,0,0,0,0,0,0,0,0,0,0,0,0,0,0,0,0,0,0,0,0,0,0"/>
                <w10:wrap anchorx="margin"/>
              </v:shape>
            </w:pict>
          </mc:Fallback>
        </mc:AlternateContent>
      </w:r>
    </w:p>
    <w:p w14:paraId="2FE9F929" w14:textId="5309A7C0" w:rsidR="00C21E90" w:rsidRDefault="00EF38C4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4755E25" wp14:editId="287CE94F">
                <wp:simplePos x="0" y="0"/>
                <wp:positionH relativeFrom="column">
                  <wp:posOffset>3483610</wp:posOffset>
                </wp:positionH>
                <wp:positionV relativeFrom="paragraph">
                  <wp:posOffset>10160</wp:posOffset>
                </wp:positionV>
                <wp:extent cx="180975" cy="266700"/>
                <wp:effectExtent l="0" t="0" r="28575" b="19050"/>
                <wp:wrapNone/>
                <wp:docPr id="1000302795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0F783" id="Connecteur droit 23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.8pt" to="288.5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DD16A3" wp14:editId="7C3C2312">
                <wp:simplePos x="0" y="0"/>
                <wp:positionH relativeFrom="column">
                  <wp:posOffset>3226436</wp:posOffset>
                </wp:positionH>
                <wp:positionV relativeFrom="paragraph">
                  <wp:posOffset>143511</wp:posOffset>
                </wp:positionV>
                <wp:extent cx="209550" cy="228600"/>
                <wp:effectExtent l="0" t="0" r="19050" b="19050"/>
                <wp:wrapNone/>
                <wp:docPr id="462679330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5B797" id="Connecteur droit 21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05pt,11.3pt" to="270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4E4B25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6AE2F6F" wp14:editId="7ECD778F">
                <wp:simplePos x="0" y="0"/>
                <wp:positionH relativeFrom="column">
                  <wp:posOffset>130810</wp:posOffset>
                </wp:positionH>
                <wp:positionV relativeFrom="paragraph">
                  <wp:posOffset>10160</wp:posOffset>
                </wp:positionV>
                <wp:extent cx="228600" cy="361950"/>
                <wp:effectExtent l="0" t="0" r="19050" b="19050"/>
                <wp:wrapNone/>
                <wp:docPr id="1493085665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26967" id="Connecteur droit 18" o:spid="_x0000_s1026" style="position:absolute;flip:x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.8pt" to="28.3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C796EA" wp14:editId="0D42E49F">
                <wp:simplePos x="0" y="0"/>
                <wp:positionH relativeFrom="column">
                  <wp:posOffset>47483</wp:posOffset>
                </wp:positionH>
                <wp:positionV relativeFrom="paragraph">
                  <wp:posOffset>120725</wp:posOffset>
                </wp:positionV>
                <wp:extent cx="417262" cy="6824"/>
                <wp:effectExtent l="0" t="19050" r="40005" b="5080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262" cy="682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2B5D8" id="Connecteur droit 120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9.5pt" to="36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18E29B" wp14:editId="5CF03994">
                <wp:simplePos x="0" y="0"/>
                <wp:positionH relativeFrom="column">
                  <wp:posOffset>360139</wp:posOffset>
                </wp:positionH>
                <wp:positionV relativeFrom="paragraph">
                  <wp:posOffset>86379</wp:posOffset>
                </wp:positionV>
                <wp:extent cx="151165" cy="307075"/>
                <wp:effectExtent l="19050" t="19050" r="39370" b="36195"/>
                <wp:wrapNone/>
                <wp:docPr id="115" name="Forme libr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65" cy="307075"/>
                        </a:xfrm>
                        <a:custGeom>
                          <a:avLst/>
                          <a:gdLst>
                            <a:gd name="connsiteX0" fmla="*/ 0 w 151165"/>
                            <a:gd name="connsiteY0" fmla="*/ 0 h 307075"/>
                            <a:gd name="connsiteX1" fmla="*/ 34119 w 151165"/>
                            <a:gd name="connsiteY1" fmla="*/ 20472 h 307075"/>
                            <a:gd name="connsiteX2" fmla="*/ 61415 w 151165"/>
                            <a:gd name="connsiteY2" fmla="*/ 61415 h 307075"/>
                            <a:gd name="connsiteX3" fmla="*/ 75062 w 151165"/>
                            <a:gd name="connsiteY3" fmla="*/ 81887 h 307075"/>
                            <a:gd name="connsiteX4" fmla="*/ 81886 w 151165"/>
                            <a:gd name="connsiteY4" fmla="*/ 102358 h 307075"/>
                            <a:gd name="connsiteX5" fmla="*/ 95534 w 151165"/>
                            <a:gd name="connsiteY5" fmla="*/ 122830 h 307075"/>
                            <a:gd name="connsiteX6" fmla="*/ 109182 w 151165"/>
                            <a:gd name="connsiteY6" fmla="*/ 163773 h 307075"/>
                            <a:gd name="connsiteX7" fmla="*/ 116006 w 151165"/>
                            <a:gd name="connsiteY7" fmla="*/ 252484 h 307075"/>
                            <a:gd name="connsiteX8" fmla="*/ 150125 w 151165"/>
                            <a:gd name="connsiteY8" fmla="*/ 293427 h 307075"/>
                            <a:gd name="connsiteX9" fmla="*/ 150125 w 151165"/>
                            <a:gd name="connsiteY9" fmla="*/ 307075 h 307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1165" h="307075">
                              <a:moveTo>
                                <a:pt x="0" y="0"/>
                              </a:moveTo>
                              <a:cubicBezTo>
                                <a:pt x="11373" y="6824"/>
                                <a:pt x="24741" y="11094"/>
                                <a:pt x="34119" y="20472"/>
                              </a:cubicBezTo>
                              <a:cubicBezTo>
                                <a:pt x="45717" y="32070"/>
                                <a:pt x="52317" y="47767"/>
                                <a:pt x="61415" y="61415"/>
                              </a:cubicBezTo>
                              <a:cubicBezTo>
                                <a:pt x="65964" y="68239"/>
                                <a:pt x="72468" y="74107"/>
                                <a:pt x="75062" y="81887"/>
                              </a:cubicBezTo>
                              <a:cubicBezTo>
                                <a:pt x="77337" y="88711"/>
                                <a:pt x="78669" y="95925"/>
                                <a:pt x="81886" y="102358"/>
                              </a:cubicBezTo>
                              <a:cubicBezTo>
                                <a:pt x="85554" y="109694"/>
                                <a:pt x="92203" y="115335"/>
                                <a:pt x="95534" y="122830"/>
                              </a:cubicBezTo>
                              <a:cubicBezTo>
                                <a:pt x="101377" y="135976"/>
                                <a:pt x="109182" y="163773"/>
                                <a:pt x="109182" y="163773"/>
                              </a:cubicBezTo>
                              <a:cubicBezTo>
                                <a:pt x="111457" y="193343"/>
                                <a:pt x="110541" y="223334"/>
                                <a:pt x="116006" y="252484"/>
                              </a:cubicBezTo>
                              <a:cubicBezTo>
                                <a:pt x="119201" y="269527"/>
                                <a:pt x="142452" y="280639"/>
                                <a:pt x="150125" y="293427"/>
                              </a:cubicBezTo>
                              <a:cubicBezTo>
                                <a:pt x="152466" y="297328"/>
                                <a:pt x="150125" y="302526"/>
                                <a:pt x="150125" y="3070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E9B4" id="Forme libre 115" o:spid="_x0000_s1026" style="position:absolute;margin-left:28.35pt;margin-top:6.8pt;width:11.9pt;height:2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165,30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" path="m,c11373,6824,24741,11094,34119,20472,45717,32070,52317,47767,61415,61415v4549,6824,11053,12692,13647,20472c77337,88711,78669,95925,81886,102358v3668,7336,10317,12977,13648,20472c101377,135976,109182,163773,109182,163773v2275,29570,1359,59561,6824,88711c119201,269527,142452,280639,150125,293427v2341,3901,,9099,,13648e" filled="f" strokecolor="#00b050" strokeweight="4.5pt">
                <v:stroke joinstyle="miter"/>
                <v:path arrowok="t" o:connecttype="custom" o:connectlocs="0,0;34119,20472;61415,61415;75062,81887;81886,102358;95534,122830;109182,163773;116006,252484;150125,293427;150125,307075" o:connectangles="0,0,0,0,0,0,0,0,0,0"/>
              </v:shap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116170" wp14:editId="6E069A61">
                <wp:simplePos x="0" y="0"/>
                <wp:positionH relativeFrom="column">
                  <wp:posOffset>2709071</wp:posOffset>
                </wp:positionH>
                <wp:positionV relativeFrom="paragraph">
                  <wp:posOffset>11004</wp:posOffset>
                </wp:positionV>
                <wp:extent cx="116006" cy="224919"/>
                <wp:effectExtent l="0" t="0" r="17780" b="22860"/>
                <wp:wrapNone/>
                <wp:docPr id="123" name="Forme libr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224919"/>
                        </a:xfrm>
                        <a:custGeom>
                          <a:avLst/>
                          <a:gdLst>
                            <a:gd name="connsiteX0" fmla="*/ 6823 w 116006"/>
                            <a:gd name="connsiteY0" fmla="*/ 0 h 224919"/>
                            <a:gd name="connsiteX1" fmla="*/ 81886 w 116006"/>
                            <a:gd name="connsiteY1" fmla="*/ 6824 h 224919"/>
                            <a:gd name="connsiteX2" fmla="*/ 88710 w 116006"/>
                            <a:gd name="connsiteY2" fmla="*/ 27296 h 224919"/>
                            <a:gd name="connsiteX3" fmla="*/ 95534 w 116006"/>
                            <a:gd name="connsiteY3" fmla="*/ 61415 h 224919"/>
                            <a:gd name="connsiteX4" fmla="*/ 102358 w 116006"/>
                            <a:gd name="connsiteY4" fmla="*/ 88710 h 224919"/>
                            <a:gd name="connsiteX5" fmla="*/ 116006 w 116006"/>
                            <a:gd name="connsiteY5" fmla="*/ 156949 h 224919"/>
                            <a:gd name="connsiteX6" fmla="*/ 0 w 116006"/>
                            <a:gd name="connsiteY6" fmla="*/ 218364 h 224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6006" h="224919">
                              <a:moveTo>
                                <a:pt x="6823" y="0"/>
                              </a:moveTo>
                              <a:cubicBezTo>
                                <a:pt x="31844" y="2275"/>
                                <a:pt x="58051" y="-1121"/>
                                <a:pt x="81886" y="6824"/>
                              </a:cubicBezTo>
                              <a:cubicBezTo>
                                <a:pt x="88710" y="9099"/>
                                <a:pt x="86965" y="20318"/>
                                <a:pt x="88710" y="27296"/>
                              </a:cubicBezTo>
                              <a:cubicBezTo>
                                <a:pt x="91523" y="38548"/>
                                <a:pt x="93018" y="50093"/>
                                <a:pt x="95534" y="61415"/>
                              </a:cubicBezTo>
                              <a:cubicBezTo>
                                <a:pt x="97569" y="70570"/>
                                <a:pt x="100393" y="79540"/>
                                <a:pt x="102358" y="88710"/>
                              </a:cubicBezTo>
                              <a:cubicBezTo>
                                <a:pt x="107219" y="111392"/>
                                <a:pt x="116006" y="156949"/>
                                <a:pt x="116006" y="156949"/>
                              </a:cubicBezTo>
                              <a:cubicBezTo>
                                <a:pt x="105163" y="254535"/>
                                <a:pt x="129780" y="218364"/>
                                <a:pt x="0" y="21836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62D60" id="Forme libre 123" o:spid="_x0000_s1026" style="position:absolute;margin-left:213.3pt;margin-top:.85pt;width:9.15pt;height:17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06,22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" path="m6823,c31844,2275,58051,-1121,81886,6824v6824,2275,5079,13494,6824,20472c91523,38548,93018,50093,95534,61415v2035,9155,4859,18125,6824,27295c107219,111392,116006,156949,116006,156949,105163,254535,129780,218364,,218364e" filled="f" strokecolor="#00b050" strokeweight="1pt">
                <v:stroke joinstyle="miter"/>
                <v:path arrowok="t" o:connecttype="custom" o:connectlocs="6823,0;81886,6824;88710,27296;95534,61415;102358,88710;116006,156949;0,218364" o:connectangles="0,0,0,0,0,0,0"/>
              </v:shap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A2A515" wp14:editId="0A0BCF37">
                <wp:simplePos x="0" y="0"/>
                <wp:positionH relativeFrom="column">
                  <wp:posOffset>2831513</wp:posOffset>
                </wp:positionH>
                <wp:positionV relativeFrom="paragraph">
                  <wp:posOffset>133558</wp:posOffset>
                </wp:positionV>
                <wp:extent cx="723332" cy="6824"/>
                <wp:effectExtent l="0" t="19050" r="38735" b="50800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332" cy="68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BEC21" id="Connecteur droit 12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95pt,10.5pt" to="279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" strokecolor="#00b050" strokeweight="4.5pt">
                <v:stroke joinstyle="miter"/>
              </v:line>
            </w:pict>
          </mc:Fallback>
        </mc:AlternateContent>
      </w:r>
    </w:p>
    <w:p w14:paraId="6E35C2CD" w14:textId="44B7D0A6" w:rsidR="00FE563C" w:rsidRDefault="00EF38C4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BDC0ABB" wp14:editId="379A1405">
                <wp:simplePos x="0" y="0"/>
                <wp:positionH relativeFrom="column">
                  <wp:posOffset>3094355</wp:posOffset>
                </wp:positionH>
                <wp:positionV relativeFrom="paragraph">
                  <wp:posOffset>83820</wp:posOffset>
                </wp:positionV>
                <wp:extent cx="132080" cy="146050"/>
                <wp:effectExtent l="0" t="0" r="20320" b="25400"/>
                <wp:wrapNone/>
                <wp:docPr id="1766004661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" cy="146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703EC" id="Connecteur droit 22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6.6pt" to="254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" strokecolor="#00b050" strokeweight=".5pt">
                <v:stroke joinstyle="miter"/>
              </v:line>
            </w:pict>
          </mc:Fallback>
        </mc:AlternateContent>
      </w:r>
      <w:r w:rsidR="004E4B25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ED6DEBD" wp14:editId="7CEA9D2C">
                <wp:simplePos x="0" y="0"/>
                <wp:positionH relativeFrom="column">
                  <wp:posOffset>359410</wp:posOffset>
                </wp:positionH>
                <wp:positionV relativeFrom="paragraph">
                  <wp:posOffset>74930</wp:posOffset>
                </wp:positionV>
                <wp:extent cx="102870" cy="146685"/>
                <wp:effectExtent l="0" t="0" r="30480" b="24765"/>
                <wp:wrapNone/>
                <wp:docPr id="233421335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" cy="1466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78F14" id="Connecteur droit 19" o:spid="_x0000_s1026" style="position:absolute;flip:x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pt,5.9pt" to="36.4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" strokecolor="#00b050" strokeweight=".5pt">
                <v:stroke joinstyle="miter"/>
              </v:lin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1A2772" wp14:editId="5D057348">
                <wp:simplePos x="0" y="0"/>
                <wp:positionH relativeFrom="column">
                  <wp:posOffset>421962</wp:posOffset>
                </wp:positionH>
                <wp:positionV relativeFrom="paragraph">
                  <wp:posOffset>116423</wp:posOffset>
                </wp:positionV>
                <wp:extent cx="307880" cy="294467"/>
                <wp:effectExtent l="0" t="19050" r="16510" b="10795"/>
                <wp:wrapNone/>
                <wp:docPr id="118" name="Forme libr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80" cy="294467"/>
                        </a:xfrm>
                        <a:custGeom>
                          <a:avLst/>
                          <a:gdLst>
                            <a:gd name="connsiteX0" fmla="*/ 307880 w 307880"/>
                            <a:gd name="connsiteY0" fmla="*/ 102358 h 294467"/>
                            <a:gd name="connsiteX1" fmla="*/ 273761 w 307880"/>
                            <a:gd name="connsiteY1" fmla="*/ 75063 h 294467"/>
                            <a:gd name="connsiteX2" fmla="*/ 232817 w 307880"/>
                            <a:gd name="connsiteY2" fmla="*/ 47767 h 294467"/>
                            <a:gd name="connsiteX3" fmla="*/ 212346 w 307880"/>
                            <a:gd name="connsiteY3" fmla="*/ 34119 h 294467"/>
                            <a:gd name="connsiteX4" fmla="*/ 191874 w 307880"/>
                            <a:gd name="connsiteY4" fmla="*/ 20472 h 294467"/>
                            <a:gd name="connsiteX5" fmla="*/ 171402 w 307880"/>
                            <a:gd name="connsiteY5" fmla="*/ 0 h 294467"/>
                            <a:gd name="connsiteX6" fmla="*/ 144107 w 307880"/>
                            <a:gd name="connsiteY6" fmla="*/ 6824 h 294467"/>
                            <a:gd name="connsiteX7" fmla="*/ 137283 w 307880"/>
                            <a:gd name="connsiteY7" fmla="*/ 27295 h 294467"/>
                            <a:gd name="connsiteX8" fmla="*/ 116811 w 307880"/>
                            <a:gd name="connsiteY8" fmla="*/ 40943 h 294467"/>
                            <a:gd name="connsiteX9" fmla="*/ 109988 w 307880"/>
                            <a:gd name="connsiteY9" fmla="*/ 61415 h 294467"/>
                            <a:gd name="connsiteX10" fmla="*/ 82692 w 307880"/>
                            <a:gd name="connsiteY10" fmla="*/ 102358 h 294467"/>
                            <a:gd name="connsiteX11" fmla="*/ 69044 w 307880"/>
                            <a:gd name="connsiteY11" fmla="*/ 122830 h 294467"/>
                            <a:gd name="connsiteX12" fmla="*/ 55397 w 307880"/>
                            <a:gd name="connsiteY12" fmla="*/ 143301 h 294467"/>
                            <a:gd name="connsiteX13" fmla="*/ 48573 w 307880"/>
                            <a:gd name="connsiteY13" fmla="*/ 163773 h 294467"/>
                            <a:gd name="connsiteX14" fmla="*/ 28101 w 307880"/>
                            <a:gd name="connsiteY14" fmla="*/ 177421 h 294467"/>
                            <a:gd name="connsiteX15" fmla="*/ 21277 w 307880"/>
                            <a:gd name="connsiteY15" fmla="*/ 197892 h 294467"/>
                            <a:gd name="connsiteX16" fmla="*/ 805 w 307880"/>
                            <a:gd name="connsiteY16" fmla="*/ 211540 h 294467"/>
                            <a:gd name="connsiteX17" fmla="*/ 7629 w 307880"/>
                            <a:gd name="connsiteY17" fmla="*/ 232012 h 294467"/>
                            <a:gd name="connsiteX18" fmla="*/ 48573 w 307880"/>
                            <a:gd name="connsiteY18" fmla="*/ 259307 h 294467"/>
                            <a:gd name="connsiteX19" fmla="*/ 69044 w 307880"/>
                            <a:gd name="connsiteY19" fmla="*/ 272955 h 294467"/>
                            <a:gd name="connsiteX20" fmla="*/ 89516 w 307880"/>
                            <a:gd name="connsiteY20" fmla="*/ 293427 h 294467"/>
                            <a:gd name="connsiteX21" fmla="*/ 103164 w 307880"/>
                            <a:gd name="connsiteY21" fmla="*/ 293427 h 294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07880" h="294467">
                              <a:moveTo>
                                <a:pt x="307880" y="102358"/>
                              </a:moveTo>
                              <a:cubicBezTo>
                                <a:pt x="296507" y="93260"/>
                                <a:pt x="285540" y="83629"/>
                                <a:pt x="273761" y="75063"/>
                              </a:cubicBezTo>
                              <a:cubicBezTo>
                                <a:pt x="260495" y="65415"/>
                                <a:pt x="246465" y="56866"/>
                                <a:pt x="232817" y="47767"/>
                              </a:cubicBezTo>
                              <a:lnTo>
                                <a:pt x="212346" y="34119"/>
                              </a:lnTo>
                              <a:cubicBezTo>
                                <a:pt x="205522" y="29570"/>
                                <a:pt x="197673" y="26271"/>
                                <a:pt x="191874" y="20472"/>
                              </a:cubicBezTo>
                              <a:lnTo>
                                <a:pt x="171402" y="0"/>
                              </a:lnTo>
                              <a:cubicBezTo>
                                <a:pt x="162304" y="2275"/>
                                <a:pt x="151430" y="965"/>
                                <a:pt x="144107" y="6824"/>
                              </a:cubicBezTo>
                              <a:cubicBezTo>
                                <a:pt x="138490" y="11317"/>
                                <a:pt x="141776" y="21678"/>
                                <a:pt x="137283" y="27295"/>
                              </a:cubicBezTo>
                              <a:cubicBezTo>
                                <a:pt x="132160" y="33699"/>
                                <a:pt x="123635" y="36394"/>
                                <a:pt x="116811" y="40943"/>
                              </a:cubicBezTo>
                              <a:cubicBezTo>
                                <a:pt x="114537" y="47767"/>
                                <a:pt x="113481" y="55127"/>
                                <a:pt x="109988" y="61415"/>
                              </a:cubicBezTo>
                              <a:cubicBezTo>
                                <a:pt x="102022" y="75753"/>
                                <a:pt x="91791" y="88710"/>
                                <a:pt x="82692" y="102358"/>
                              </a:cubicBezTo>
                              <a:lnTo>
                                <a:pt x="69044" y="122830"/>
                              </a:lnTo>
                              <a:cubicBezTo>
                                <a:pt x="64495" y="129654"/>
                                <a:pt x="57990" y="135521"/>
                                <a:pt x="55397" y="143301"/>
                              </a:cubicBezTo>
                              <a:cubicBezTo>
                                <a:pt x="53122" y="150125"/>
                                <a:pt x="53067" y="158156"/>
                                <a:pt x="48573" y="163773"/>
                              </a:cubicBezTo>
                              <a:cubicBezTo>
                                <a:pt x="43450" y="170177"/>
                                <a:pt x="34925" y="172872"/>
                                <a:pt x="28101" y="177421"/>
                              </a:cubicBezTo>
                              <a:cubicBezTo>
                                <a:pt x="25826" y="184245"/>
                                <a:pt x="25770" y="192275"/>
                                <a:pt x="21277" y="197892"/>
                              </a:cubicBezTo>
                              <a:cubicBezTo>
                                <a:pt x="16154" y="204296"/>
                                <a:pt x="3851" y="203925"/>
                                <a:pt x="805" y="211540"/>
                              </a:cubicBezTo>
                              <a:cubicBezTo>
                                <a:pt x="-1866" y="218219"/>
                                <a:pt x="2543" y="226926"/>
                                <a:pt x="7629" y="232012"/>
                              </a:cubicBezTo>
                              <a:cubicBezTo>
                                <a:pt x="19228" y="243610"/>
                                <a:pt x="34925" y="250208"/>
                                <a:pt x="48573" y="259307"/>
                              </a:cubicBezTo>
                              <a:cubicBezTo>
                                <a:pt x="55397" y="263856"/>
                                <a:pt x="63245" y="267156"/>
                                <a:pt x="69044" y="272955"/>
                              </a:cubicBezTo>
                              <a:cubicBezTo>
                                <a:pt x="75868" y="279779"/>
                                <a:pt x="81241" y="288462"/>
                                <a:pt x="89516" y="293427"/>
                              </a:cubicBezTo>
                              <a:cubicBezTo>
                                <a:pt x="93417" y="295768"/>
                                <a:pt x="98615" y="293427"/>
                                <a:pt x="103164" y="2934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BD253" id="Forme libre 118" o:spid="_x0000_s1026" style="position:absolute;margin-left:33.25pt;margin-top:9.15pt;width:24.25pt;height:23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880,29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" path="m307880,102358c296507,93260,285540,83629,273761,75063,260495,65415,246465,56866,232817,47767l212346,34119c205522,29570,197673,26271,191874,20472l171402,v-9098,2275,-19972,965,-27295,6824c138490,11317,141776,21678,137283,27295v-5123,6404,-13648,9099,-20472,13648c114537,47767,113481,55127,109988,61415,102022,75753,91791,88710,82692,102358l69044,122830v-4549,6824,-11054,12691,-13647,20471c53122,150125,53067,158156,48573,163773v-5123,6404,-13648,9099,-20472,13648c25826,184245,25770,192275,21277,197892,16154,204296,3851,203925,805,211540v-2671,6679,1738,15386,6824,20472c19228,243610,34925,250208,48573,259307v6824,4549,14672,7849,20471,13648c75868,279779,81241,288462,89516,293427v3901,2341,9099,,13648,e" filled="f" strokecolor="#00b050" strokeweight="1pt">
                <v:stroke joinstyle="miter"/>
                <v:path arrowok="t" o:connecttype="custom" o:connectlocs="307880,102358;273761,75063;232817,47767;212346,34119;191874,20472;171402,0;144107,6824;137283,27295;116811,40943;109988,61415;82692,102358;69044,122830;55397,143301;48573,163773;28101,177421;21277,197892;805,211540;7629,232012;48573,259307;69044,272955;89516,293427;103164,293427" o:connectangles="0,0,0,0,0,0,0,0,0,0,0,0,0,0,0,0,0,0,0,0,0,0"/>
              </v:shape>
            </w:pict>
          </mc:Fallback>
        </mc:AlternateContent>
      </w:r>
      <w:r w:rsidR="00F8031F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01F871" wp14:editId="1B15B04B">
                <wp:simplePos x="0" y="0"/>
                <wp:positionH relativeFrom="column">
                  <wp:posOffset>2626995</wp:posOffset>
                </wp:positionH>
                <wp:positionV relativeFrom="paragraph">
                  <wp:posOffset>122289</wp:posOffset>
                </wp:positionV>
                <wp:extent cx="272955" cy="294027"/>
                <wp:effectExtent l="0" t="0" r="32385" b="10795"/>
                <wp:wrapNone/>
                <wp:docPr id="119" name="Forme libr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94027"/>
                        </a:xfrm>
                        <a:custGeom>
                          <a:avLst/>
                          <a:gdLst>
                            <a:gd name="connsiteX0" fmla="*/ 0 w 272955"/>
                            <a:gd name="connsiteY0" fmla="*/ 82487 h 294027"/>
                            <a:gd name="connsiteX1" fmla="*/ 34120 w 272955"/>
                            <a:gd name="connsiteY1" fmla="*/ 62015 h 294027"/>
                            <a:gd name="connsiteX2" fmla="*/ 54591 w 272955"/>
                            <a:gd name="connsiteY2" fmla="*/ 41543 h 294027"/>
                            <a:gd name="connsiteX3" fmla="*/ 75063 w 272955"/>
                            <a:gd name="connsiteY3" fmla="*/ 27896 h 294027"/>
                            <a:gd name="connsiteX4" fmla="*/ 88711 w 272955"/>
                            <a:gd name="connsiteY4" fmla="*/ 7424 h 294027"/>
                            <a:gd name="connsiteX5" fmla="*/ 109182 w 272955"/>
                            <a:gd name="connsiteY5" fmla="*/ 600 h 294027"/>
                            <a:gd name="connsiteX6" fmla="*/ 143302 w 272955"/>
                            <a:gd name="connsiteY6" fmla="*/ 41543 h 294027"/>
                            <a:gd name="connsiteX7" fmla="*/ 184245 w 272955"/>
                            <a:gd name="connsiteY7" fmla="*/ 82487 h 294027"/>
                            <a:gd name="connsiteX8" fmla="*/ 211540 w 272955"/>
                            <a:gd name="connsiteY8" fmla="*/ 123430 h 294027"/>
                            <a:gd name="connsiteX9" fmla="*/ 218364 w 272955"/>
                            <a:gd name="connsiteY9" fmla="*/ 143902 h 294027"/>
                            <a:gd name="connsiteX10" fmla="*/ 238836 w 272955"/>
                            <a:gd name="connsiteY10" fmla="*/ 157549 h 294027"/>
                            <a:gd name="connsiteX11" fmla="*/ 272955 w 272955"/>
                            <a:gd name="connsiteY11" fmla="*/ 218964 h 294027"/>
                            <a:gd name="connsiteX12" fmla="*/ 232012 w 272955"/>
                            <a:gd name="connsiteY12" fmla="*/ 246260 h 294027"/>
                            <a:gd name="connsiteX13" fmla="*/ 211540 w 272955"/>
                            <a:gd name="connsiteY13" fmla="*/ 266731 h 294027"/>
                            <a:gd name="connsiteX14" fmla="*/ 184245 w 272955"/>
                            <a:gd name="connsiteY14" fmla="*/ 294027 h 294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2955" h="294027">
                              <a:moveTo>
                                <a:pt x="0" y="82487"/>
                              </a:moveTo>
                              <a:cubicBezTo>
                                <a:pt x="11373" y="75663"/>
                                <a:pt x="23509" y="69973"/>
                                <a:pt x="34120" y="62015"/>
                              </a:cubicBezTo>
                              <a:cubicBezTo>
                                <a:pt x="41840" y="56225"/>
                                <a:pt x="47177" y="47721"/>
                                <a:pt x="54591" y="41543"/>
                              </a:cubicBezTo>
                              <a:cubicBezTo>
                                <a:pt x="60891" y="36293"/>
                                <a:pt x="68239" y="32445"/>
                                <a:pt x="75063" y="27896"/>
                              </a:cubicBezTo>
                              <a:cubicBezTo>
                                <a:pt x="79612" y="21072"/>
                                <a:pt x="82307" y="12547"/>
                                <a:pt x="88711" y="7424"/>
                              </a:cubicBezTo>
                              <a:cubicBezTo>
                                <a:pt x="94328" y="2931"/>
                                <a:pt x="102358" y="-1675"/>
                                <a:pt x="109182" y="600"/>
                              </a:cubicBezTo>
                              <a:cubicBezTo>
                                <a:pt x="123920" y="5513"/>
                                <a:pt x="134102" y="31193"/>
                                <a:pt x="143302" y="41543"/>
                              </a:cubicBezTo>
                              <a:cubicBezTo>
                                <a:pt x="156125" y="55969"/>
                                <a:pt x="173539" y="66428"/>
                                <a:pt x="184245" y="82487"/>
                              </a:cubicBezTo>
                              <a:cubicBezTo>
                                <a:pt x="193343" y="96135"/>
                                <a:pt x="206353" y="107869"/>
                                <a:pt x="211540" y="123430"/>
                              </a:cubicBezTo>
                              <a:cubicBezTo>
                                <a:pt x="213815" y="130254"/>
                                <a:pt x="213870" y="138285"/>
                                <a:pt x="218364" y="143902"/>
                              </a:cubicBezTo>
                              <a:cubicBezTo>
                                <a:pt x="223487" y="150306"/>
                                <a:pt x="232012" y="153000"/>
                                <a:pt x="238836" y="157549"/>
                              </a:cubicBezTo>
                              <a:cubicBezTo>
                                <a:pt x="270121" y="204478"/>
                                <a:pt x="260944" y="182932"/>
                                <a:pt x="272955" y="218964"/>
                              </a:cubicBezTo>
                              <a:cubicBezTo>
                                <a:pt x="259307" y="228063"/>
                                <a:pt x="243611" y="234662"/>
                                <a:pt x="232012" y="246260"/>
                              </a:cubicBezTo>
                              <a:cubicBezTo>
                                <a:pt x="225188" y="253084"/>
                                <a:pt x="217718" y="259317"/>
                                <a:pt x="211540" y="266731"/>
                              </a:cubicBezTo>
                              <a:cubicBezTo>
                                <a:pt x="188012" y="294965"/>
                                <a:pt x="209607" y="281346"/>
                                <a:pt x="184245" y="2940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BE292" id="Forme libre 119" o:spid="_x0000_s1026" style="position:absolute;margin-left:206.85pt;margin-top:9.65pt;width:21.5pt;height:2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955,29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" path="m,82487c11373,75663,23509,69973,34120,62015,41840,56225,47177,47721,54591,41543,60891,36293,68239,32445,75063,27896,79612,21072,82307,12547,88711,7424,94328,2931,102358,-1675,109182,600v14738,4913,24920,30593,34120,40943c156125,55969,173539,66428,184245,82487v9098,13648,22108,25382,27295,40943c213815,130254,213870,138285,218364,143902v5123,6404,13648,9098,20472,13647c270121,204478,260944,182932,272955,218964v-13648,9099,-29344,15698,-40943,27296c225188,253084,217718,259317,211540,266731v-23528,28234,-1933,14615,-27295,27296e" filled="f" strokecolor="#00b050" strokeweight="1pt">
                <v:stroke joinstyle="miter"/>
                <v:path arrowok="t" o:connecttype="custom" o:connectlocs="0,82487;34120,62015;54591,41543;75063,27896;88711,7424;109182,600;143302,41543;184245,82487;211540,123430;218364,143902;238836,157549;272955,218964;232012,246260;211540,266731;184245,294027" o:connectangles="0,0,0,0,0,0,0,0,0,0,0,0,0,0,0"/>
              </v:shape>
            </w:pict>
          </mc:Fallback>
        </mc:AlternateContent>
      </w:r>
    </w:p>
    <w:p w14:paraId="3E086CB1" w14:textId="2783BBBA" w:rsidR="00C21E90" w:rsidRDefault="00F8031F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BB02C3" wp14:editId="19CF4C36">
                <wp:simplePos x="0" y="0"/>
                <wp:positionH relativeFrom="column">
                  <wp:posOffset>1180617</wp:posOffset>
                </wp:positionH>
                <wp:positionV relativeFrom="paragraph">
                  <wp:posOffset>48800</wp:posOffset>
                </wp:positionV>
                <wp:extent cx="213800" cy="91319"/>
                <wp:effectExtent l="0" t="0" r="15240" b="23495"/>
                <wp:wrapNone/>
                <wp:docPr id="117" name="Forme libr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0" cy="91319"/>
                        </a:xfrm>
                        <a:custGeom>
                          <a:avLst/>
                          <a:gdLst>
                            <a:gd name="connsiteX0" fmla="*/ 0 w 213800"/>
                            <a:gd name="connsiteY0" fmla="*/ 36728 h 91319"/>
                            <a:gd name="connsiteX1" fmla="*/ 6824 w 213800"/>
                            <a:gd name="connsiteY1" fmla="*/ 2609 h 91319"/>
                            <a:gd name="connsiteX2" fmla="*/ 88710 w 213800"/>
                            <a:gd name="connsiteY2" fmla="*/ 9433 h 91319"/>
                            <a:gd name="connsiteX3" fmla="*/ 204716 w 213800"/>
                            <a:gd name="connsiteY3" fmla="*/ 16257 h 91319"/>
                            <a:gd name="connsiteX4" fmla="*/ 204716 w 213800"/>
                            <a:gd name="connsiteY4" fmla="*/ 91319 h 9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3800" h="91319">
                              <a:moveTo>
                                <a:pt x="0" y="36728"/>
                              </a:moveTo>
                              <a:cubicBezTo>
                                <a:pt x="2275" y="25355"/>
                                <a:pt x="-4261" y="6020"/>
                                <a:pt x="6824" y="2609"/>
                              </a:cubicBezTo>
                              <a:cubicBezTo>
                                <a:pt x="33003" y="-5446"/>
                                <a:pt x="61385" y="7548"/>
                                <a:pt x="88710" y="9433"/>
                              </a:cubicBezTo>
                              <a:cubicBezTo>
                                <a:pt x="127354" y="12098"/>
                                <a:pt x="173070" y="-6081"/>
                                <a:pt x="204716" y="16257"/>
                              </a:cubicBezTo>
                              <a:cubicBezTo>
                                <a:pt x="225157" y="30686"/>
                                <a:pt x="204716" y="66298"/>
                                <a:pt x="204716" y="9131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1D271" id="Forme libre 117" o:spid="_x0000_s1026" style="position:absolute;margin-left:92.95pt;margin-top:3.85pt;width:16.85pt;height:7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800,9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" path="m,36728c2275,25355,-4261,6020,6824,2609,33003,-5446,61385,7548,88710,9433v38644,2665,84360,-15514,116006,6824c225157,30686,204716,66298,204716,91319e" filled="f" strokecolor="#00b050" strokeweight="1pt">
                <v:stroke joinstyle="miter"/>
                <v:path arrowok="t" o:connecttype="custom" o:connectlocs="0,36728;6824,2609;88710,9433;204716,16257;204716,91319" o:connectangles="0,0,0,0,0"/>
              </v:shape>
            </w:pict>
          </mc:Fallback>
        </mc:AlternateContent>
      </w:r>
    </w:p>
    <w:p w14:paraId="1260EE0D" w14:textId="21B47FE4" w:rsidR="00FE563C" w:rsidRDefault="00FE563C" w:rsidP="00C21E90">
      <w:pPr>
        <w:rPr>
          <w:rFonts w:ascii="Times New Roman" w:hAnsi="Times New Roman"/>
          <w:b/>
          <w:bCs/>
          <w:u w:val="single"/>
        </w:rPr>
      </w:pPr>
    </w:p>
    <w:p w14:paraId="2B9920D8" w14:textId="77777777" w:rsidR="00FE563C" w:rsidRDefault="00FE563C" w:rsidP="00C21E90">
      <w:pPr>
        <w:rPr>
          <w:rFonts w:ascii="Times New Roman" w:hAnsi="Times New Roman"/>
          <w:b/>
          <w:bCs/>
          <w:u w:val="single"/>
        </w:rPr>
      </w:pPr>
    </w:p>
    <w:p w14:paraId="23CC9DEF" w14:textId="77777777" w:rsidR="00F8031F" w:rsidRDefault="00F8031F" w:rsidP="00FE563C">
      <w:pPr>
        <w:rPr>
          <w:rFonts w:ascii="Times New Roman" w:hAnsi="Times New Roman"/>
          <w:noProof/>
        </w:rPr>
      </w:pPr>
    </w:p>
    <w:p w14:paraId="7BD38D85" w14:textId="77777777" w:rsidR="00F8031F" w:rsidRDefault="00F8031F" w:rsidP="00FE563C">
      <w:pPr>
        <w:rPr>
          <w:rFonts w:ascii="Times New Roman" w:hAnsi="Times New Roman"/>
          <w:noProof/>
        </w:rPr>
      </w:pPr>
    </w:p>
    <w:p w14:paraId="13DD64F4" w14:textId="3A52418B" w:rsidR="00FE563C" w:rsidRDefault="006C4CC4" w:rsidP="00FE563C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</w:t>
      </w:r>
      <w:r w:rsidR="00FE563C">
        <w:rPr>
          <w:rFonts w:ascii="Times New Roman" w:hAnsi="Times New Roman"/>
          <w:noProof/>
        </w:rPr>
        <w:t>)</w:t>
      </w:r>
      <w:r w:rsidR="005326D6" w:rsidRPr="005326D6">
        <w:rPr>
          <w:rFonts w:ascii="Times New Roman" w:hAnsi="Times New Roman"/>
          <w:bCs/>
        </w:rPr>
        <w:t xml:space="preserve"> </w:t>
      </w:r>
      <w:r w:rsidR="005326D6" w:rsidRPr="00C547A7">
        <w:rPr>
          <w:rFonts w:ascii="Times New Roman" w:hAnsi="Times New Roman"/>
          <w:bCs/>
        </w:rPr>
        <w:t>L’</w:t>
      </w:r>
      <w:r w:rsidR="005326D6">
        <w:rPr>
          <w:rFonts w:ascii="Times New Roman" w:hAnsi="Times New Roman"/>
          <w:bCs/>
        </w:rPr>
        <w:t>ensemble des solutions de l’in</w:t>
      </w:r>
      <w:r w:rsidR="005326D6" w:rsidRPr="00C547A7">
        <w:rPr>
          <w:rFonts w:ascii="Times New Roman" w:hAnsi="Times New Roman"/>
          <w:bCs/>
        </w:rPr>
        <w:t>équation</w:t>
      </w:r>
      <w:r w:rsidR="00FE563C" w:rsidRPr="00C547A7">
        <w:rPr>
          <w:rFonts w:ascii="Times New Roman" w:hAnsi="Times New Roman"/>
          <w:noProof/>
        </w:rPr>
        <w:t xml:space="preserve"> </w:t>
      </w:r>
      <m:oMath>
        <m:r>
          <w:rPr>
            <w:rFonts w:ascii="Cambria Math" w:hAnsi="Cambria Math"/>
            <w:noProof/>
          </w:rPr>
          <m:t>g(x)&gt;-1</m:t>
        </m:r>
      </m:oMath>
      <w:r w:rsidR="00FE563C" w:rsidRPr="00C547A7">
        <w:rPr>
          <w:rFonts w:ascii="Times New Roman" w:hAnsi="Times New Roman"/>
          <w:noProof/>
        </w:rPr>
        <w:t xml:space="preserve"> </w:t>
      </w:r>
      <w:r w:rsidR="00073B3B">
        <w:rPr>
          <w:rFonts w:ascii="Times New Roman" w:hAnsi="Times New Roman"/>
          <w:noProof/>
        </w:rPr>
        <w:t>est S=</w:t>
      </w:r>
      <m:oMath>
        <m:r>
          <w:rPr>
            <w:rFonts w:ascii="Cambria Math" w:hAnsi="Cambria Math"/>
            <w:noProof/>
          </w:rPr>
          <m:t xml:space="preserve"> [-3 ;-2[∪]4 ;6]</m:t>
        </m:r>
      </m:oMath>
    </w:p>
    <w:p w14:paraId="2C8DDA2F" w14:textId="046D7F1D" w:rsidR="00FE563C" w:rsidRDefault="00FE563C" w:rsidP="00C21E90">
      <w:pPr>
        <w:rPr>
          <w:rFonts w:ascii="Times New Roman" w:hAnsi="Times New Roman"/>
          <w:b/>
          <w:bCs/>
          <w:u w:val="single"/>
        </w:rPr>
      </w:pPr>
    </w:p>
    <w:p w14:paraId="643E9120" w14:textId="4484A13F" w:rsidR="00C21E90" w:rsidRDefault="00FE563C" w:rsidP="00C21E90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3924488" wp14:editId="2F3FE1A0">
            <wp:simplePos x="0" y="0"/>
            <wp:positionH relativeFrom="margin">
              <wp:posOffset>341194</wp:posOffset>
            </wp:positionH>
            <wp:positionV relativeFrom="paragraph">
              <wp:posOffset>142610</wp:posOffset>
            </wp:positionV>
            <wp:extent cx="3886835" cy="2438400"/>
            <wp:effectExtent l="0" t="0" r="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8" t="23370" r="3863" b="36987"/>
                    <a:stretch/>
                  </pic:blipFill>
                  <pic:spPr bwMode="auto">
                    <a:xfrm>
                      <a:off x="0" y="0"/>
                      <a:ext cx="388683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255C3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24B0EB37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323C5A7F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506898D8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57BC8716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7697310E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2141CCAA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745562DB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0ABE683E" w14:textId="63DD8976" w:rsidR="00C21E90" w:rsidRDefault="006C4CC4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EF5772" wp14:editId="75EBCB68">
                <wp:simplePos x="0" y="0"/>
                <wp:positionH relativeFrom="column">
                  <wp:posOffset>3139146</wp:posOffset>
                </wp:positionH>
                <wp:positionV relativeFrom="paragraph">
                  <wp:posOffset>108860</wp:posOffset>
                </wp:positionV>
                <wp:extent cx="122830" cy="335074"/>
                <wp:effectExtent l="0" t="0" r="10795" b="27305"/>
                <wp:wrapNone/>
                <wp:docPr id="132" name="Forme libr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335074"/>
                        </a:xfrm>
                        <a:custGeom>
                          <a:avLst/>
                          <a:gdLst>
                            <a:gd name="connsiteX0" fmla="*/ 0 w 122830"/>
                            <a:gd name="connsiteY0" fmla="*/ 0 h 335074"/>
                            <a:gd name="connsiteX1" fmla="*/ 40943 w 122830"/>
                            <a:gd name="connsiteY1" fmla="*/ 13648 h 335074"/>
                            <a:gd name="connsiteX2" fmla="*/ 68239 w 122830"/>
                            <a:gd name="connsiteY2" fmla="*/ 20471 h 335074"/>
                            <a:gd name="connsiteX3" fmla="*/ 13648 w 122830"/>
                            <a:gd name="connsiteY3" fmla="*/ 27295 h 335074"/>
                            <a:gd name="connsiteX4" fmla="*/ 20472 w 122830"/>
                            <a:gd name="connsiteY4" fmla="*/ 109182 h 335074"/>
                            <a:gd name="connsiteX5" fmla="*/ 34120 w 122830"/>
                            <a:gd name="connsiteY5" fmla="*/ 156949 h 335074"/>
                            <a:gd name="connsiteX6" fmla="*/ 40943 w 122830"/>
                            <a:gd name="connsiteY6" fmla="*/ 184245 h 335074"/>
                            <a:gd name="connsiteX7" fmla="*/ 47767 w 122830"/>
                            <a:gd name="connsiteY7" fmla="*/ 252483 h 335074"/>
                            <a:gd name="connsiteX8" fmla="*/ 54591 w 122830"/>
                            <a:gd name="connsiteY8" fmla="*/ 327546 h 335074"/>
                            <a:gd name="connsiteX9" fmla="*/ 75063 w 122830"/>
                            <a:gd name="connsiteY9" fmla="*/ 334370 h 335074"/>
                            <a:gd name="connsiteX10" fmla="*/ 122830 w 122830"/>
                            <a:gd name="connsiteY10" fmla="*/ 334370 h 3350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2830" h="335074">
                              <a:moveTo>
                                <a:pt x="0" y="0"/>
                              </a:moveTo>
                              <a:cubicBezTo>
                                <a:pt x="13648" y="4549"/>
                                <a:pt x="27164" y="9514"/>
                                <a:pt x="40943" y="13648"/>
                              </a:cubicBezTo>
                              <a:cubicBezTo>
                                <a:pt x="49926" y="16343"/>
                                <a:pt x="76628" y="16277"/>
                                <a:pt x="68239" y="20471"/>
                              </a:cubicBezTo>
                              <a:cubicBezTo>
                                <a:pt x="51836" y="28672"/>
                                <a:pt x="31845" y="25020"/>
                                <a:pt x="13648" y="27295"/>
                              </a:cubicBezTo>
                              <a:cubicBezTo>
                                <a:pt x="15923" y="54591"/>
                                <a:pt x="17075" y="82003"/>
                                <a:pt x="20472" y="109182"/>
                              </a:cubicBezTo>
                              <a:cubicBezTo>
                                <a:pt x="22842" y="128145"/>
                                <a:pt x="29084" y="139323"/>
                                <a:pt x="34120" y="156949"/>
                              </a:cubicBezTo>
                              <a:cubicBezTo>
                                <a:pt x="36696" y="165967"/>
                                <a:pt x="38669" y="175146"/>
                                <a:pt x="40943" y="184245"/>
                              </a:cubicBezTo>
                              <a:cubicBezTo>
                                <a:pt x="43218" y="206991"/>
                                <a:pt x="45600" y="229727"/>
                                <a:pt x="47767" y="252483"/>
                              </a:cubicBezTo>
                              <a:cubicBezTo>
                                <a:pt x="50149" y="277494"/>
                                <a:pt x="46646" y="303711"/>
                                <a:pt x="54591" y="327546"/>
                              </a:cubicBezTo>
                              <a:cubicBezTo>
                                <a:pt x="56866" y="334370"/>
                                <a:pt x="67906" y="333654"/>
                                <a:pt x="75063" y="334370"/>
                              </a:cubicBezTo>
                              <a:cubicBezTo>
                                <a:pt x="90906" y="335954"/>
                                <a:pt x="106908" y="334370"/>
                                <a:pt x="122830" y="33437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296BC" id="Forme libre 132" o:spid="_x0000_s1026" style="position:absolute;margin-left:247.2pt;margin-top:8.55pt;width:9.65pt;height:26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830,33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" path="m,c13648,4549,27164,9514,40943,13648v8983,2695,35685,2629,27296,6823c51836,28672,31845,25020,13648,27295v2275,27296,3427,54708,6824,81887c22842,128145,29084,139323,34120,156949v2576,9018,4549,18197,6823,27296c43218,206991,45600,229727,47767,252483v2382,25011,-1121,51228,6824,75063c56866,334370,67906,333654,75063,334370v15843,1584,31845,,47767,e" filled="f" strokecolor="#1f3763 [1604]" strokeweight="1pt">
                <v:stroke joinstyle="miter"/>
                <v:path arrowok="t" o:connecttype="custom" o:connectlocs="0,0;40943,13648;68239,20471;13648,27295;20472,109182;34120,156949;40943,184245;47767,252483;54591,327546;75063,334370;122830,334370" o:connectangles="0,0,0,0,0,0,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07BED5" wp14:editId="532A2787">
                <wp:simplePos x="0" y="0"/>
                <wp:positionH relativeFrom="column">
                  <wp:posOffset>680290</wp:posOffset>
                </wp:positionH>
                <wp:positionV relativeFrom="paragraph">
                  <wp:posOffset>122508</wp:posOffset>
                </wp:positionV>
                <wp:extent cx="194158" cy="307077"/>
                <wp:effectExtent l="0" t="0" r="15875" b="17145"/>
                <wp:wrapNone/>
                <wp:docPr id="131" name="Forme libr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58" cy="307077"/>
                        </a:xfrm>
                        <a:custGeom>
                          <a:avLst/>
                          <a:gdLst>
                            <a:gd name="connsiteX0" fmla="*/ 70498 w 194158"/>
                            <a:gd name="connsiteY0" fmla="*/ 0 h 307077"/>
                            <a:gd name="connsiteX1" fmla="*/ 104617 w 194158"/>
                            <a:gd name="connsiteY1" fmla="*/ 6823 h 307077"/>
                            <a:gd name="connsiteX2" fmla="*/ 125089 w 194158"/>
                            <a:gd name="connsiteY2" fmla="*/ 20471 h 307077"/>
                            <a:gd name="connsiteX3" fmla="*/ 172856 w 194158"/>
                            <a:gd name="connsiteY3" fmla="*/ 34119 h 307077"/>
                            <a:gd name="connsiteX4" fmla="*/ 172856 w 194158"/>
                            <a:gd name="connsiteY4" fmla="*/ 259307 h 307077"/>
                            <a:gd name="connsiteX5" fmla="*/ 97794 w 194158"/>
                            <a:gd name="connsiteY5" fmla="*/ 279779 h 307077"/>
                            <a:gd name="connsiteX6" fmla="*/ 43202 w 194158"/>
                            <a:gd name="connsiteY6" fmla="*/ 300250 h 307077"/>
                            <a:gd name="connsiteX7" fmla="*/ 9083 w 194158"/>
                            <a:gd name="connsiteY7" fmla="*/ 307074 h 307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4158" h="307077">
                              <a:moveTo>
                                <a:pt x="70498" y="0"/>
                              </a:moveTo>
                              <a:cubicBezTo>
                                <a:pt x="81871" y="2274"/>
                                <a:pt x="93757" y="2751"/>
                                <a:pt x="104617" y="6823"/>
                              </a:cubicBezTo>
                              <a:cubicBezTo>
                                <a:pt x="112296" y="9703"/>
                                <a:pt x="117753" y="16803"/>
                                <a:pt x="125089" y="20471"/>
                              </a:cubicBezTo>
                              <a:cubicBezTo>
                                <a:pt x="134878" y="25365"/>
                                <a:pt x="164111" y="31933"/>
                                <a:pt x="172856" y="34119"/>
                              </a:cubicBezTo>
                              <a:cubicBezTo>
                                <a:pt x="198772" y="111866"/>
                                <a:pt x="203642" y="118570"/>
                                <a:pt x="172856" y="259307"/>
                              </a:cubicBezTo>
                              <a:cubicBezTo>
                                <a:pt x="171272" y="266550"/>
                                <a:pt x="105417" y="278254"/>
                                <a:pt x="97794" y="279779"/>
                              </a:cubicBezTo>
                              <a:cubicBezTo>
                                <a:pt x="68828" y="294261"/>
                                <a:pt x="74172" y="294056"/>
                                <a:pt x="43202" y="300250"/>
                              </a:cubicBezTo>
                              <a:cubicBezTo>
                                <a:pt x="7213" y="307448"/>
                                <a:pt x="-12760" y="307074"/>
                                <a:pt x="9083" y="30707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8176D" id="Forme libre 131" o:spid="_x0000_s1026" style="position:absolute;margin-left:53.55pt;margin-top:9.65pt;width:15.3pt;height:24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158,307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" path="m70498,v11373,2274,23259,2751,34119,6823c112296,9703,117753,16803,125089,20471v9789,4894,39022,11462,47767,13648c198772,111866,203642,118570,172856,259307v-1584,7243,-67439,18947,-75062,20472c68828,294261,74172,294056,43202,300250v-35989,7198,-55962,6824,-34119,6824e" filled="f" strokecolor="#1f3763 [1604]" strokeweight="1pt">
                <v:stroke joinstyle="miter"/>
                <v:path arrowok="t" o:connecttype="custom" o:connectlocs="70498,0;104617,6823;125089,20471;172856,34119;172856,259307;97794,279779;43202,300250;9083,307074" o:connectangles="0,0,0,0,0,0,0,0"/>
              </v:shape>
            </w:pict>
          </mc:Fallback>
        </mc:AlternateContent>
      </w:r>
    </w:p>
    <w:p w14:paraId="45B1CF97" w14:textId="77A9E308" w:rsidR="00C21E90" w:rsidRDefault="006C4CC4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77A204" wp14:editId="3D7FB372">
                <wp:simplePos x="0" y="0"/>
                <wp:positionH relativeFrom="column">
                  <wp:posOffset>839498</wp:posOffset>
                </wp:positionH>
                <wp:positionV relativeFrom="paragraph">
                  <wp:posOffset>111978</wp:posOffset>
                </wp:positionV>
                <wp:extent cx="2299648" cy="13648"/>
                <wp:effectExtent l="0" t="19050" r="43815" b="43815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964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0400E" id="Connecteur droit 130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pt,8.8pt" to="247.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" strokecolor="#00b050" strokeweight="4.5pt">
                <v:stroke joinstyle="miter"/>
              </v:line>
            </w:pict>
          </mc:Fallback>
        </mc:AlternateContent>
      </w:r>
    </w:p>
    <w:p w14:paraId="5175AF1E" w14:textId="67D51F19" w:rsidR="00C21E90" w:rsidRDefault="006C4CC4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16F9AA" wp14:editId="2A50F0A0">
                <wp:simplePos x="0" y="0"/>
                <wp:positionH relativeFrom="column">
                  <wp:posOffset>3091379</wp:posOffset>
                </wp:positionH>
                <wp:positionV relativeFrom="paragraph">
                  <wp:posOffset>94624</wp:posOffset>
                </wp:positionV>
                <wp:extent cx="177421" cy="241377"/>
                <wp:effectExtent l="19050" t="0" r="13335" b="25400"/>
                <wp:wrapNone/>
                <wp:docPr id="129" name="Forme libr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241377"/>
                        </a:xfrm>
                        <a:custGeom>
                          <a:avLst/>
                          <a:gdLst>
                            <a:gd name="connsiteX0" fmla="*/ 54591 w 177421"/>
                            <a:gd name="connsiteY0" fmla="*/ 0 h 241377"/>
                            <a:gd name="connsiteX1" fmla="*/ 34119 w 177421"/>
                            <a:gd name="connsiteY1" fmla="*/ 34120 h 241377"/>
                            <a:gd name="connsiteX2" fmla="*/ 13648 w 177421"/>
                            <a:gd name="connsiteY2" fmla="*/ 54592 h 241377"/>
                            <a:gd name="connsiteX3" fmla="*/ 0 w 177421"/>
                            <a:gd name="connsiteY3" fmla="*/ 75063 h 241377"/>
                            <a:gd name="connsiteX4" fmla="*/ 27296 w 177421"/>
                            <a:gd name="connsiteY4" fmla="*/ 116006 h 241377"/>
                            <a:gd name="connsiteX5" fmla="*/ 34119 w 177421"/>
                            <a:gd name="connsiteY5" fmla="*/ 136478 h 241377"/>
                            <a:gd name="connsiteX6" fmla="*/ 61415 w 177421"/>
                            <a:gd name="connsiteY6" fmla="*/ 177421 h 241377"/>
                            <a:gd name="connsiteX7" fmla="*/ 75063 w 177421"/>
                            <a:gd name="connsiteY7" fmla="*/ 197893 h 241377"/>
                            <a:gd name="connsiteX8" fmla="*/ 95534 w 177421"/>
                            <a:gd name="connsiteY8" fmla="*/ 238836 h 241377"/>
                            <a:gd name="connsiteX9" fmla="*/ 177421 w 177421"/>
                            <a:gd name="connsiteY9" fmla="*/ 238836 h 241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7421" h="241377">
                              <a:moveTo>
                                <a:pt x="54591" y="0"/>
                              </a:moveTo>
                              <a:cubicBezTo>
                                <a:pt x="47767" y="11373"/>
                                <a:pt x="42077" y="23509"/>
                                <a:pt x="34119" y="34120"/>
                              </a:cubicBezTo>
                              <a:cubicBezTo>
                                <a:pt x="28329" y="41840"/>
                                <a:pt x="19826" y="47178"/>
                                <a:pt x="13648" y="54592"/>
                              </a:cubicBezTo>
                              <a:cubicBezTo>
                                <a:pt x="8398" y="60892"/>
                                <a:pt x="4549" y="68239"/>
                                <a:pt x="0" y="75063"/>
                              </a:cubicBezTo>
                              <a:cubicBezTo>
                                <a:pt x="9099" y="88711"/>
                                <a:pt x="22110" y="100445"/>
                                <a:pt x="27296" y="116006"/>
                              </a:cubicBezTo>
                              <a:cubicBezTo>
                                <a:pt x="29570" y="122830"/>
                                <a:pt x="30626" y="130190"/>
                                <a:pt x="34119" y="136478"/>
                              </a:cubicBezTo>
                              <a:cubicBezTo>
                                <a:pt x="42085" y="150816"/>
                                <a:pt x="52316" y="163773"/>
                                <a:pt x="61415" y="177421"/>
                              </a:cubicBezTo>
                              <a:cubicBezTo>
                                <a:pt x="65964" y="184245"/>
                                <a:pt x="72469" y="190112"/>
                                <a:pt x="75063" y="197893"/>
                              </a:cubicBezTo>
                              <a:cubicBezTo>
                                <a:pt x="77340" y="204725"/>
                                <a:pt x="86037" y="236801"/>
                                <a:pt x="95534" y="238836"/>
                              </a:cubicBezTo>
                              <a:cubicBezTo>
                                <a:pt x="122224" y="244555"/>
                                <a:pt x="150125" y="238836"/>
                                <a:pt x="177421" y="23883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B94E6" id="Forme libre 129" o:spid="_x0000_s1026" style="position:absolute;margin-left:243.4pt;margin-top:7.45pt;width:13.95pt;height:1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421,24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" path="m54591,c47767,11373,42077,23509,34119,34120,28329,41840,19826,47178,13648,54592,8398,60892,4549,68239,,75063v9099,13648,22110,25382,27296,40943c29570,122830,30626,130190,34119,136478v7966,14338,18197,27295,27296,40943c65964,184245,72469,190112,75063,197893v2277,6832,10974,38908,20471,40943c122224,244555,150125,238836,177421,238836e" filled="f" strokecolor="#1f3763 [1604]" strokeweight="1pt">
                <v:stroke joinstyle="miter"/>
                <v:path arrowok="t" o:connecttype="custom" o:connectlocs="54591,0;34119,34120;13648,54592;0,75063;27296,116006;34119,136478;61415,177421;75063,197893;95534,238836;177421,238836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1FFCB6" wp14:editId="4884AFE3">
                <wp:simplePos x="0" y="0"/>
                <wp:positionH relativeFrom="column">
                  <wp:posOffset>696197</wp:posOffset>
                </wp:positionH>
                <wp:positionV relativeFrom="paragraph">
                  <wp:posOffset>94624</wp:posOffset>
                </wp:positionV>
                <wp:extent cx="238836" cy="225481"/>
                <wp:effectExtent l="0" t="0" r="27940" b="22225"/>
                <wp:wrapNone/>
                <wp:docPr id="128" name="Forme libr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25481"/>
                        </a:xfrm>
                        <a:custGeom>
                          <a:avLst/>
                          <a:gdLst>
                            <a:gd name="connsiteX0" fmla="*/ 184245 w 238836"/>
                            <a:gd name="connsiteY0" fmla="*/ 0 h 225481"/>
                            <a:gd name="connsiteX1" fmla="*/ 204716 w 238836"/>
                            <a:gd name="connsiteY1" fmla="*/ 34120 h 225481"/>
                            <a:gd name="connsiteX2" fmla="*/ 232012 w 238836"/>
                            <a:gd name="connsiteY2" fmla="*/ 75063 h 225481"/>
                            <a:gd name="connsiteX3" fmla="*/ 238836 w 238836"/>
                            <a:gd name="connsiteY3" fmla="*/ 95535 h 225481"/>
                            <a:gd name="connsiteX4" fmla="*/ 211540 w 238836"/>
                            <a:gd name="connsiteY4" fmla="*/ 136478 h 225481"/>
                            <a:gd name="connsiteX5" fmla="*/ 170597 w 238836"/>
                            <a:gd name="connsiteY5" fmla="*/ 163774 h 225481"/>
                            <a:gd name="connsiteX6" fmla="*/ 156949 w 238836"/>
                            <a:gd name="connsiteY6" fmla="*/ 184245 h 225481"/>
                            <a:gd name="connsiteX7" fmla="*/ 136478 w 238836"/>
                            <a:gd name="connsiteY7" fmla="*/ 191069 h 225481"/>
                            <a:gd name="connsiteX8" fmla="*/ 95534 w 238836"/>
                            <a:gd name="connsiteY8" fmla="*/ 211541 h 225481"/>
                            <a:gd name="connsiteX9" fmla="*/ 75063 w 238836"/>
                            <a:gd name="connsiteY9" fmla="*/ 225189 h 225481"/>
                            <a:gd name="connsiteX10" fmla="*/ 47767 w 238836"/>
                            <a:gd name="connsiteY10" fmla="*/ 197893 h 225481"/>
                            <a:gd name="connsiteX11" fmla="*/ 13648 w 238836"/>
                            <a:gd name="connsiteY11" fmla="*/ 150126 h 225481"/>
                            <a:gd name="connsiteX12" fmla="*/ 0 w 238836"/>
                            <a:gd name="connsiteY12" fmla="*/ 122830 h 225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836" h="225481">
                              <a:moveTo>
                                <a:pt x="184245" y="0"/>
                              </a:moveTo>
                              <a:cubicBezTo>
                                <a:pt x="191069" y="11373"/>
                                <a:pt x="197595" y="22930"/>
                                <a:pt x="204716" y="34120"/>
                              </a:cubicBezTo>
                              <a:cubicBezTo>
                                <a:pt x="213522" y="47958"/>
                                <a:pt x="232012" y="75063"/>
                                <a:pt x="232012" y="75063"/>
                              </a:cubicBezTo>
                              <a:cubicBezTo>
                                <a:pt x="234287" y="81887"/>
                                <a:pt x="238836" y="88342"/>
                                <a:pt x="238836" y="95535"/>
                              </a:cubicBezTo>
                              <a:cubicBezTo>
                                <a:pt x="238836" y="113247"/>
                                <a:pt x="223848" y="126905"/>
                                <a:pt x="211540" y="136478"/>
                              </a:cubicBezTo>
                              <a:cubicBezTo>
                                <a:pt x="198593" y="146548"/>
                                <a:pt x="170597" y="163774"/>
                                <a:pt x="170597" y="163774"/>
                              </a:cubicBezTo>
                              <a:cubicBezTo>
                                <a:pt x="166048" y="170598"/>
                                <a:pt x="163353" y="179122"/>
                                <a:pt x="156949" y="184245"/>
                              </a:cubicBezTo>
                              <a:cubicBezTo>
                                <a:pt x="151332" y="188738"/>
                                <a:pt x="142911" y="187852"/>
                                <a:pt x="136478" y="191069"/>
                              </a:cubicBezTo>
                              <a:cubicBezTo>
                                <a:pt x="83568" y="217525"/>
                                <a:pt x="146988" y="194390"/>
                                <a:pt x="95534" y="211541"/>
                              </a:cubicBezTo>
                              <a:cubicBezTo>
                                <a:pt x="88710" y="216090"/>
                                <a:pt x="82949" y="227442"/>
                                <a:pt x="75063" y="225189"/>
                              </a:cubicBezTo>
                              <a:cubicBezTo>
                                <a:pt x="62691" y="221654"/>
                                <a:pt x="56240" y="207577"/>
                                <a:pt x="47767" y="197893"/>
                              </a:cubicBezTo>
                              <a:cubicBezTo>
                                <a:pt x="44160" y="193771"/>
                                <a:pt x="17895" y="158619"/>
                                <a:pt x="13648" y="150126"/>
                              </a:cubicBezTo>
                              <a:cubicBezTo>
                                <a:pt x="-2034" y="118762"/>
                                <a:pt x="15417" y="138247"/>
                                <a:pt x="0" y="12283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F13DB" id="Forme libre 128" o:spid="_x0000_s1026" style="position:absolute;margin-left:54.8pt;margin-top:7.45pt;width:18.8pt;height:1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836,22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" path="m184245,v6824,11373,13350,22930,20471,34120c213522,47958,232012,75063,232012,75063v2275,6824,6824,13279,6824,20472c238836,113247,223848,126905,211540,136478v-12947,10070,-40943,27296,-40943,27296c166048,170598,163353,179122,156949,184245v-5617,4493,-14038,3607,-20471,6824c83568,217525,146988,194390,95534,211541v-6824,4549,-12585,15901,-20471,13648c62691,221654,56240,207577,47767,197893,44160,193771,17895,158619,13648,150126,-2034,118762,15417,138247,,122830e" filled="f" strokecolor="#1f3763 [1604]" strokeweight="1pt">
                <v:stroke joinstyle="miter"/>
                <v:path arrowok="t" o:connecttype="custom" o:connectlocs="184245,0;204716,34120;232012,75063;238836,95535;211540,136478;170597,163774;156949,184245;136478,191069;95534,211541;75063,225189;47767,197893;13648,150126;0,12283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256417" wp14:editId="5B2410D2">
                <wp:simplePos x="0" y="0"/>
                <wp:positionH relativeFrom="column">
                  <wp:posOffset>1508239</wp:posOffset>
                </wp:positionH>
                <wp:positionV relativeFrom="paragraph">
                  <wp:posOffset>128744</wp:posOffset>
                </wp:positionV>
                <wp:extent cx="191210" cy="102358"/>
                <wp:effectExtent l="0" t="0" r="18415" b="31115"/>
                <wp:wrapNone/>
                <wp:docPr id="127" name="Forme libr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10" cy="102358"/>
                        </a:xfrm>
                        <a:custGeom>
                          <a:avLst/>
                          <a:gdLst>
                            <a:gd name="connsiteX0" fmla="*/ 0 w 191210"/>
                            <a:gd name="connsiteY0" fmla="*/ 0 h 102358"/>
                            <a:gd name="connsiteX1" fmla="*/ 20471 w 191210"/>
                            <a:gd name="connsiteY1" fmla="*/ 75063 h 102358"/>
                            <a:gd name="connsiteX2" fmla="*/ 27295 w 191210"/>
                            <a:gd name="connsiteY2" fmla="*/ 95534 h 102358"/>
                            <a:gd name="connsiteX3" fmla="*/ 47767 w 191210"/>
                            <a:gd name="connsiteY3" fmla="*/ 102358 h 102358"/>
                            <a:gd name="connsiteX4" fmla="*/ 136477 w 191210"/>
                            <a:gd name="connsiteY4" fmla="*/ 95534 h 102358"/>
                            <a:gd name="connsiteX5" fmla="*/ 156949 w 191210"/>
                            <a:gd name="connsiteY5" fmla="*/ 88710 h 102358"/>
                            <a:gd name="connsiteX6" fmla="*/ 177421 w 191210"/>
                            <a:gd name="connsiteY6" fmla="*/ 68239 h 102358"/>
                            <a:gd name="connsiteX7" fmla="*/ 191068 w 191210"/>
                            <a:gd name="connsiteY7" fmla="*/ 34119 h 102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1210" h="102358">
                              <a:moveTo>
                                <a:pt x="0" y="0"/>
                              </a:moveTo>
                              <a:cubicBezTo>
                                <a:pt x="9645" y="48222"/>
                                <a:pt x="3158" y="23121"/>
                                <a:pt x="20471" y="75063"/>
                              </a:cubicBezTo>
                              <a:cubicBezTo>
                                <a:pt x="22746" y="81887"/>
                                <a:pt x="20471" y="93259"/>
                                <a:pt x="27295" y="95534"/>
                              </a:cubicBezTo>
                              <a:lnTo>
                                <a:pt x="47767" y="102358"/>
                              </a:lnTo>
                              <a:cubicBezTo>
                                <a:pt x="77337" y="100083"/>
                                <a:pt x="107049" y="99213"/>
                                <a:pt x="136477" y="95534"/>
                              </a:cubicBezTo>
                              <a:cubicBezTo>
                                <a:pt x="143615" y="94642"/>
                                <a:pt x="150964" y="92700"/>
                                <a:pt x="156949" y="88710"/>
                              </a:cubicBezTo>
                              <a:cubicBezTo>
                                <a:pt x="164979" y="83357"/>
                                <a:pt x="171243" y="75653"/>
                                <a:pt x="177421" y="68239"/>
                              </a:cubicBezTo>
                              <a:cubicBezTo>
                                <a:pt x="193591" y="48834"/>
                                <a:pt x="191068" y="53276"/>
                                <a:pt x="191068" y="3411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479C3" id="Forme libre 127" o:spid="_x0000_s1026" style="position:absolute;margin-left:118.75pt;margin-top:10.15pt;width:15.05pt;height:8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210,10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" path="m,c9645,48222,3158,23121,20471,75063v2275,6824,,18196,6824,20471l47767,102358v29570,-2275,59282,-3145,88710,-6824c143615,94642,150964,92700,156949,88710v8030,-5353,14294,-13057,20472,-20471c193591,48834,191068,53276,191068,34119e" filled="f" strokecolor="#1f3763 [1604]" strokeweight="1pt">
                <v:stroke joinstyle="miter"/>
                <v:path arrowok="t" o:connecttype="custom" o:connectlocs="0,0;20471,75063;27295,95534;47767,102358;136477,95534;156949,88710;177421,68239;191068,34119" o:connectangles="0,0,0,0,0,0,0,0"/>
              </v:shape>
            </w:pict>
          </mc:Fallback>
        </mc:AlternateContent>
      </w:r>
    </w:p>
    <w:p w14:paraId="2ACBF4E1" w14:textId="6DB63C86" w:rsidR="00C21E90" w:rsidRDefault="00073B3B" w:rsidP="00C21E90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3CCE74" wp14:editId="57E06979">
                <wp:simplePos x="0" y="0"/>
                <wp:positionH relativeFrom="column">
                  <wp:posOffset>2712085</wp:posOffset>
                </wp:positionH>
                <wp:positionV relativeFrom="paragraph">
                  <wp:posOffset>50800</wp:posOffset>
                </wp:positionV>
                <wp:extent cx="123825" cy="212090"/>
                <wp:effectExtent l="0" t="0" r="28575" b="35560"/>
                <wp:wrapNone/>
                <wp:docPr id="1819448184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20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D9918" id="Connecteur droit 31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5pt,4pt" to="223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8869BC3" wp14:editId="542CB0E7">
                <wp:simplePos x="0" y="0"/>
                <wp:positionH relativeFrom="column">
                  <wp:posOffset>2483485</wp:posOffset>
                </wp:positionH>
                <wp:positionV relativeFrom="paragraph">
                  <wp:posOffset>67310</wp:posOffset>
                </wp:positionV>
                <wp:extent cx="114300" cy="193040"/>
                <wp:effectExtent l="0" t="0" r="19050" b="35560"/>
                <wp:wrapNone/>
                <wp:docPr id="1898808776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930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D8E38" id="Connecteur droit 30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55pt,5.3pt" to="204.5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443B3E4" wp14:editId="1C56CCDE">
                <wp:simplePos x="0" y="0"/>
                <wp:positionH relativeFrom="column">
                  <wp:posOffset>2207895</wp:posOffset>
                </wp:positionH>
                <wp:positionV relativeFrom="paragraph">
                  <wp:posOffset>50800</wp:posOffset>
                </wp:positionV>
                <wp:extent cx="175260" cy="285750"/>
                <wp:effectExtent l="0" t="0" r="34290" b="19050"/>
                <wp:wrapNone/>
                <wp:docPr id="435908301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55BBD" id="Connecteur droit 29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5pt,4pt" to="187.6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E90BB4E" wp14:editId="2D7F5CB8">
                <wp:simplePos x="0" y="0"/>
                <wp:positionH relativeFrom="column">
                  <wp:posOffset>1949450</wp:posOffset>
                </wp:positionH>
                <wp:positionV relativeFrom="paragraph">
                  <wp:posOffset>50800</wp:posOffset>
                </wp:positionV>
                <wp:extent cx="257810" cy="412115"/>
                <wp:effectExtent l="0" t="0" r="27940" b="26035"/>
                <wp:wrapNone/>
                <wp:docPr id="761594614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4121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2804F" id="Connecteur droit 28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pt,4pt" to="173.8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FAB6B9D" wp14:editId="40608043">
                <wp:simplePos x="0" y="0"/>
                <wp:positionH relativeFrom="column">
                  <wp:posOffset>1703070</wp:posOffset>
                </wp:positionH>
                <wp:positionV relativeFrom="paragraph">
                  <wp:posOffset>67310</wp:posOffset>
                </wp:positionV>
                <wp:extent cx="247015" cy="393065"/>
                <wp:effectExtent l="0" t="0" r="19685" b="26035"/>
                <wp:wrapNone/>
                <wp:docPr id="1668604326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393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F5797" id="Connecteur droit 27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1pt,5.3pt" to="153.5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873E1D" wp14:editId="33EA2609">
                <wp:simplePos x="0" y="0"/>
                <wp:positionH relativeFrom="column">
                  <wp:posOffset>1350010</wp:posOffset>
                </wp:positionH>
                <wp:positionV relativeFrom="paragraph">
                  <wp:posOffset>50800</wp:posOffset>
                </wp:positionV>
                <wp:extent cx="353060" cy="476250"/>
                <wp:effectExtent l="0" t="0" r="27940" b="19050"/>
                <wp:wrapNone/>
                <wp:docPr id="1044968079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13309" id="Connecteur droit 26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pt,4pt" to="134.1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C761B9" wp14:editId="6BFA0BE2">
                <wp:simplePos x="0" y="0"/>
                <wp:positionH relativeFrom="column">
                  <wp:posOffset>1120775</wp:posOffset>
                </wp:positionH>
                <wp:positionV relativeFrom="paragraph">
                  <wp:posOffset>50800</wp:posOffset>
                </wp:positionV>
                <wp:extent cx="309880" cy="476250"/>
                <wp:effectExtent l="0" t="0" r="33020" b="19050"/>
                <wp:wrapNone/>
                <wp:docPr id="159686154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FDD47" id="Connecteur droit 25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5pt,4pt" to="112.6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6D78429" wp14:editId="51EEDBFB">
                <wp:simplePos x="0" y="0"/>
                <wp:positionH relativeFrom="column">
                  <wp:posOffset>931545</wp:posOffset>
                </wp:positionH>
                <wp:positionV relativeFrom="paragraph">
                  <wp:posOffset>50800</wp:posOffset>
                </wp:positionV>
                <wp:extent cx="189865" cy="285750"/>
                <wp:effectExtent l="0" t="0" r="19685" b="19050"/>
                <wp:wrapNone/>
                <wp:docPr id="1931016518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A9FBF" id="Connecteur droit 24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4pt" to="88.3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" strokecolor="#00b050" strokeweight=".5pt">
                <v:stroke joinstyle="miter"/>
              </v:line>
            </w:pict>
          </mc:Fallback>
        </mc:AlternateContent>
      </w:r>
      <w:r w:rsidR="006C4CC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C581EF" wp14:editId="0A2C4A71">
                <wp:simplePos x="0" y="0"/>
                <wp:positionH relativeFrom="column">
                  <wp:posOffset>846322</wp:posOffset>
                </wp:positionH>
                <wp:positionV relativeFrom="paragraph">
                  <wp:posOffset>70447</wp:posOffset>
                </wp:positionV>
                <wp:extent cx="2286000" cy="457200"/>
                <wp:effectExtent l="19050" t="19050" r="19050" b="57150"/>
                <wp:wrapNone/>
                <wp:docPr id="126" name="Forme libr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0 h 457200"/>
                            <a:gd name="connsiteX1" fmla="*/ 13648 w 2286000"/>
                            <a:gd name="connsiteY1" fmla="*/ 34119 h 457200"/>
                            <a:gd name="connsiteX2" fmla="*/ 20472 w 2286000"/>
                            <a:gd name="connsiteY2" fmla="*/ 54591 h 457200"/>
                            <a:gd name="connsiteX3" fmla="*/ 34120 w 2286000"/>
                            <a:gd name="connsiteY3" fmla="*/ 75063 h 457200"/>
                            <a:gd name="connsiteX4" fmla="*/ 40944 w 2286000"/>
                            <a:gd name="connsiteY4" fmla="*/ 95534 h 457200"/>
                            <a:gd name="connsiteX5" fmla="*/ 61415 w 2286000"/>
                            <a:gd name="connsiteY5" fmla="*/ 116006 h 457200"/>
                            <a:gd name="connsiteX6" fmla="*/ 95535 w 2286000"/>
                            <a:gd name="connsiteY6" fmla="*/ 150125 h 457200"/>
                            <a:gd name="connsiteX7" fmla="*/ 109182 w 2286000"/>
                            <a:gd name="connsiteY7" fmla="*/ 170597 h 457200"/>
                            <a:gd name="connsiteX8" fmla="*/ 150126 w 2286000"/>
                            <a:gd name="connsiteY8" fmla="*/ 197893 h 457200"/>
                            <a:gd name="connsiteX9" fmla="*/ 163773 w 2286000"/>
                            <a:gd name="connsiteY9" fmla="*/ 218364 h 457200"/>
                            <a:gd name="connsiteX10" fmla="*/ 204717 w 2286000"/>
                            <a:gd name="connsiteY10" fmla="*/ 245660 h 457200"/>
                            <a:gd name="connsiteX11" fmla="*/ 218364 w 2286000"/>
                            <a:gd name="connsiteY11" fmla="*/ 266131 h 457200"/>
                            <a:gd name="connsiteX12" fmla="*/ 238836 w 2286000"/>
                            <a:gd name="connsiteY12" fmla="*/ 272955 h 457200"/>
                            <a:gd name="connsiteX13" fmla="*/ 259308 w 2286000"/>
                            <a:gd name="connsiteY13" fmla="*/ 286603 h 457200"/>
                            <a:gd name="connsiteX14" fmla="*/ 293427 w 2286000"/>
                            <a:gd name="connsiteY14" fmla="*/ 313899 h 457200"/>
                            <a:gd name="connsiteX15" fmla="*/ 327547 w 2286000"/>
                            <a:gd name="connsiteY15" fmla="*/ 341194 h 457200"/>
                            <a:gd name="connsiteX16" fmla="*/ 348018 w 2286000"/>
                            <a:gd name="connsiteY16" fmla="*/ 354842 h 457200"/>
                            <a:gd name="connsiteX17" fmla="*/ 361666 w 2286000"/>
                            <a:gd name="connsiteY17" fmla="*/ 375314 h 457200"/>
                            <a:gd name="connsiteX18" fmla="*/ 402609 w 2286000"/>
                            <a:gd name="connsiteY18" fmla="*/ 388961 h 457200"/>
                            <a:gd name="connsiteX19" fmla="*/ 423081 w 2286000"/>
                            <a:gd name="connsiteY19" fmla="*/ 395785 h 457200"/>
                            <a:gd name="connsiteX20" fmla="*/ 464024 w 2286000"/>
                            <a:gd name="connsiteY20" fmla="*/ 409433 h 457200"/>
                            <a:gd name="connsiteX21" fmla="*/ 484496 w 2286000"/>
                            <a:gd name="connsiteY21" fmla="*/ 416257 h 457200"/>
                            <a:gd name="connsiteX22" fmla="*/ 545911 w 2286000"/>
                            <a:gd name="connsiteY22" fmla="*/ 443552 h 457200"/>
                            <a:gd name="connsiteX23" fmla="*/ 566382 w 2286000"/>
                            <a:gd name="connsiteY23" fmla="*/ 450376 h 457200"/>
                            <a:gd name="connsiteX24" fmla="*/ 586854 w 2286000"/>
                            <a:gd name="connsiteY24" fmla="*/ 457200 h 457200"/>
                            <a:gd name="connsiteX25" fmla="*/ 1009935 w 2286000"/>
                            <a:gd name="connsiteY25" fmla="*/ 443552 h 457200"/>
                            <a:gd name="connsiteX26" fmla="*/ 1078173 w 2286000"/>
                            <a:gd name="connsiteY26" fmla="*/ 429905 h 457200"/>
                            <a:gd name="connsiteX27" fmla="*/ 1112293 w 2286000"/>
                            <a:gd name="connsiteY27" fmla="*/ 423081 h 457200"/>
                            <a:gd name="connsiteX28" fmla="*/ 1248770 w 2286000"/>
                            <a:gd name="connsiteY28" fmla="*/ 402609 h 457200"/>
                            <a:gd name="connsiteX29" fmla="*/ 1289714 w 2286000"/>
                            <a:gd name="connsiteY29" fmla="*/ 388961 h 457200"/>
                            <a:gd name="connsiteX30" fmla="*/ 1364776 w 2286000"/>
                            <a:gd name="connsiteY30" fmla="*/ 375314 h 457200"/>
                            <a:gd name="connsiteX31" fmla="*/ 1433015 w 2286000"/>
                            <a:gd name="connsiteY31" fmla="*/ 354842 h 457200"/>
                            <a:gd name="connsiteX32" fmla="*/ 1467135 w 2286000"/>
                            <a:gd name="connsiteY32" fmla="*/ 348018 h 457200"/>
                            <a:gd name="connsiteX33" fmla="*/ 1508078 w 2286000"/>
                            <a:gd name="connsiteY33" fmla="*/ 334370 h 457200"/>
                            <a:gd name="connsiteX34" fmla="*/ 1528550 w 2286000"/>
                            <a:gd name="connsiteY34" fmla="*/ 327546 h 457200"/>
                            <a:gd name="connsiteX35" fmla="*/ 1630908 w 2286000"/>
                            <a:gd name="connsiteY35" fmla="*/ 293427 h 457200"/>
                            <a:gd name="connsiteX36" fmla="*/ 1692323 w 2286000"/>
                            <a:gd name="connsiteY36" fmla="*/ 272955 h 457200"/>
                            <a:gd name="connsiteX37" fmla="*/ 1712794 w 2286000"/>
                            <a:gd name="connsiteY37" fmla="*/ 266131 h 457200"/>
                            <a:gd name="connsiteX38" fmla="*/ 1733266 w 2286000"/>
                            <a:gd name="connsiteY38" fmla="*/ 252484 h 457200"/>
                            <a:gd name="connsiteX39" fmla="*/ 1774209 w 2286000"/>
                            <a:gd name="connsiteY39" fmla="*/ 238836 h 457200"/>
                            <a:gd name="connsiteX40" fmla="*/ 1815153 w 2286000"/>
                            <a:gd name="connsiteY40" fmla="*/ 225188 h 457200"/>
                            <a:gd name="connsiteX41" fmla="*/ 1835624 w 2286000"/>
                            <a:gd name="connsiteY41" fmla="*/ 218364 h 457200"/>
                            <a:gd name="connsiteX42" fmla="*/ 1856096 w 2286000"/>
                            <a:gd name="connsiteY42" fmla="*/ 211540 h 457200"/>
                            <a:gd name="connsiteX43" fmla="*/ 1876567 w 2286000"/>
                            <a:gd name="connsiteY43" fmla="*/ 197893 h 457200"/>
                            <a:gd name="connsiteX44" fmla="*/ 1917511 w 2286000"/>
                            <a:gd name="connsiteY44" fmla="*/ 184245 h 457200"/>
                            <a:gd name="connsiteX45" fmla="*/ 1937982 w 2286000"/>
                            <a:gd name="connsiteY45" fmla="*/ 170597 h 457200"/>
                            <a:gd name="connsiteX46" fmla="*/ 1978926 w 2286000"/>
                            <a:gd name="connsiteY46" fmla="*/ 156949 h 457200"/>
                            <a:gd name="connsiteX47" fmla="*/ 2019869 w 2286000"/>
                            <a:gd name="connsiteY47" fmla="*/ 129654 h 457200"/>
                            <a:gd name="connsiteX48" fmla="*/ 2040341 w 2286000"/>
                            <a:gd name="connsiteY48" fmla="*/ 116006 h 457200"/>
                            <a:gd name="connsiteX49" fmla="*/ 2060812 w 2286000"/>
                            <a:gd name="connsiteY49" fmla="*/ 109182 h 457200"/>
                            <a:gd name="connsiteX50" fmla="*/ 2101756 w 2286000"/>
                            <a:gd name="connsiteY50" fmla="*/ 81887 h 457200"/>
                            <a:gd name="connsiteX51" fmla="*/ 2122227 w 2286000"/>
                            <a:gd name="connsiteY51" fmla="*/ 75063 h 457200"/>
                            <a:gd name="connsiteX52" fmla="*/ 2142699 w 2286000"/>
                            <a:gd name="connsiteY52" fmla="*/ 61415 h 457200"/>
                            <a:gd name="connsiteX53" fmla="*/ 2183642 w 2286000"/>
                            <a:gd name="connsiteY53" fmla="*/ 47767 h 457200"/>
                            <a:gd name="connsiteX54" fmla="*/ 2245057 w 2286000"/>
                            <a:gd name="connsiteY54" fmla="*/ 27296 h 457200"/>
                            <a:gd name="connsiteX55" fmla="*/ 2265529 w 2286000"/>
                            <a:gd name="connsiteY55" fmla="*/ 20472 h 457200"/>
                            <a:gd name="connsiteX56" fmla="*/ 2286000 w 2286000"/>
                            <a:gd name="connsiteY56" fmla="*/ 13648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286000" h="457200">
                              <a:moveTo>
                                <a:pt x="0" y="0"/>
                              </a:moveTo>
                              <a:cubicBezTo>
                                <a:pt x="4549" y="11373"/>
                                <a:pt x="9347" y="22650"/>
                                <a:pt x="13648" y="34119"/>
                              </a:cubicBezTo>
                              <a:cubicBezTo>
                                <a:pt x="16174" y="40854"/>
                                <a:pt x="17255" y="48157"/>
                                <a:pt x="20472" y="54591"/>
                              </a:cubicBezTo>
                              <a:cubicBezTo>
                                <a:pt x="24140" y="61927"/>
                                <a:pt x="30452" y="67727"/>
                                <a:pt x="34120" y="75063"/>
                              </a:cubicBezTo>
                              <a:cubicBezTo>
                                <a:pt x="37337" y="81496"/>
                                <a:pt x="36954" y="89549"/>
                                <a:pt x="40944" y="95534"/>
                              </a:cubicBezTo>
                              <a:cubicBezTo>
                                <a:pt x="46297" y="103564"/>
                                <a:pt x="55237" y="108592"/>
                                <a:pt x="61415" y="116006"/>
                              </a:cubicBezTo>
                              <a:cubicBezTo>
                                <a:pt x="89845" y="150123"/>
                                <a:pt x="58006" y="125107"/>
                                <a:pt x="95535" y="150125"/>
                              </a:cubicBezTo>
                              <a:cubicBezTo>
                                <a:pt x="100084" y="156949"/>
                                <a:pt x="103010" y="165196"/>
                                <a:pt x="109182" y="170597"/>
                              </a:cubicBezTo>
                              <a:cubicBezTo>
                                <a:pt x="121526" y="181398"/>
                                <a:pt x="150126" y="197893"/>
                                <a:pt x="150126" y="197893"/>
                              </a:cubicBezTo>
                              <a:cubicBezTo>
                                <a:pt x="154675" y="204717"/>
                                <a:pt x="157601" y="212964"/>
                                <a:pt x="163773" y="218364"/>
                              </a:cubicBezTo>
                              <a:cubicBezTo>
                                <a:pt x="176117" y="229165"/>
                                <a:pt x="204717" y="245660"/>
                                <a:pt x="204717" y="245660"/>
                              </a:cubicBezTo>
                              <a:cubicBezTo>
                                <a:pt x="209266" y="252484"/>
                                <a:pt x="211960" y="261008"/>
                                <a:pt x="218364" y="266131"/>
                              </a:cubicBezTo>
                              <a:cubicBezTo>
                                <a:pt x="223981" y="270624"/>
                                <a:pt x="232402" y="269738"/>
                                <a:pt x="238836" y="272955"/>
                              </a:cubicBezTo>
                              <a:cubicBezTo>
                                <a:pt x="246172" y="276623"/>
                                <a:pt x="252484" y="282054"/>
                                <a:pt x="259308" y="286603"/>
                              </a:cubicBezTo>
                              <a:cubicBezTo>
                                <a:pt x="298420" y="345271"/>
                                <a:pt x="246342" y="276231"/>
                                <a:pt x="293427" y="313899"/>
                              </a:cubicBezTo>
                              <a:cubicBezTo>
                                <a:pt x="337520" y="349173"/>
                                <a:pt x="276091" y="324042"/>
                                <a:pt x="327547" y="341194"/>
                              </a:cubicBezTo>
                              <a:cubicBezTo>
                                <a:pt x="334371" y="345743"/>
                                <a:pt x="342219" y="349043"/>
                                <a:pt x="348018" y="354842"/>
                              </a:cubicBezTo>
                              <a:cubicBezTo>
                                <a:pt x="353817" y="360641"/>
                                <a:pt x="354711" y="370967"/>
                                <a:pt x="361666" y="375314"/>
                              </a:cubicBezTo>
                              <a:cubicBezTo>
                                <a:pt x="373865" y="382938"/>
                                <a:pt x="388961" y="384412"/>
                                <a:pt x="402609" y="388961"/>
                              </a:cubicBezTo>
                              <a:lnTo>
                                <a:pt x="423081" y="395785"/>
                              </a:lnTo>
                              <a:lnTo>
                                <a:pt x="464024" y="409433"/>
                              </a:lnTo>
                              <a:lnTo>
                                <a:pt x="484496" y="416257"/>
                              </a:lnTo>
                              <a:cubicBezTo>
                                <a:pt x="516938" y="437886"/>
                                <a:pt x="497185" y="427310"/>
                                <a:pt x="545911" y="443552"/>
                              </a:cubicBezTo>
                              <a:lnTo>
                                <a:pt x="566382" y="450376"/>
                              </a:lnTo>
                              <a:lnTo>
                                <a:pt x="586854" y="457200"/>
                              </a:lnTo>
                              <a:cubicBezTo>
                                <a:pt x="672356" y="455164"/>
                                <a:pt x="895575" y="452349"/>
                                <a:pt x="1009935" y="443552"/>
                              </a:cubicBezTo>
                              <a:cubicBezTo>
                                <a:pt x="1040602" y="441193"/>
                                <a:pt x="1050691" y="436012"/>
                                <a:pt x="1078173" y="429905"/>
                              </a:cubicBezTo>
                              <a:cubicBezTo>
                                <a:pt x="1089495" y="427389"/>
                                <a:pt x="1100871" y="425097"/>
                                <a:pt x="1112293" y="423081"/>
                              </a:cubicBezTo>
                              <a:cubicBezTo>
                                <a:pt x="1193227" y="408798"/>
                                <a:pt x="1179339" y="411288"/>
                                <a:pt x="1248770" y="402609"/>
                              </a:cubicBezTo>
                              <a:cubicBezTo>
                                <a:pt x="1262418" y="398060"/>
                                <a:pt x="1275607" y="391782"/>
                                <a:pt x="1289714" y="388961"/>
                              </a:cubicBezTo>
                              <a:cubicBezTo>
                                <a:pt x="1337400" y="379423"/>
                                <a:pt x="1312393" y="384044"/>
                                <a:pt x="1364776" y="375314"/>
                              </a:cubicBezTo>
                              <a:cubicBezTo>
                                <a:pt x="1398794" y="363975"/>
                                <a:pt x="1402079" y="361717"/>
                                <a:pt x="1433015" y="354842"/>
                              </a:cubicBezTo>
                              <a:cubicBezTo>
                                <a:pt x="1444337" y="352326"/>
                                <a:pt x="1455945" y="351070"/>
                                <a:pt x="1467135" y="348018"/>
                              </a:cubicBezTo>
                              <a:cubicBezTo>
                                <a:pt x="1481014" y="344233"/>
                                <a:pt x="1494430" y="338919"/>
                                <a:pt x="1508078" y="334370"/>
                              </a:cubicBezTo>
                              <a:lnTo>
                                <a:pt x="1528550" y="327546"/>
                              </a:lnTo>
                              <a:lnTo>
                                <a:pt x="1630908" y="293427"/>
                              </a:lnTo>
                              <a:lnTo>
                                <a:pt x="1692323" y="272955"/>
                              </a:lnTo>
                              <a:cubicBezTo>
                                <a:pt x="1699147" y="270680"/>
                                <a:pt x="1706809" y="270121"/>
                                <a:pt x="1712794" y="266131"/>
                              </a:cubicBezTo>
                              <a:cubicBezTo>
                                <a:pt x="1719618" y="261582"/>
                                <a:pt x="1725772" y="255815"/>
                                <a:pt x="1733266" y="252484"/>
                              </a:cubicBezTo>
                              <a:cubicBezTo>
                                <a:pt x="1746412" y="246641"/>
                                <a:pt x="1760561" y="243385"/>
                                <a:pt x="1774209" y="238836"/>
                              </a:cubicBezTo>
                              <a:lnTo>
                                <a:pt x="1815153" y="225188"/>
                              </a:lnTo>
                              <a:lnTo>
                                <a:pt x="1835624" y="218364"/>
                              </a:lnTo>
                              <a:cubicBezTo>
                                <a:pt x="1842448" y="216089"/>
                                <a:pt x="1850111" y="215530"/>
                                <a:pt x="1856096" y="211540"/>
                              </a:cubicBezTo>
                              <a:cubicBezTo>
                                <a:pt x="1862920" y="206991"/>
                                <a:pt x="1869073" y="201224"/>
                                <a:pt x="1876567" y="197893"/>
                              </a:cubicBezTo>
                              <a:cubicBezTo>
                                <a:pt x="1889713" y="192050"/>
                                <a:pt x="1917511" y="184245"/>
                                <a:pt x="1917511" y="184245"/>
                              </a:cubicBezTo>
                              <a:cubicBezTo>
                                <a:pt x="1924335" y="179696"/>
                                <a:pt x="1930488" y="173928"/>
                                <a:pt x="1937982" y="170597"/>
                              </a:cubicBezTo>
                              <a:cubicBezTo>
                                <a:pt x="1951128" y="164754"/>
                                <a:pt x="1966956" y="164929"/>
                                <a:pt x="1978926" y="156949"/>
                              </a:cubicBezTo>
                              <a:lnTo>
                                <a:pt x="2019869" y="129654"/>
                              </a:lnTo>
                              <a:cubicBezTo>
                                <a:pt x="2026693" y="125105"/>
                                <a:pt x="2032560" y="118600"/>
                                <a:pt x="2040341" y="116006"/>
                              </a:cubicBezTo>
                              <a:cubicBezTo>
                                <a:pt x="2047165" y="113731"/>
                                <a:pt x="2054524" y="112675"/>
                                <a:pt x="2060812" y="109182"/>
                              </a:cubicBezTo>
                              <a:cubicBezTo>
                                <a:pt x="2075151" y="101216"/>
                                <a:pt x="2086195" y="87074"/>
                                <a:pt x="2101756" y="81887"/>
                              </a:cubicBezTo>
                              <a:cubicBezTo>
                                <a:pt x="2108580" y="79612"/>
                                <a:pt x="2115794" y="78280"/>
                                <a:pt x="2122227" y="75063"/>
                              </a:cubicBezTo>
                              <a:cubicBezTo>
                                <a:pt x="2129563" y="71395"/>
                                <a:pt x="2135204" y="64746"/>
                                <a:pt x="2142699" y="61415"/>
                              </a:cubicBezTo>
                              <a:cubicBezTo>
                                <a:pt x="2155845" y="55572"/>
                                <a:pt x="2169994" y="52316"/>
                                <a:pt x="2183642" y="47767"/>
                              </a:cubicBezTo>
                              <a:lnTo>
                                <a:pt x="2245057" y="27296"/>
                              </a:lnTo>
                              <a:lnTo>
                                <a:pt x="2265529" y="20472"/>
                              </a:lnTo>
                              <a:lnTo>
                                <a:pt x="2286000" y="13648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1F053" id="Forme libre 126" o:spid="_x0000_s1026" style="position:absolute;margin-left:66.65pt;margin-top:5.55pt;width:180pt;height:3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" path="m,c4549,11373,9347,22650,13648,34119v2526,6735,3607,14038,6824,20472c24140,61927,30452,67727,34120,75063v3217,6433,2834,14486,6824,20471c46297,103564,55237,108592,61415,116006v28430,34117,-3409,9101,34120,34119c100084,156949,103010,165196,109182,170597v12344,10801,40944,27296,40944,27296c154675,204717,157601,212964,163773,218364v12344,10801,40944,27296,40944,27296c209266,252484,211960,261008,218364,266131v5617,4493,14038,3607,20472,6824c246172,276623,252484,282054,259308,286603v39112,58668,-12966,-10372,34119,27296c337520,349173,276091,324042,327547,341194v6824,4549,14672,7849,20471,13648c353817,360641,354711,370967,361666,375314v12199,7624,27295,9098,40943,13647l423081,395785r40943,13648l484496,416257v32442,21629,12689,11053,61415,27295l566382,450376r20472,6824c672356,455164,895575,452349,1009935,443552v30667,-2359,40756,-7540,68238,-13647c1089495,427389,1100871,425097,1112293,423081v80934,-14283,67046,-11793,136477,-20472c1262418,398060,1275607,391782,1289714,388961v47686,-9538,22679,-4917,75062,-13647c1398794,363975,1402079,361717,1433015,354842v11322,-2516,22930,-3772,34120,-6824c1481014,344233,1494430,338919,1508078,334370r20472,-6824l1630908,293427r61415,-20472c1699147,270680,1706809,270121,1712794,266131v6824,-4549,12978,-10316,20472,-13647c1746412,246641,1760561,243385,1774209,238836r40944,-13648l1835624,218364v6824,-2275,14487,-2834,20472,-6824c1862920,206991,1869073,201224,1876567,197893v13146,-5843,40944,-13648,40944,-13648c1924335,179696,1930488,173928,1937982,170597v13146,-5843,28974,-5668,40944,-13648l2019869,129654v6824,-4549,12691,-11054,20472,-13648c2047165,113731,2054524,112675,2060812,109182v14339,-7966,25383,-22108,40944,-27295c2108580,79612,2115794,78280,2122227,75063v7336,-3668,12977,-10317,20472,-13648c2155845,55572,2169994,52316,2183642,47767r61415,-20471l2265529,20472r20471,-6824e" filled="f" strokecolor="#00b050" strokeweight="4.5pt">
                <v:stroke joinstyle="miter"/>
                <v:path arrowok="t" o:connecttype="custom" o:connectlocs="0,0;13648,34119;20472,54591;34120,75063;40944,95534;61415,116006;95535,150125;109182,170597;150126,197893;163773,218364;204717,245660;218364,266131;238836,272955;259308,286603;293427,313899;327547,341194;348018,354842;361666,375314;402609,388961;423081,395785;464024,409433;484496,416257;545911,443552;566382,450376;586854,457200;1009935,443552;1078173,429905;1112293,423081;1248770,402609;1289714,388961;1364776,375314;1433015,354842;1467135,348018;1508078,334370;1528550,327546;1630908,293427;1692323,272955;1712794,266131;1733266,252484;1774209,238836;1815153,225188;1835624,218364;1856096,211540;1876567,197893;1917511,184245;1937982,170597;1978926,156949;2019869,129654;2040341,116006;2060812,109182;2101756,81887;2122227,75063;2142699,61415;2183642,47767;2245057,27296;2265529,20472;2286000,13648" o:connectangles="0,0,0,0,0,0,0,0,0,0,0,0,0,0,0,0,0,0,0,0,0,0,0,0,0,0,0,0,0,0,0,0,0,0,0,0,0,0,0,0,0,0,0,0,0,0,0,0,0,0,0,0,0,0,0,0,0"/>
              </v:shape>
            </w:pict>
          </mc:Fallback>
        </mc:AlternateContent>
      </w:r>
      <w:r w:rsidR="006C4CC4"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BFBA15" wp14:editId="5F6984DB">
                <wp:simplePos x="0" y="0"/>
                <wp:positionH relativeFrom="column">
                  <wp:posOffset>1583301</wp:posOffset>
                </wp:positionH>
                <wp:positionV relativeFrom="paragraph">
                  <wp:posOffset>49975</wp:posOffset>
                </wp:positionV>
                <wp:extent cx="27296" cy="852986"/>
                <wp:effectExtent l="19050" t="19050" r="49530" b="23495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6" cy="85298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4425B" id="Connecteur droit 124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65pt,3.95pt" to="126.8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" strokecolor="#00b050" strokeweight="4.5pt">
                <v:stroke joinstyle="miter"/>
              </v:line>
            </w:pict>
          </mc:Fallback>
        </mc:AlternateContent>
      </w:r>
    </w:p>
    <w:p w14:paraId="6D7E338D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1D8CA3EF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3779B71B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537251E3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63BC4B74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50023855" w14:textId="5820E3C0" w:rsidR="006C4CC4" w:rsidRDefault="006C4CC4" w:rsidP="006C4CC4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b)</w:t>
      </w:r>
      <w:r w:rsidRPr="00C547A7">
        <w:rPr>
          <w:rFonts w:ascii="Times New Roman" w:hAnsi="Times New Roman"/>
          <w:noProof/>
        </w:rPr>
        <w:t xml:space="preserve">les solutions de l’inéquation </w:t>
      </w:r>
      <m:oMath>
        <m:r>
          <w:rPr>
            <w:rFonts w:ascii="Cambria Math" w:hAnsi="Cambria Math"/>
            <w:noProof/>
          </w:rPr>
          <m:t>g(x)&lt;-1</m:t>
        </m:r>
      </m:oMath>
      <w:r w:rsidRPr="00C547A7">
        <w:rPr>
          <w:rFonts w:ascii="Times New Roman" w:hAnsi="Times New Roman"/>
          <w:noProof/>
        </w:rPr>
        <w:t xml:space="preserve"> sont les réels de </w:t>
      </w:r>
      <m:oMath>
        <m:r>
          <w:rPr>
            <w:rFonts w:ascii="Cambria Math" w:hAnsi="Cambria Math"/>
            <w:noProof/>
          </w:rPr>
          <m:t>]-2 ;4[</m:t>
        </m:r>
      </m:oMath>
    </w:p>
    <w:p w14:paraId="5ED9BC9C" w14:textId="4609922B" w:rsidR="006C4CC4" w:rsidRDefault="006C4CC4" w:rsidP="006C4CC4">
      <w:pPr>
        <w:rPr>
          <w:rFonts w:ascii="Times New Roman" w:hAnsi="Times New Roman"/>
          <w:noProof/>
        </w:rPr>
      </w:pPr>
      <w:r w:rsidRPr="006C4CC4">
        <w:rPr>
          <w:rFonts w:ascii="Times New Roman" w:hAnsi="Times New Roman"/>
          <w:bCs/>
        </w:rPr>
        <w:t>c)</w:t>
      </w:r>
      <w:r w:rsidRPr="006C4CC4">
        <w:rPr>
          <w:rFonts w:ascii="Times New Roman" w:hAnsi="Times New Roman"/>
          <w:noProof/>
        </w:rPr>
        <w:t xml:space="preserve"> </w:t>
      </w:r>
      <w:r w:rsidRPr="00C547A7">
        <w:rPr>
          <w:rFonts w:ascii="Times New Roman" w:hAnsi="Times New Roman"/>
          <w:noProof/>
        </w:rPr>
        <w:t xml:space="preserve">les solutions de l’inéquation </w:t>
      </w:r>
      <m:oMath>
        <m:r>
          <w:rPr>
            <w:rFonts w:ascii="Cambria Math" w:hAnsi="Cambria Math"/>
            <w:noProof/>
          </w:rPr>
          <m:t>g(x)≤-1</m:t>
        </m:r>
      </m:oMath>
      <w:r w:rsidRPr="00C547A7">
        <w:rPr>
          <w:rFonts w:ascii="Times New Roman" w:hAnsi="Times New Roman"/>
          <w:noProof/>
        </w:rPr>
        <w:t xml:space="preserve"> sont les réels de </w:t>
      </w:r>
      <m:oMath>
        <m:r>
          <w:rPr>
            <w:rFonts w:ascii="Cambria Math" w:hAnsi="Cambria Math"/>
            <w:noProof/>
          </w:rPr>
          <m:t>[-2 ;4]</m:t>
        </m:r>
      </m:oMath>
    </w:p>
    <w:p w14:paraId="3A0316E6" w14:textId="410C42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1C2B090E" w14:textId="77777777" w:rsidR="00C21E90" w:rsidRDefault="00C21E90" w:rsidP="003808C4">
      <w:pPr>
        <w:rPr>
          <w:rFonts w:ascii="Times New Roman" w:hAnsi="Times New Roman"/>
          <w:b/>
          <w:bCs/>
          <w:u w:val="single"/>
        </w:rPr>
      </w:pPr>
    </w:p>
    <w:p w14:paraId="3922C897" w14:textId="77777777" w:rsidR="00F8031F" w:rsidRDefault="00F8031F" w:rsidP="003808C4">
      <w:pPr>
        <w:rPr>
          <w:rFonts w:ascii="Times New Roman" w:hAnsi="Times New Roman"/>
          <w:b/>
          <w:bCs/>
          <w:u w:val="single"/>
        </w:rPr>
      </w:pPr>
    </w:p>
    <w:p w14:paraId="067610F1" w14:textId="77777777" w:rsidR="00F8031F" w:rsidRDefault="00F8031F" w:rsidP="003808C4">
      <w:pPr>
        <w:rPr>
          <w:rFonts w:ascii="Times New Roman" w:hAnsi="Times New Roman"/>
          <w:b/>
          <w:bCs/>
          <w:u w:val="single"/>
        </w:rPr>
      </w:pPr>
    </w:p>
    <w:p w14:paraId="7A7496FC" w14:textId="77777777" w:rsidR="00F8031F" w:rsidRDefault="00F8031F" w:rsidP="003808C4">
      <w:pPr>
        <w:rPr>
          <w:rFonts w:ascii="Times New Roman" w:hAnsi="Times New Roman"/>
          <w:b/>
          <w:bCs/>
          <w:u w:val="single"/>
        </w:rPr>
      </w:pPr>
    </w:p>
    <w:p w14:paraId="65D12C8B" w14:textId="77777777" w:rsidR="00F8031F" w:rsidRDefault="00F8031F" w:rsidP="003808C4">
      <w:pPr>
        <w:rPr>
          <w:rFonts w:ascii="Times New Roman" w:hAnsi="Times New Roman"/>
          <w:b/>
          <w:bCs/>
          <w:u w:val="single"/>
        </w:rPr>
      </w:pPr>
    </w:p>
    <w:p w14:paraId="48633ACE" w14:textId="3B06AE05" w:rsidR="003808C4" w:rsidRDefault="00665967" w:rsidP="003808C4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E</w:t>
      </w:r>
      <w:r w:rsidR="003808C4" w:rsidRPr="00C328EA">
        <w:rPr>
          <w:rFonts w:ascii="Times New Roman" w:hAnsi="Times New Roman"/>
          <w:b/>
          <w:bCs/>
          <w:u w:val="single"/>
        </w:rPr>
        <w:t>xercice 1</w:t>
      </w:r>
      <w:r w:rsidR="003808C4">
        <w:rPr>
          <w:rFonts w:ascii="Times New Roman" w:hAnsi="Times New Roman"/>
          <w:b/>
          <w:bCs/>
          <w:u w:val="single"/>
        </w:rPr>
        <w:t>8</w:t>
      </w:r>
      <w:r w:rsidR="003808C4" w:rsidRPr="00C328EA">
        <w:rPr>
          <w:rFonts w:ascii="Times New Roman" w:hAnsi="Times New Roman"/>
          <w:b/>
          <w:bCs/>
          <w:u w:val="single"/>
        </w:rPr>
        <w:t xml:space="preserve"> : </w:t>
      </w:r>
      <w:r w:rsidR="003808C4"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50D7B829" w14:textId="55DA0761" w:rsidR="003808C4" w:rsidRDefault="000C4BC2" w:rsidP="003808C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59F918" wp14:editId="3BC478EB">
                <wp:simplePos x="0" y="0"/>
                <wp:positionH relativeFrom="column">
                  <wp:posOffset>2335848</wp:posOffset>
                </wp:positionH>
                <wp:positionV relativeFrom="paragraph">
                  <wp:posOffset>1135380</wp:posOffset>
                </wp:positionV>
                <wp:extent cx="9525" cy="394970"/>
                <wp:effectExtent l="76200" t="38100" r="66675" b="24130"/>
                <wp:wrapNone/>
                <wp:docPr id="168" name="Connecteur droit avec flèch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94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5F02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8" o:spid="_x0000_s1026" type="#_x0000_t32" style="position:absolute;margin-left:183.95pt;margin-top:89.4pt;width:.75pt;height:31.1pt;flip:x 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1D233D" wp14:editId="0D10B475">
                <wp:simplePos x="0" y="0"/>
                <wp:positionH relativeFrom="column">
                  <wp:posOffset>1388110</wp:posOffset>
                </wp:positionH>
                <wp:positionV relativeFrom="paragraph">
                  <wp:posOffset>1111568</wp:posOffset>
                </wp:positionV>
                <wp:extent cx="4763" cy="433387"/>
                <wp:effectExtent l="76200" t="38100" r="71755" b="24130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3" cy="4333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6659B" id="Connecteur droit avec flèche 167" o:spid="_x0000_s1026" type="#_x0000_t32" style="position:absolute;margin-left:109.3pt;margin-top:87.55pt;width:.4pt;height:34.1pt;flip:x 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D5AF90" wp14:editId="4F600827">
                <wp:simplePos x="0" y="0"/>
                <wp:positionH relativeFrom="column">
                  <wp:posOffset>1350009</wp:posOffset>
                </wp:positionH>
                <wp:positionV relativeFrom="paragraph">
                  <wp:posOffset>1463993</wp:posOffset>
                </wp:positionV>
                <wp:extent cx="80963" cy="123825"/>
                <wp:effectExtent l="0" t="0" r="14605" b="9525"/>
                <wp:wrapNone/>
                <wp:docPr id="164" name="Multiplie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B5D5" id="Multiplier 164" o:spid="_x0000_s1026" style="position:absolute;margin-left:106.3pt;margin-top:115.3pt;width:6.4pt;height: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3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" path="m11476,34950l27414,24529,40482,44514,53549,24529,69487,34950,51857,61913,69487,88875,53549,99296,40482,79311,27414,99296,11476,88875,29106,61913,11476,34950xe" fillcolor="#4472c4 [3204]" strokecolor="#1f3763 [1604]" strokeweight="1pt">
                <v:stroke joinstyle="miter"/>
                <v:path arrowok="t" o:connecttype="custom" o:connectlocs="11476,34950;27414,24529;40482,44514;53549,24529;69487,34950;51857,61913;69487,88875;53549,99296;40482,79311;27414,99296;11476,88875;29106,61913;11476,3495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02D385" wp14:editId="6A0C28B1">
                <wp:simplePos x="0" y="0"/>
                <wp:positionH relativeFrom="column">
                  <wp:posOffset>2288223</wp:posOffset>
                </wp:positionH>
                <wp:positionV relativeFrom="paragraph">
                  <wp:posOffset>1454468</wp:posOffset>
                </wp:positionV>
                <wp:extent cx="100012" cy="119062"/>
                <wp:effectExtent l="0" t="0" r="14605" b="14605"/>
                <wp:wrapNone/>
                <wp:docPr id="165" name="Multiplie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" cy="11906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D497E" id="Multiplier 165" o:spid="_x0000_s1026" style="position:absolute;margin-left:180.2pt;margin-top:114.55pt;width:7.85pt;height:9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,1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" path="m15015,36161l33026,21031,50006,41245,66986,21031,84997,36161,65366,59531,84997,82901,66986,98031,50006,77817,33026,98031,15015,82901,34646,59531,15015,36161xe" fillcolor="#4472c4 [3204]" strokecolor="#1f3763 [1604]" strokeweight="1pt">
                <v:stroke joinstyle="miter"/>
                <v:path arrowok="t" o:connecttype="custom" o:connectlocs="15015,36161;33026,21031;50006,41245;66986,21031;84997,36161;65366,59531;84997,82901;66986,98031;50006,77817;33026,98031;15015,82901;34646,59531;15015,3616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6E23B9" wp14:editId="2BBDC5AE">
                <wp:simplePos x="0" y="0"/>
                <wp:positionH relativeFrom="column">
                  <wp:posOffset>1002348</wp:posOffset>
                </wp:positionH>
                <wp:positionV relativeFrom="paragraph">
                  <wp:posOffset>1497330</wp:posOffset>
                </wp:positionV>
                <wp:extent cx="409575" cy="33338"/>
                <wp:effectExtent l="0" t="38100" r="47625" b="81280"/>
                <wp:wrapNone/>
                <wp:docPr id="163" name="Connecteur droit avec flèch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3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3AABF" id="Connecteur droit avec flèche 163" o:spid="_x0000_s1026" type="#_x0000_t32" style="position:absolute;margin-left:78.95pt;margin-top:117.9pt;width:32.25pt;height: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70DFA2" wp14:editId="250035FC">
                <wp:simplePos x="0" y="0"/>
                <wp:positionH relativeFrom="column">
                  <wp:posOffset>1002348</wp:posOffset>
                </wp:positionH>
                <wp:positionV relativeFrom="paragraph">
                  <wp:posOffset>1511618</wp:posOffset>
                </wp:positionV>
                <wp:extent cx="1352550" cy="4762"/>
                <wp:effectExtent l="0" t="76200" r="19050" b="90805"/>
                <wp:wrapNone/>
                <wp:docPr id="156" name="Connecteur droit avec flèch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47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BCC10" id="Connecteur droit avec flèche 156" o:spid="_x0000_s1026" type="#_x0000_t32" style="position:absolute;margin-left:78.95pt;margin-top:119.05pt;width:106.5pt;height:.35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9BBBEC" wp14:editId="105EC061">
                <wp:simplePos x="0" y="0"/>
                <wp:positionH relativeFrom="column">
                  <wp:posOffset>3289162</wp:posOffset>
                </wp:positionH>
                <wp:positionV relativeFrom="paragraph">
                  <wp:posOffset>767336</wp:posOffset>
                </wp:positionV>
                <wp:extent cx="4896" cy="359693"/>
                <wp:effectExtent l="76200" t="0" r="71755" b="59690"/>
                <wp:wrapNone/>
                <wp:docPr id="154" name="Connecteur droit avec flèch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6" cy="359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3D5F9" id="Connecteur droit avec flèche 154" o:spid="_x0000_s1026" type="#_x0000_t32" style="position:absolute;margin-left:259pt;margin-top:60.4pt;width:.4pt;height:28.3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5204FEA" wp14:editId="0139BEB1">
                <wp:simplePos x="0" y="0"/>
                <wp:positionH relativeFrom="column">
                  <wp:posOffset>988556</wp:posOffset>
                </wp:positionH>
                <wp:positionV relativeFrom="paragraph">
                  <wp:posOffset>741334</wp:posOffset>
                </wp:positionV>
                <wp:extent cx="2301167" cy="4334"/>
                <wp:effectExtent l="0" t="76200" r="23495" b="91440"/>
                <wp:wrapNone/>
                <wp:docPr id="152" name="Connecteur droit avec flèch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1167" cy="43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6E18B" id="Connecteur droit avec flèche 152" o:spid="_x0000_s1026" type="#_x0000_t32" style="position:absolute;margin-left:77.85pt;margin-top:58.35pt;width:181.2pt;height:.35pt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7262F7" wp14:editId="3D88CDCF">
                <wp:simplePos x="0" y="0"/>
                <wp:positionH relativeFrom="column">
                  <wp:posOffset>3216052</wp:posOffset>
                </wp:positionH>
                <wp:positionV relativeFrom="paragraph">
                  <wp:posOffset>680663</wp:posOffset>
                </wp:positionV>
                <wp:extent cx="151678" cy="130009"/>
                <wp:effectExtent l="0" t="0" r="1270" b="22860"/>
                <wp:wrapNone/>
                <wp:docPr id="148" name="Multiplie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78" cy="13000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4EA3" id="Multiplier 148" o:spid="_x0000_s1026" style="position:absolute;margin-left:253.25pt;margin-top:53.6pt;width:11.95pt;height:10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678,130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" path="m26479,42833l46379,19617,75839,44868,105299,19617r19900,23216l99332,65005r25867,22171l105299,110392,75839,85141,46379,110392,26479,87176,52346,65005,26479,42833xe" fillcolor="#4472c4 [3204]" strokecolor="#1f3763 [1604]" strokeweight="1pt">
                <v:stroke joinstyle="miter"/>
                <v:path arrowok="t" o:connecttype="custom" o:connectlocs="26479,42833;46379,19617;75839,44868;105299,19617;125199,42833;99332,65005;125199,87176;105299,110392;75839,85141;46379,110392;26479,87176;52346,65005;26479,4283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ED3DC4" wp14:editId="23EB81E9">
                <wp:simplePos x="0" y="0"/>
                <wp:positionH relativeFrom="column">
                  <wp:posOffset>927885</wp:posOffset>
                </wp:positionH>
                <wp:positionV relativeFrom="paragraph">
                  <wp:posOffset>745668</wp:posOffset>
                </wp:positionV>
                <wp:extent cx="108342" cy="9051"/>
                <wp:effectExtent l="0" t="0" r="25400" b="10160"/>
                <wp:wrapNone/>
                <wp:docPr id="143" name="Forme libr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2" cy="9051"/>
                        </a:xfrm>
                        <a:custGeom>
                          <a:avLst/>
                          <a:gdLst>
                            <a:gd name="connsiteX0" fmla="*/ 0 w 108342"/>
                            <a:gd name="connsiteY0" fmla="*/ 0 h 9051"/>
                            <a:gd name="connsiteX1" fmla="*/ 56338 w 108342"/>
                            <a:gd name="connsiteY1" fmla="*/ 8667 h 9051"/>
                            <a:gd name="connsiteX2" fmla="*/ 108342 w 108342"/>
                            <a:gd name="connsiteY2" fmla="*/ 8667 h 9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8342" h="9051">
                              <a:moveTo>
                                <a:pt x="0" y="0"/>
                              </a:moveTo>
                              <a:cubicBezTo>
                                <a:pt x="19809" y="3961"/>
                                <a:pt x="35357" y="7618"/>
                                <a:pt x="56338" y="8667"/>
                              </a:cubicBezTo>
                              <a:cubicBezTo>
                                <a:pt x="73651" y="9533"/>
                                <a:pt x="91007" y="8667"/>
                                <a:pt x="108342" y="866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0F402" id="Forme libre 143" o:spid="_x0000_s1026" style="position:absolute;margin-left:73.05pt;margin-top:58.7pt;width:8.55pt;height: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342,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" path="m,c19809,3961,35357,7618,56338,8667v17313,866,34669,,52004,e" filled="f" strokecolor="#1f3763 [1604]" strokeweight="1pt">
                <v:stroke joinstyle="miter"/>
                <v:path arrowok="t" o:connecttype="custom" o:connectlocs="0,0;56338,8667;108342,8667" o:connectangles="0,0,0"/>
              </v:shape>
            </w:pict>
          </mc:Fallback>
        </mc:AlternateContent>
      </w:r>
      <w:r w:rsidR="003808C4">
        <w:rPr>
          <w:noProof/>
        </w:rPr>
        <w:drawing>
          <wp:inline distT="0" distB="0" distL="0" distR="0" wp14:anchorId="7B54ED38" wp14:editId="6156AFC6">
            <wp:extent cx="4218305" cy="2967880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360" t="17647" r="28907" b="35374"/>
                    <a:stretch/>
                  </pic:blipFill>
                  <pic:spPr bwMode="auto">
                    <a:xfrm>
                      <a:off x="0" y="0"/>
                      <a:ext cx="4227113" cy="297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08C4">
        <w:rPr>
          <w:rFonts w:ascii="Times New Roman" w:hAnsi="Times New Roman"/>
          <w:b/>
          <w:bCs/>
          <w:u w:val="single"/>
        </w:rPr>
        <w:t xml:space="preserve"> </w:t>
      </w:r>
    </w:p>
    <w:p w14:paraId="380B0895" w14:textId="037ED1A8" w:rsidR="000C4BC2" w:rsidRPr="000C4BC2" w:rsidRDefault="000C4BC2" w:rsidP="003808C4">
      <w:pPr>
        <w:rPr>
          <w:rFonts w:ascii="Times New Roman" w:hAnsi="Times New Roman"/>
          <w:bCs/>
        </w:rPr>
      </w:pPr>
      <w:bookmarkStart w:id="4" w:name="_Hlk93261856"/>
      <w:proofErr w:type="gramStart"/>
      <w:r w:rsidRPr="000C4BC2">
        <w:rPr>
          <w:rFonts w:ascii="Times New Roman" w:hAnsi="Times New Roman"/>
          <w:bCs/>
        </w:rPr>
        <w:t>a)L’équation</w:t>
      </w:r>
      <w:proofErr w:type="gramEnd"/>
      <w:r w:rsidRPr="000C4BC2">
        <w:rPr>
          <w:rFonts w:ascii="Times New Roman" w:hAnsi="Times New Roman"/>
          <w:bCs/>
        </w:rPr>
        <w:t xml:space="preserve"> </w:t>
      </w:r>
      <m:oMath>
        <m:r>
          <w:rPr>
            <w:rFonts w:ascii="Cambria Math" w:hAnsi="Cambria Math"/>
          </w:rPr>
          <m:t>h(x)=2</m:t>
        </m:r>
      </m:oMath>
      <w:r w:rsidRPr="000C4BC2">
        <w:rPr>
          <w:rFonts w:ascii="Times New Roman" w:hAnsi="Times New Roman"/>
          <w:bCs/>
        </w:rPr>
        <w:t xml:space="preserve"> admet une seule solution :</w:t>
      </w:r>
      <m:oMath>
        <m:r>
          <w:rPr>
            <w:rFonts w:ascii="Cambria Math" w:hAnsi="Cambria Math"/>
          </w:rPr>
          <m:t xml:space="preserve"> 12</m:t>
        </m:r>
      </m:oMath>
      <w:r w:rsidR="00073B3B">
        <w:rPr>
          <w:rFonts w:ascii="Times New Roman" w:hAnsi="Times New Roman"/>
        </w:rPr>
        <w:t>. S</w:t>
      </w:r>
      <w:proofErr w:type="gramStart"/>
      <w:r w:rsidR="00073B3B">
        <w:rPr>
          <w:rFonts w:ascii="Times New Roman" w:hAnsi="Times New Roman"/>
        </w:rPr>
        <w:t>={</w:t>
      </w:r>
      <w:proofErr w:type="gramEnd"/>
      <w:r w:rsidR="00073B3B">
        <w:rPr>
          <w:rFonts w:ascii="Times New Roman" w:hAnsi="Times New Roman"/>
        </w:rPr>
        <w:t>12}</w:t>
      </w:r>
    </w:p>
    <w:bookmarkEnd w:id="4"/>
    <w:p w14:paraId="29BA6CF0" w14:textId="06F4EDF2" w:rsidR="000C4BC2" w:rsidRPr="000C4BC2" w:rsidRDefault="000C4BC2" w:rsidP="000C4BC2">
      <w:pPr>
        <w:rPr>
          <w:rFonts w:ascii="Times New Roman" w:hAnsi="Times New Roman"/>
          <w:bCs/>
        </w:rPr>
      </w:pPr>
      <w:r w:rsidRPr="000C4BC2">
        <w:rPr>
          <w:rFonts w:ascii="Times New Roman" w:hAnsi="Times New Roman"/>
          <w:bCs/>
        </w:rPr>
        <w:t xml:space="preserve">b) L’équation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</m:t>
        </m:r>
      </m:oMath>
      <w:r w:rsidRPr="000C4BC2">
        <w:rPr>
          <w:rFonts w:ascii="Times New Roman" w:hAnsi="Times New Roman"/>
          <w:bCs/>
        </w:rPr>
        <w:t xml:space="preserve"> admet </w:t>
      </w:r>
      <w:r>
        <w:rPr>
          <w:rFonts w:ascii="Times New Roman" w:hAnsi="Times New Roman"/>
          <w:bCs/>
        </w:rPr>
        <w:t xml:space="preserve">deux </w:t>
      </w:r>
      <w:r w:rsidRPr="000C4BC2">
        <w:rPr>
          <w:rFonts w:ascii="Times New Roman" w:hAnsi="Times New Roman"/>
          <w:bCs/>
        </w:rPr>
        <w:t xml:space="preserve">solution : </w:t>
      </w:r>
      <m:oMath>
        <m:r>
          <w:rPr>
            <w:rFonts w:ascii="Cambria Math" w:hAnsi="Cambria Math"/>
          </w:rPr>
          <m:t>2 et 7.</m:t>
        </m:r>
      </m:oMath>
      <w:r w:rsidR="00073B3B">
        <w:rPr>
          <w:rFonts w:ascii="Times New Roman" w:hAnsi="Times New Roman"/>
        </w:rPr>
        <w:t xml:space="preserve">  S</w:t>
      </w:r>
      <w:proofErr w:type="gramStart"/>
      <w:r w:rsidR="00073B3B">
        <w:rPr>
          <w:rFonts w:ascii="Times New Roman" w:hAnsi="Times New Roman"/>
        </w:rPr>
        <w:t>={</w:t>
      </w:r>
      <w:proofErr w:type="gramEnd"/>
      <w:r w:rsidR="00073B3B">
        <w:rPr>
          <w:rFonts w:ascii="Times New Roman" w:hAnsi="Times New Roman"/>
        </w:rPr>
        <w:t>2 ;7}</w:t>
      </w:r>
    </w:p>
    <w:p w14:paraId="62F51856" w14:textId="56C9E852" w:rsidR="000C4BC2" w:rsidRPr="000C4BC2" w:rsidRDefault="000C4BC2" w:rsidP="003808C4">
      <w:pPr>
        <w:rPr>
          <w:rFonts w:ascii="Times New Roman" w:hAnsi="Times New Roman"/>
          <w:bCs/>
        </w:rPr>
      </w:pPr>
    </w:p>
    <w:p w14:paraId="1AB595E9" w14:textId="3BB7C028" w:rsidR="000C4BC2" w:rsidRDefault="0072161C" w:rsidP="00C21E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3538544" wp14:editId="2404E6F7">
                <wp:simplePos x="0" y="0"/>
                <wp:positionH relativeFrom="column">
                  <wp:posOffset>2235835</wp:posOffset>
                </wp:positionH>
                <wp:positionV relativeFrom="paragraph">
                  <wp:posOffset>1511935</wp:posOffset>
                </wp:positionV>
                <wp:extent cx="95250" cy="123825"/>
                <wp:effectExtent l="0" t="0" r="19050" b="28575"/>
                <wp:wrapNone/>
                <wp:docPr id="1811411430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23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963F0" id="Connecteur droit 37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05pt,119.05pt" to="183.5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843C888" wp14:editId="02B3B60F">
                <wp:simplePos x="0" y="0"/>
                <wp:positionH relativeFrom="column">
                  <wp:posOffset>1997710</wp:posOffset>
                </wp:positionH>
                <wp:positionV relativeFrom="paragraph">
                  <wp:posOffset>1511935</wp:posOffset>
                </wp:positionV>
                <wp:extent cx="142875" cy="171450"/>
                <wp:effectExtent l="0" t="0" r="28575" b="19050"/>
                <wp:wrapNone/>
                <wp:docPr id="1456094418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71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67533" id="Connecteur droit 36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3pt,119.05pt" to="168.55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BD25306" wp14:editId="64BA2106">
                <wp:simplePos x="0" y="0"/>
                <wp:positionH relativeFrom="column">
                  <wp:posOffset>1726565</wp:posOffset>
                </wp:positionH>
                <wp:positionV relativeFrom="paragraph">
                  <wp:posOffset>1511935</wp:posOffset>
                </wp:positionV>
                <wp:extent cx="175895" cy="238125"/>
                <wp:effectExtent l="0" t="0" r="33655" b="28575"/>
                <wp:wrapNone/>
                <wp:docPr id="1824327236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" cy="238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98A88" id="Connecteur droit 35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119.05pt" to="149.8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B5AFB9B" wp14:editId="6CF21F35">
                <wp:simplePos x="0" y="0"/>
                <wp:positionH relativeFrom="column">
                  <wp:posOffset>1426210</wp:posOffset>
                </wp:positionH>
                <wp:positionV relativeFrom="paragraph">
                  <wp:posOffset>1511935</wp:posOffset>
                </wp:positionV>
                <wp:extent cx="223520" cy="318770"/>
                <wp:effectExtent l="0" t="0" r="24130" b="24130"/>
                <wp:wrapNone/>
                <wp:docPr id="873839663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3187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0E768" id="Connecteur droit 34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119.05pt" to="129.9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31986D0" wp14:editId="769D95F5">
                <wp:simplePos x="0" y="0"/>
                <wp:positionH relativeFrom="column">
                  <wp:posOffset>1188085</wp:posOffset>
                </wp:positionH>
                <wp:positionV relativeFrom="paragraph">
                  <wp:posOffset>1511935</wp:posOffset>
                </wp:positionV>
                <wp:extent cx="123825" cy="171450"/>
                <wp:effectExtent l="0" t="0" r="28575" b="19050"/>
                <wp:wrapNone/>
                <wp:docPr id="1577979617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71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E80C0" id="Connecteur droit 33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119.05pt" to="103.3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ABFF30" wp14:editId="10FBD39E">
                <wp:simplePos x="0" y="0"/>
                <wp:positionH relativeFrom="column">
                  <wp:posOffset>426085</wp:posOffset>
                </wp:positionH>
                <wp:positionV relativeFrom="paragraph">
                  <wp:posOffset>1511935</wp:posOffset>
                </wp:positionV>
                <wp:extent cx="3867150" cy="0"/>
                <wp:effectExtent l="0" t="0" r="0" b="0"/>
                <wp:wrapNone/>
                <wp:docPr id="1005302079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56EC9" id="Connecteur droit 32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5pt,119.05pt" to="338.0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" strokecolor="#00b050" strokeweight=".5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E66A2D7" wp14:editId="7A5A4997">
                <wp:simplePos x="0" y="0"/>
                <wp:positionH relativeFrom="column">
                  <wp:posOffset>2545398</wp:posOffset>
                </wp:positionH>
                <wp:positionV relativeFrom="paragraph">
                  <wp:posOffset>894715</wp:posOffset>
                </wp:positionV>
                <wp:extent cx="1509712" cy="19050"/>
                <wp:effectExtent l="19050" t="19050" r="33655" b="19050"/>
                <wp:wrapNone/>
                <wp:docPr id="180" name="Connecteur droi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9712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FAAA6" id="Connecteur droit 180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70.45pt" to="319.3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B54D6C" wp14:editId="3258246F">
                <wp:simplePos x="0" y="0"/>
                <wp:positionH relativeFrom="column">
                  <wp:posOffset>430848</wp:posOffset>
                </wp:positionH>
                <wp:positionV relativeFrom="paragraph">
                  <wp:posOffset>880428</wp:posOffset>
                </wp:positionV>
                <wp:extent cx="603250" cy="33337"/>
                <wp:effectExtent l="19050" t="19050" r="25400" b="24130"/>
                <wp:wrapNone/>
                <wp:docPr id="179" name="Connecteur droi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333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255C5" id="Connecteur droit 179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95pt,69.35pt" to="81.4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1FABBD8" wp14:editId="1C38D360">
                <wp:simplePos x="0" y="0"/>
                <wp:positionH relativeFrom="column">
                  <wp:posOffset>426085</wp:posOffset>
                </wp:positionH>
                <wp:positionV relativeFrom="paragraph">
                  <wp:posOffset>94615</wp:posOffset>
                </wp:positionV>
                <wp:extent cx="23813" cy="1419225"/>
                <wp:effectExtent l="19050" t="19050" r="33655" b="9525"/>
                <wp:wrapNone/>
                <wp:docPr id="178" name="Connecteur droi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3" cy="1419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EBDD6" id="Connecteur droit 178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5pt,7.45pt" to="35.4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6B14A9" wp14:editId="00380DB9">
                <wp:simplePos x="0" y="0"/>
                <wp:positionH relativeFrom="column">
                  <wp:posOffset>2507298</wp:posOffset>
                </wp:positionH>
                <wp:positionV relativeFrom="paragraph">
                  <wp:posOffset>794703</wp:posOffset>
                </wp:positionV>
                <wp:extent cx="123825" cy="205386"/>
                <wp:effectExtent l="0" t="0" r="28575" b="23495"/>
                <wp:wrapNone/>
                <wp:docPr id="177" name="Forme libr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5386"/>
                        </a:xfrm>
                        <a:custGeom>
                          <a:avLst/>
                          <a:gdLst>
                            <a:gd name="connsiteX0" fmla="*/ 123825 w 123825"/>
                            <a:gd name="connsiteY0" fmla="*/ 0 h 205386"/>
                            <a:gd name="connsiteX1" fmla="*/ 100012 w 123825"/>
                            <a:gd name="connsiteY1" fmla="*/ 4762 h 205386"/>
                            <a:gd name="connsiteX2" fmla="*/ 85725 w 123825"/>
                            <a:gd name="connsiteY2" fmla="*/ 9525 h 205386"/>
                            <a:gd name="connsiteX3" fmla="*/ 14287 w 123825"/>
                            <a:gd name="connsiteY3" fmla="*/ 14287 h 205386"/>
                            <a:gd name="connsiteX4" fmla="*/ 9525 w 123825"/>
                            <a:gd name="connsiteY4" fmla="*/ 38100 h 205386"/>
                            <a:gd name="connsiteX5" fmla="*/ 0 w 123825"/>
                            <a:gd name="connsiteY5" fmla="*/ 66675 h 205386"/>
                            <a:gd name="connsiteX6" fmla="*/ 4762 w 123825"/>
                            <a:gd name="connsiteY6" fmla="*/ 200025 h 205386"/>
                            <a:gd name="connsiteX7" fmla="*/ 19050 w 123825"/>
                            <a:gd name="connsiteY7" fmla="*/ 204787 h 205386"/>
                            <a:gd name="connsiteX8" fmla="*/ 100012 w 123825"/>
                            <a:gd name="connsiteY8" fmla="*/ 204787 h 205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3825" h="205386">
                              <a:moveTo>
                                <a:pt x="123825" y="0"/>
                              </a:moveTo>
                              <a:cubicBezTo>
                                <a:pt x="115887" y="1587"/>
                                <a:pt x="107865" y="2799"/>
                                <a:pt x="100012" y="4762"/>
                              </a:cubicBezTo>
                              <a:cubicBezTo>
                                <a:pt x="95142" y="5980"/>
                                <a:pt x="90714" y="8971"/>
                                <a:pt x="85725" y="9525"/>
                              </a:cubicBezTo>
                              <a:cubicBezTo>
                                <a:pt x="62005" y="12161"/>
                                <a:pt x="38100" y="12700"/>
                                <a:pt x="14287" y="14287"/>
                              </a:cubicBezTo>
                              <a:cubicBezTo>
                                <a:pt x="12700" y="22225"/>
                                <a:pt x="11655" y="30290"/>
                                <a:pt x="9525" y="38100"/>
                              </a:cubicBezTo>
                              <a:cubicBezTo>
                                <a:pt x="6883" y="47786"/>
                                <a:pt x="0" y="66675"/>
                                <a:pt x="0" y="66675"/>
                              </a:cubicBezTo>
                              <a:cubicBezTo>
                                <a:pt x="1587" y="111125"/>
                                <a:pt x="-1315" y="155964"/>
                                <a:pt x="4762" y="200025"/>
                              </a:cubicBezTo>
                              <a:cubicBezTo>
                                <a:pt x="5448" y="204998"/>
                                <a:pt x="14036" y="204536"/>
                                <a:pt x="19050" y="204787"/>
                              </a:cubicBezTo>
                              <a:cubicBezTo>
                                <a:pt x="46004" y="206135"/>
                                <a:pt x="73025" y="204787"/>
                                <a:pt x="100012" y="20478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1E047" id="Forme libre 177" o:spid="_x0000_s1026" style="position:absolute;margin-left:197.45pt;margin-top:62.6pt;width:9.75pt;height:16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20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" path="m123825,v-7938,1587,-15960,2799,-23813,4762c95142,5980,90714,8971,85725,9525,62005,12161,38100,12700,14287,14287,12700,22225,11655,30290,9525,38100,6883,47786,,66675,,66675v1587,44450,-1315,89289,4762,133350c5448,204998,14036,204536,19050,204787v26954,1348,53975,,80962,e" filled="f" strokecolor="#1f3763 [1604]" strokeweight="1pt">
                <v:stroke joinstyle="miter"/>
                <v:path arrowok="t" o:connecttype="custom" o:connectlocs="123825,0;100012,4762;85725,9525;14287,14287;9525,38100;0,66675;4762,200025;19050,204787;100012,204787" o:connectangles="0,0,0,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AA4FA9" wp14:editId="2ECAE196">
                <wp:simplePos x="0" y="0"/>
                <wp:positionH relativeFrom="column">
                  <wp:posOffset>983298</wp:posOffset>
                </wp:positionH>
                <wp:positionV relativeFrom="paragraph">
                  <wp:posOffset>769476</wp:posOffset>
                </wp:positionV>
                <wp:extent cx="85725" cy="213528"/>
                <wp:effectExtent l="0" t="0" r="47625" b="15240"/>
                <wp:wrapNone/>
                <wp:docPr id="175" name="Forme libr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13528"/>
                        </a:xfrm>
                        <a:custGeom>
                          <a:avLst/>
                          <a:gdLst>
                            <a:gd name="connsiteX0" fmla="*/ 0 w 85725"/>
                            <a:gd name="connsiteY0" fmla="*/ 1414 h 213528"/>
                            <a:gd name="connsiteX1" fmla="*/ 66675 w 85725"/>
                            <a:gd name="connsiteY1" fmla="*/ 20464 h 213528"/>
                            <a:gd name="connsiteX2" fmla="*/ 71437 w 85725"/>
                            <a:gd name="connsiteY2" fmla="*/ 39514 h 213528"/>
                            <a:gd name="connsiteX3" fmla="*/ 76200 w 85725"/>
                            <a:gd name="connsiteY3" fmla="*/ 96664 h 213528"/>
                            <a:gd name="connsiteX4" fmla="*/ 85725 w 85725"/>
                            <a:gd name="connsiteY4" fmla="*/ 172864 h 213528"/>
                            <a:gd name="connsiteX5" fmla="*/ 28575 w 85725"/>
                            <a:gd name="connsiteY5" fmla="*/ 210964 h 213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5725" h="213528">
                              <a:moveTo>
                                <a:pt x="0" y="1414"/>
                              </a:moveTo>
                              <a:cubicBezTo>
                                <a:pt x="60101" y="6038"/>
                                <a:pt x="57019" y="-13332"/>
                                <a:pt x="66675" y="20464"/>
                              </a:cubicBezTo>
                              <a:cubicBezTo>
                                <a:pt x="68473" y="26758"/>
                                <a:pt x="69850" y="33164"/>
                                <a:pt x="71437" y="39514"/>
                              </a:cubicBezTo>
                              <a:cubicBezTo>
                                <a:pt x="73025" y="58564"/>
                                <a:pt x="74388" y="77634"/>
                                <a:pt x="76200" y="96664"/>
                              </a:cubicBezTo>
                              <a:cubicBezTo>
                                <a:pt x="79632" y="132698"/>
                                <a:pt x="80935" y="139340"/>
                                <a:pt x="85725" y="172864"/>
                              </a:cubicBezTo>
                              <a:cubicBezTo>
                                <a:pt x="78796" y="228291"/>
                                <a:pt x="93761" y="210964"/>
                                <a:pt x="28575" y="21096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CDB00" id="Forme libre 175" o:spid="_x0000_s1026" style="position:absolute;margin-left:77.45pt;margin-top:60.6pt;width:6.75pt;height:16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21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" path="m,1414c60101,6038,57019,-13332,66675,20464v1798,6294,3175,12700,4762,19050c73025,58564,74388,77634,76200,96664v3432,36034,4735,42676,9525,76200c78796,228291,93761,210964,28575,210964e" filled="f" strokecolor="#1f3763 [1604]" strokeweight="1pt">
                <v:stroke joinstyle="miter"/>
                <v:path arrowok="t" o:connecttype="custom" o:connectlocs="0,1414;66675,20464;71437,39514;76200,96664;85725,172864;28575,210964" o:connectangles="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9E04A6" wp14:editId="5B56F688">
                <wp:simplePos x="0" y="0"/>
                <wp:positionH relativeFrom="column">
                  <wp:posOffset>1034098</wp:posOffset>
                </wp:positionH>
                <wp:positionV relativeFrom="paragraph">
                  <wp:posOffset>861060</wp:posOffset>
                </wp:positionV>
                <wp:extent cx="1485900" cy="0"/>
                <wp:effectExtent l="0" t="19050" r="19050" b="19050"/>
                <wp:wrapNone/>
                <wp:docPr id="174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0353E" id="Connecteur droit 174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67.8pt" to="198.4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" strokecolor="#002060" strokeweight="3pt">
                <v:stroke joinstyle="miter"/>
              </v:lin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DAF7AC" wp14:editId="30741067">
                <wp:simplePos x="0" y="0"/>
                <wp:positionH relativeFrom="column">
                  <wp:posOffset>2464435</wp:posOffset>
                </wp:positionH>
                <wp:positionV relativeFrom="paragraph">
                  <wp:posOffset>1323340</wp:posOffset>
                </wp:positionV>
                <wp:extent cx="242888" cy="233363"/>
                <wp:effectExtent l="0" t="0" r="24130" b="33655"/>
                <wp:wrapNone/>
                <wp:docPr id="173" name="Forme libr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8" cy="233363"/>
                        </a:xfrm>
                        <a:custGeom>
                          <a:avLst/>
                          <a:gdLst>
                            <a:gd name="connsiteX0" fmla="*/ 80963 w 242888"/>
                            <a:gd name="connsiteY0" fmla="*/ 0 h 233363"/>
                            <a:gd name="connsiteX1" fmla="*/ 66675 w 242888"/>
                            <a:gd name="connsiteY1" fmla="*/ 23813 h 233363"/>
                            <a:gd name="connsiteX2" fmla="*/ 57150 w 242888"/>
                            <a:gd name="connsiteY2" fmla="*/ 52388 h 233363"/>
                            <a:gd name="connsiteX3" fmla="*/ 52388 w 242888"/>
                            <a:gd name="connsiteY3" fmla="*/ 66675 h 233363"/>
                            <a:gd name="connsiteX4" fmla="*/ 33338 w 242888"/>
                            <a:gd name="connsiteY4" fmla="*/ 95250 h 233363"/>
                            <a:gd name="connsiteX5" fmla="*/ 23813 w 242888"/>
                            <a:gd name="connsiteY5" fmla="*/ 109538 h 233363"/>
                            <a:gd name="connsiteX6" fmla="*/ 19050 w 242888"/>
                            <a:gd name="connsiteY6" fmla="*/ 123825 h 233363"/>
                            <a:gd name="connsiteX7" fmla="*/ 0 w 242888"/>
                            <a:gd name="connsiteY7" fmla="*/ 152400 h 233363"/>
                            <a:gd name="connsiteX8" fmla="*/ 57150 w 242888"/>
                            <a:gd name="connsiteY8" fmla="*/ 171450 h 233363"/>
                            <a:gd name="connsiteX9" fmla="*/ 71438 w 242888"/>
                            <a:gd name="connsiteY9" fmla="*/ 176213 h 233363"/>
                            <a:gd name="connsiteX10" fmla="*/ 100013 w 242888"/>
                            <a:gd name="connsiteY10" fmla="*/ 190500 h 233363"/>
                            <a:gd name="connsiteX11" fmla="*/ 142875 w 242888"/>
                            <a:gd name="connsiteY11" fmla="*/ 219075 h 233363"/>
                            <a:gd name="connsiteX12" fmla="*/ 157163 w 242888"/>
                            <a:gd name="connsiteY12" fmla="*/ 228600 h 233363"/>
                            <a:gd name="connsiteX13" fmla="*/ 171450 w 242888"/>
                            <a:gd name="connsiteY13" fmla="*/ 233363 h 233363"/>
                            <a:gd name="connsiteX14" fmla="*/ 200025 w 242888"/>
                            <a:gd name="connsiteY14" fmla="*/ 214313 h 233363"/>
                            <a:gd name="connsiteX15" fmla="*/ 228600 w 242888"/>
                            <a:gd name="connsiteY15" fmla="*/ 190500 h 233363"/>
                            <a:gd name="connsiteX16" fmla="*/ 242888 w 242888"/>
                            <a:gd name="connsiteY16" fmla="*/ 176213 h 233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2888" h="233363">
                              <a:moveTo>
                                <a:pt x="80963" y="0"/>
                              </a:moveTo>
                              <a:cubicBezTo>
                                <a:pt x="76200" y="7938"/>
                                <a:pt x="70506" y="15386"/>
                                <a:pt x="66675" y="23813"/>
                              </a:cubicBezTo>
                              <a:cubicBezTo>
                                <a:pt x="62520" y="32953"/>
                                <a:pt x="60325" y="42863"/>
                                <a:pt x="57150" y="52388"/>
                              </a:cubicBezTo>
                              <a:cubicBezTo>
                                <a:pt x="55563" y="57150"/>
                                <a:pt x="55173" y="62498"/>
                                <a:pt x="52388" y="66675"/>
                              </a:cubicBezTo>
                              <a:lnTo>
                                <a:pt x="33338" y="95250"/>
                              </a:lnTo>
                              <a:cubicBezTo>
                                <a:pt x="30163" y="100013"/>
                                <a:pt x="25623" y="104108"/>
                                <a:pt x="23813" y="109538"/>
                              </a:cubicBezTo>
                              <a:cubicBezTo>
                                <a:pt x="22225" y="114300"/>
                                <a:pt x="21488" y="119437"/>
                                <a:pt x="19050" y="123825"/>
                              </a:cubicBezTo>
                              <a:cubicBezTo>
                                <a:pt x="13490" y="133832"/>
                                <a:pt x="0" y="152400"/>
                                <a:pt x="0" y="152400"/>
                              </a:cubicBezTo>
                              <a:lnTo>
                                <a:pt x="57150" y="171450"/>
                              </a:lnTo>
                              <a:cubicBezTo>
                                <a:pt x="61913" y="173038"/>
                                <a:pt x="67261" y="173428"/>
                                <a:pt x="71438" y="176213"/>
                              </a:cubicBezTo>
                              <a:cubicBezTo>
                                <a:pt x="89902" y="188523"/>
                                <a:pt x="80295" y="183928"/>
                                <a:pt x="100013" y="190500"/>
                              </a:cubicBezTo>
                              <a:lnTo>
                                <a:pt x="142875" y="219075"/>
                              </a:lnTo>
                              <a:cubicBezTo>
                                <a:pt x="147638" y="222250"/>
                                <a:pt x="151733" y="226790"/>
                                <a:pt x="157163" y="228600"/>
                              </a:cubicBezTo>
                              <a:lnTo>
                                <a:pt x="171450" y="233363"/>
                              </a:lnTo>
                              <a:cubicBezTo>
                                <a:pt x="196560" y="224992"/>
                                <a:pt x="176241" y="234132"/>
                                <a:pt x="200025" y="214313"/>
                              </a:cubicBezTo>
                              <a:cubicBezTo>
                                <a:pt x="220462" y="197282"/>
                                <a:pt x="209624" y="213271"/>
                                <a:pt x="228600" y="190500"/>
                              </a:cubicBezTo>
                              <a:cubicBezTo>
                                <a:pt x="241606" y="174892"/>
                                <a:pt x="231680" y="176213"/>
                                <a:pt x="242888" y="17621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DB4A" id="Forme libre 173" o:spid="_x0000_s1026" style="position:absolute;margin-left:194.05pt;margin-top:104.2pt;width:19.15pt;height:18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888,2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" path="m80963,c76200,7938,70506,15386,66675,23813v-4155,9140,-6350,19050,-9525,28575c55563,57150,55173,62498,52388,66675l33338,95250v-3175,4763,-7715,8858,-9525,14288c22225,114300,21488,119437,19050,123825,13490,133832,,152400,,152400r57150,19050c61913,173038,67261,173428,71438,176213v18464,12310,8857,7715,28575,14287l142875,219075v4763,3175,8858,7715,14288,9525l171450,233363v25110,-8371,4791,769,28575,-19050c220462,197282,209624,213271,228600,190500v13006,-15608,3080,-14287,14288,-14287e" filled="f" strokecolor="#1f3763 [1604]" strokeweight="1pt">
                <v:stroke joinstyle="miter"/>
                <v:path arrowok="t" o:connecttype="custom" o:connectlocs="80963,0;66675,23813;57150,52388;52388,66675;33338,95250;23813,109538;19050,123825;0,152400;57150,171450;71438,176213;100013,190500;142875,219075;157163,228600;171450,233363;200025,214313;228600,190500;242888,176213" o:connectangles="0,0,0,0,0,0,0,0,0,0,0,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74B241" wp14:editId="00F10281">
                <wp:simplePos x="0" y="0"/>
                <wp:positionH relativeFrom="column">
                  <wp:posOffset>930910</wp:posOffset>
                </wp:positionH>
                <wp:positionV relativeFrom="paragraph">
                  <wp:posOffset>1380490</wp:posOffset>
                </wp:positionV>
                <wp:extent cx="161925" cy="209550"/>
                <wp:effectExtent l="0" t="0" r="47625" b="38100"/>
                <wp:wrapNone/>
                <wp:docPr id="172" name="Forme libr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custGeom>
                          <a:avLst/>
                          <a:gdLst>
                            <a:gd name="connsiteX0" fmla="*/ 114300 w 161925"/>
                            <a:gd name="connsiteY0" fmla="*/ 0 h 209550"/>
                            <a:gd name="connsiteX1" fmla="*/ 133350 w 161925"/>
                            <a:gd name="connsiteY1" fmla="*/ 23813 h 209550"/>
                            <a:gd name="connsiteX2" fmla="*/ 147638 w 161925"/>
                            <a:gd name="connsiteY2" fmla="*/ 33338 h 209550"/>
                            <a:gd name="connsiteX3" fmla="*/ 152400 w 161925"/>
                            <a:gd name="connsiteY3" fmla="*/ 47625 h 209550"/>
                            <a:gd name="connsiteX4" fmla="*/ 161925 w 161925"/>
                            <a:gd name="connsiteY4" fmla="*/ 61913 h 209550"/>
                            <a:gd name="connsiteX5" fmla="*/ 157163 w 161925"/>
                            <a:gd name="connsiteY5" fmla="*/ 80963 h 209550"/>
                            <a:gd name="connsiteX6" fmla="*/ 142875 w 161925"/>
                            <a:gd name="connsiteY6" fmla="*/ 90488 h 209550"/>
                            <a:gd name="connsiteX7" fmla="*/ 128588 w 161925"/>
                            <a:gd name="connsiteY7" fmla="*/ 104775 h 209550"/>
                            <a:gd name="connsiteX8" fmla="*/ 109538 w 161925"/>
                            <a:gd name="connsiteY8" fmla="*/ 133350 h 209550"/>
                            <a:gd name="connsiteX9" fmla="*/ 90488 w 161925"/>
                            <a:gd name="connsiteY9" fmla="*/ 161925 h 209550"/>
                            <a:gd name="connsiteX10" fmla="*/ 71438 w 161925"/>
                            <a:gd name="connsiteY10" fmla="*/ 190500 h 209550"/>
                            <a:gd name="connsiteX11" fmla="*/ 42863 w 161925"/>
                            <a:gd name="connsiteY11" fmla="*/ 209550 h 209550"/>
                            <a:gd name="connsiteX12" fmla="*/ 14288 w 161925"/>
                            <a:gd name="connsiteY12" fmla="*/ 190500 h 209550"/>
                            <a:gd name="connsiteX13" fmla="*/ 0 w 161925"/>
                            <a:gd name="connsiteY13" fmla="*/ 180975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61925" h="209550">
                              <a:moveTo>
                                <a:pt x="114300" y="0"/>
                              </a:moveTo>
                              <a:cubicBezTo>
                                <a:pt x="120650" y="7938"/>
                                <a:pt x="126162" y="16625"/>
                                <a:pt x="133350" y="23813"/>
                              </a:cubicBezTo>
                              <a:cubicBezTo>
                                <a:pt x="137397" y="27860"/>
                                <a:pt x="144062" y="28868"/>
                                <a:pt x="147638" y="33338"/>
                              </a:cubicBezTo>
                              <a:cubicBezTo>
                                <a:pt x="150774" y="37258"/>
                                <a:pt x="150155" y="43135"/>
                                <a:pt x="152400" y="47625"/>
                              </a:cubicBezTo>
                              <a:cubicBezTo>
                                <a:pt x="154960" y="52745"/>
                                <a:pt x="158750" y="57150"/>
                                <a:pt x="161925" y="61913"/>
                              </a:cubicBezTo>
                              <a:cubicBezTo>
                                <a:pt x="160338" y="68263"/>
                                <a:pt x="160794" y="75517"/>
                                <a:pt x="157163" y="80963"/>
                              </a:cubicBezTo>
                              <a:cubicBezTo>
                                <a:pt x="153988" y="85726"/>
                                <a:pt x="147272" y="86824"/>
                                <a:pt x="142875" y="90488"/>
                              </a:cubicBezTo>
                              <a:cubicBezTo>
                                <a:pt x="137701" y="94800"/>
                                <a:pt x="132723" y="99459"/>
                                <a:pt x="128588" y="104775"/>
                              </a:cubicBezTo>
                              <a:cubicBezTo>
                                <a:pt x="121560" y="113811"/>
                                <a:pt x="115888" y="123825"/>
                                <a:pt x="109538" y="133350"/>
                              </a:cubicBezTo>
                              <a:lnTo>
                                <a:pt x="90488" y="161925"/>
                              </a:lnTo>
                              <a:cubicBezTo>
                                <a:pt x="90487" y="161926"/>
                                <a:pt x="71440" y="190499"/>
                                <a:pt x="71438" y="190500"/>
                              </a:cubicBezTo>
                              <a:lnTo>
                                <a:pt x="42863" y="209550"/>
                              </a:lnTo>
                              <a:lnTo>
                                <a:pt x="14288" y="190500"/>
                              </a:lnTo>
                              <a:lnTo>
                                <a:pt x="0" y="18097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46152" id="Forme libre 172" o:spid="_x0000_s1026" style="position:absolute;margin-left:73.3pt;margin-top:108.7pt;width:12.75pt;height:16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" path="m114300,v6350,7938,11862,16625,19050,23813c137397,27860,144062,28868,147638,33338v3136,3920,2517,9797,4762,14287c154960,52745,158750,57150,161925,61913v-1587,6350,-1131,13604,-4762,19050c153988,85726,147272,86824,142875,90488v-5174,4312,-10152,8971,-14287,14287c121560,113811,115888,123825,109538,133350l90488,161925v-1,1,-19048,28574,-19050,28575l42863,209550,14288,190500,,180975e" filled="f" strokecolor="#1f3763 [1604]" strokeweight="1pt">
                <v:stroke joinstyle="miter"/>
                <v:path arrowok="t" o:connecttype="custom" o:connectlocs="114300,0;133350,23813;147638,33338;152400,47625;161925,61913;157163,80963;142875,90488;128588,104775;109538,133350;90488,161925;71438,190500;42863,209550;14288,190500;0,180975" o:connectangles="0,0,0,0,0,0,0,0,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273A36" wp14:editId="21AF85BE">
                <wp:simplePos x="0" y="0"/>
                <wp:positionH relativeFrom="column">
                  <wp:posOffset>1054735</wp:posOffset>
                </wp:positionH>
                <wp:positionV relativeFrom="paragraph">
                  <wp:posOffset>1513840</wp:posOffset>
                </wp:positionV>
                <wp:extent cx="1485900" cy="319214"/>
                <wp:effectExtent l="19050" t="19050" r="19050" b="24130"/>
                <wp:wrapNone/>
                <wp:docPr id="171" name="Forme libr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19214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9525 h 319214"/>
                            <a:gd name="connsiteX1" fmla="*/ 23813 w 1485900"/>
                            <a:gd name="connsiteY1" fmla="*/ 23813 h 319214"/>
                            <a:gd name="connsiteX2" fmla="*/ 42863 w 1485900"/>
                            <a:gd name="connsiteY2" fmla="*/ 52388 h 319214"/>
                            <a:gd name="connsiteX3" fmla="*/ 85725 w 1485900"/>
                            <a:gd name="connsiteY3" fmla="*/ 90488 h 319214"/>
                            <a:gd name="connsiteX4" fmla="*/ 114300 w 1485900"/>
                            <a:gd name="connsiteY4" fmla="*/ 100013 h 319214"/>
                            <a:gd name="connsiteX5" fmla="*/ 142875 w 1485900"/>
                            <a:gd name="connsiteY5" fmla="*/ 119063 h 319214"/>
                            <a:gd name="connsiteX6" fmla="*/ 152400 w 1485900"/>
                            <a:gd name="connsiteY6" fmla="*/ 133350 h 319214"/>
                            <a:gd name="connsiteX7" fmla="*/ 195263 w 1485900"/>
                            <a:gd name="connsiteY7" fmla="*/ 152400 h 319214"/>
                            <a:gd name="connsiteX8" fmla="*/ 209550 w 1485900"/>
                            <a:gd name="connsiteY8" fmla="*/ 157163 h 319214"/>
                            <a:gd name="connsiteX9" fmla="*/ 223838 w 1485900"/>
                            <a:gd name="connsiteY9" fmla="*/ 161925 h 319214"/>
                            <a:gd name="connsiteX10" fmla="*/ 261938 w 1485900"/>
                            <a:gd name="connsiteY10" fmla="*/ 185738 h 319214"/>
                            <a:gd name="connsiteX11" fmla="*/ 290513 w 1485900"/>
                            <a:gd name="connsiteY11" fmla="*/ 200025 h 319214"/>
                            <a:gd name="connsiteX12" fmla="*/ 304800 w 1485900"/>
                            <a:gd name="connsiteY12" fmla="*/ 214313 h 319214"/>
                            <a:gd name="connsiteX13" fmla="*/ 323850 w 1485900"/>
                            <a:gd name="connsiteY13" fmla="*/ 223838 h 319214"/>
                            <a:gd name="connsiteX14" fmla="*/ 347663 w 1485900"/>
                            <a:gd name="connsiteY14" fmla="*/ 238125 h 319214"/>
                            <a:gd name="connsiteX15" fmla="*/ 376238 w 1485900"/>
                            <a:gd name="connsiteY15" fmla="*/ 257175 h 319214"/>
                            <a:gd name="connsiteX16" fmla="*/ 390525 w 1485900"/>
                            <a:gd name="connsiteY16" fmla="*/ 261938 h 319214"/>
                            <a:gd name="connsiteX17" fmla="*/ 409575 w 1485900"/>
                            <a:gd name="connsiteY17" fmla="*/ 271463 h 319214"/>
                            <a:gd name="connsiteX18" fmla="*/ 428625 w 1485900"/>
                            <a:gd name="connsiteY18" fmla="*/ 276225 h 319214"/>
                            <a:gd name="connsiteX19" fmla="*/ 442913 w 1485900"/>
                            <a:gd name="connsiteY19" fmla="*/ 285750 h 319214"/>
                            <a:gd name="connsiteX20" fmla="*/ 471488 w 1485900"/>
                            <a:gd name="connsiteY20" fmla="*/ 295275 h 319214"/>
                            <a:gd name="connsiteX21" fmla="*/ 485775 w 1485900"/>
                            <a:gd name="connsiteY21" fmla="*/ 300038 h 319214"/>
                            <a:gd name="connsiteX22" fmla="*/ 504825 w 1485900"/>
                            <a:gd name="connsiteY22" fmla="*/ 304800 h 319214"/>
                            <a:gd name="connsiteX23" fmla="*/ 533400 w 1485900"/>
                            <a:gd name="connsiteY23" fmla="*/ 314325 h 319214"/>
                            <a:gd name="connsiteX24" fmla="*/ 604838 w 1485900"/>
                            <a:gd name="connsiteY24" fmla="*/ 309563 h 319214"/>
                            <a:gd name="connsiteX25" fmla="*/ 733425 w 1485900"/>
                            <a:gd name="connsiteY25" fmla="*/ 309563 h 319214"/>
                            <a:gd name="connsiteX26" fmla="*/ 738188 w 1485900"/>
                            <a:gd name="connsiteY26" fmla="*/ 295275 h 319214"/>
                            <a:gd name="connsiteX27" fmla="*/ 752475 w 1485900"/>
                            <a:gd name="connsiteY27" fmla="*/ 290513 h 319214"/>
                            <a:gd name="connsiteX28" fmla="*/ 828675 w 1485900"/>
                            <a:gd name="connsiteY28" fmla="*/ 285750 h 319214"/>
                            <a:gd name="connsiteX29" fmla="*/ 881063 w 1485900"/>
                            <a:gd name="connsiteY29" fmla="*/ 271463 h 319214"/>
                            <a:gd name="connsiteX30" fmla="*/ 914400 w 1485900"/>
                            <a:gd name="connsiteY30" fmla="*/ 257175 h 319214"/>
                            <a:gd name="connsiteX31" fmla="*/ 957263 w 1485900"/>
                            <a:gd name="connsiteY31" fmla="*/ 252413 h 319214"/>
                            <a:gd name="connsiteX32" fmla="*/ 990600 w 1485900"/>
                            <a:gd name="connsiteY32" fmla="*/ 242888 h 319214"/>
                            <a:gd name="connsiteX33" fmla="*/ 1028700 w 1485900"/>
                            <a:gd name="connsiteY33" fmla="*/ 238125 h 319214"/>
                            <a:gd name="connsiteX34" fmla="*/ 1033463 w 1485900"/>
                            <a:gd name="connsiteY34" fmla="*/ 223838 h 319214"/>
                            <a:gd name="connsiteX35" fmla="*/ 1066800 w 1485900"/>
                            <a:gd name="connsiteY35" fmla="*/ 204788 h 319214"/>
                            <a:gd name="connsiteX36" fmla="*/ 1104900 w 1485900"/>
                            <a:gd name="connsiteY36" fmla="*/ 195263 h 319214"/>
                            <a:gd name="connsiteX37" fmla="*/ 1123950 w 1485900"/>
                            <a:gd name="connsiteY37" fmla="*/ 190500 h 319214"/>
                            <a:gd name="connsiteX38" fmla="*/ 1138238 w 1485900"/>
                            <a:gd name="connsiteY38" fmla="*/ 185738 h 319214"/>
                            <a:gd name="connsiteX39" fmla="*/ 1214438 w 1485900"/>
                            <a:gd name="connsiteY39" fmla="*/ 171450 h 319214"/>
                            <a:gd name="connsiteX40" fmla="*/ 1219200 w 1485900"/>
                            <a:gd name="connsiteY40" fmla="*/ 157163 h 319214"/>
                            <a:gd name="connsiteX41" fmla="*/ 1266825 w 1485900"/>
                            <a:gd name="connsiteY41" fmla="*/ 133350 h 319214"/>
                            <a:gd name="connsiteX42" fmla="*/ 1285875 w 1485900"/>
                            <a:gd name="connsiteY42" fmla="*/ 123825 h 319214"/>
                            <a:gd name="connsiteX43" fmla="*/ 1314450 w 1485900"/>
                            <a:gd name="connsiteY43" fmla="*/ 114300 h 319214"/>
                            <a:gd name="connsiteX44" fmla="*/ 1328738 w 1485900"/>
                            <a:gd name="connsiteY44" fmla="*/ 104775 h 319214"/>
                            <a:gd name="connsiteX45" fmla="*/ 1357313 w 1485900"/>
                            <a:gd name="connsiteY45" fmla="*/ 95250 h 319214"/>
                            <a:gd name="connsiteX46" fmla="*/ 1371600 w 1485900"/>
                            <a:gd name="connsiteY46" fmla="*/ 80963 h 319214"/>
                            <a:gd name="connsiteX47" fmla="*/ 1390650 w 1485900"/>
                            <a:gd name="connsiteY47" fmla="*/ 76200 h 319214"/>
                            <a:gd name="connsiteX48" fmla="*/ 1404938 w 1485900"/>
                            <a:gd name="connsiteY48" fmla="*/ 71438 h 319214"/>
                            <a:gd name="connsiteX49" fmla="*/ 1423988 w 1485900"/>
                            <a:gd name="connsiteY49" fmla="*/ 47625 h 319214"/>
                            <a:gd name="connsiteX50" fmla="*/ 1433513 w 1485900"/>
                            <a:gd name="connsiteY50" fmla="*/ 33338 h 319214"/>
                            <a:gd name="connsiteX51" fmla="*/ 1462088 w 1485900"/>
                            <a:gd name="connsiteY51" fmla="*/ 19050 h 319214"/>
                            <a:gd name="connsiteX52" fmla="*/ 1485900 w 1485900"/>
                            <a:gd name="connsiteY52" fmla="*/ 0 h 319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485900" h="319214">
                              <a:moveTo>
                                <a:pt x="0" y="9525"/>
                              </a:moveTo>
                              <a:cubicBezTo>
                                <a:pt x="7938" y="14288"/>
                                <a:pt x="17267" y="17267"/>
                                <a:pt x="23813" y="23813"/>
                              </a:cubicBezTo>
                              <a:cubicBezTo>
                                <a:pt x="31908" y="31908"/>
                                <a:pt x="34768" y="44293"/>
                                <a:pt x="42863" y="52388"/>
                              </a:cubicBezTo>
                              <a:cubicBezTo>
                                <a:pt x="51483" y="61008"/>
                                <a:pt x="70429" y="83690"/>
                                <a:pt x="85725" y="90488"/>
                              </a:cubicBezTo>
                              <a:cubicBezTo>
                                <a:pt x="94900" y="94566"/>
                                <a:pt x="105946" y="94444"/>
                                <a:pt x="114300" y="100013"/>
                              </a:cubicBezTo>
                              <a:lnTo>
                                <a:pt x="142875" y="119063"/>
                              </a:lnTo>
                              <a:cubicBezTo>
                                <a:pt x="146050" y="123825"/>
                                <a:pt x="148353" y="129303"/>
                                <a:pt x="152400" y="133350"/>
                              </a:cubicBezTo>
                              <a:cubicBezTo>
                                <a:pt x="163721" y="144671"/>
                                <a:pt x="181116" y="147684"/>
                                <a:pt x="195263" y="152400"/>
                              </a:cubicBezTo>
                              <a:lnTo>
                                <a:pt x="209550" y="157163"/>
                              </a:lnTo>
                              <a:lnTo>
                                <a:pt x="223838" y="161925"/>
                              </a:lnTo>
                              <a:cubicBezTo>
                                <a:pt x="260262" y="189244"/>
                                <a:pt x="225328" y="164818"/>
                                <a:pt x="261938" y="185738"/>
                              </a:cubicBezTo>
                              <a:cubicBezTo>
                                <a:pt x="287787" y="200509"/>
                                <a:pt x="264318" y="191294"/>
                                <a:pt x="290513" y="200025"/>
                              </a:cubicBezTo>
                              <a:cubicBezTo>
                                <a:pt x="295275" y="204788"/>
                                <a:pt x="299319" y="210398"/>
                                <a:pt x="304800" y="214313"/>
                              </a:cubicBezTo>
                              <a:cubicBezTo>
                                <a:pt x="310577" y="218440"/>
                                <a:pt x="317644" y="220390"/>
                                <a:pt x="323850" y="223838"/>
                              </a:cubicBezTo>
                              <a:cubicBezTo>
                                <a:pt x="331942" y="228333"/>
                                <a:pt x="339853" y="233155"/>
                                <a:pt x="347663" y="238125"/>
                              </a:cubicBezTo>
                              <a:cubicBezTo>
                                <a:pt x="357321" y="244271"/>
                                <a:pt x="365378" y="253554"/>
                                <a:pt x="376238" y="257175"/>
                              </a:cubicBezTo>
                              <a:cubicBezTo>
                                <a:pt x="381000" y="258763"/>
                                <a:pt x="385911" y="259960"/>
                                <a:pt x="390525" y="261938"/>
                              </a:cubicBezTo>
                              <a:cubicBezTo>
                                <a:pt x="397050" y="264735"/>
                                <a:pt x="402927" y="268970"/>
                                <a:pt x="409575" y="271463"/>
                              </a:cubicBezTo>
                              <a:cubicBezTo>
                                <a:pt x="415704" y="273761"/>
                                <a:pt x="422275" y="274638"/>
                                <a:pt x="428625" y="276225"/>
                              </a:cubicBezTo>
                              <a:cubicBezTo>
                                <a:pt x="433388" y="279400"/>
                                <a:pt x="437682" y="283425"/>
                                <a:pt x="442913" y="285750"/>
                              </a:cubicBezTo>
                              <a:cubicBezTo>
                                <a:pt x="452088" y="289828"/>
                                <a:pt x="461963" y="292100"/>
                                <a:pt x="471488" y="295275"/>
                              </a:cubicBezTo>
                              <a:cubicBezTo>
                                <a:pt x="476250" y="296863"/>
                                <a:pt x="480905" y="298821"/>
                                <a:pt x="485775" y="300038"/>
                              </a:cubicBezTo>
                              <a:cubicBezTo>
                                <a:pt x="492125" y="301625"/>
                                <a:pt x="498556" y="302919"/>
                                <a:pt x="504825" y="304800"/>
                              </a:cubicBezTo>
                              <a:cubicBezTo>
                                <a:pt x="514442" y="307685"/>
                                <a:pt x="533400" y="314325"/>
                                <a:pt x="533400" y="314325"/>
                              </a:cubicBezTo>
                              <a:cubicBezTo>
                                <a:pt x="575613" y="300254"/>
                                <a:pt x="551996" y="303691"/>
                                <a:pt x="604838" y="309563"/>
                              </a:cubicBezTo>
                              <a:cubicBezTo>
                                <a:pt x="653197" y="321651"/>
                                <a:pt x="651670" y="323189"/>
                                <a:pt x="733425" y="309563"/>
                              </a:cubicBezTo>
                              <a:cubicBezTo>
                                <a:pt x="738377" y="308738"/>
                                <a:pt x="734638" y="298825"/>
                                <a:pt x="738188" y="295275"/>
                              </a:cubicBezTo>
                              <a:cubicBezTo>
                                <a:pt x="741738" y="291725"/>
                                <a:pt x="747483" y="291039"/>
                                <a:pt x="752475" y="290513"/>
                              </a:cubicBezTo>
                              <a:cubicBezTo>
                                <a:pt x="777785" y="287849"/>
                                <a:pt x="803275" y="287338"/>
                                <a:pt x="828675" y="285750"/>
                              </a:cubicBezTo>
                              <a:cubicBezTo>
                                <a:pt x="855908" y="267596"/>
                                <a:pt x="832151" y="280356"/>
                                <a:pt x="881063" y="271463"/>
                              </a:cubicBezTo>
                              <a:cubicBezTo>
                                <a:pt x="928554" y="262828"/>
                                <a:pt x="853426" y="271245"/>
                                <a:pt x="914400" y="257175"/>
                              </a:cubicBezTo>
                              <a:cubicBezTo>
                                <a:pt x="928407" y="253943"/>
                                <a:pt x="942975" y="254000"/>
                                <a:pt x="957263" y="252413"/>
                              </a:cubicBezTo>
                              <a:cubicBezTo>
                                <a:pt x="968592" y="248636"/>
                                <a:pt x="978633" y="244883"/>
                                <a:pt x="990600" y="242888"/>
                              </a:cubicBezTo>
                              <a:cubicBezTo>
                                <a:pt x="1003225" y="240784"/>
                                <a:pt x="1016000" y="239713"/>
                                <a:pt x="1028700" y="238125"/>
                              </a:cubicBezTo>
                              <a:cubicBezTo>
                                <a:pt x="1030288" y="233363"/>
                                <a:pt x="1030327" y="227758"/>
                                <a:pt x="1033463" y="223838"/>
                              </a:cubicBezTo>
                              <a:cubicBezTo>
                                <a:pt x="1037264" y="219087"/>
                                <a:pt x="1062964" y="206067"/>
                                <a:pt x="1066800" y="204788"/>
                              </a:cubicBezTo>
                              <a:cubicBezTo>
                                <a:pt x="1079219" y="200648"/>
                                <a:pt x="1092200" y="198438"/>
                                <a:pt x="1104900" y="195263"/>
                              </a:cubicBezTo>
                              <a:cubicBezTo>
                                <a:pt x="1111250" y="193675"/>
                                <a:pt x="1117740" y="192570"/>
                                <a:pt x="1123950" y="190500"/>
                              </a:cubicBezTo>
                              <a:cubicBezTo>
                                <a:pt x="1128713" y="188913"/>
                                <a:pt x="1133346" y="186867"/>
                                <a:pt x="1138238" y="185738"/>
                              </a:cubicBezTo>
                              <a:cubicBezTo>
                                <a:pt x="1167924" y="178888"/>
                                <a:pt x="1186242" y="176150"/>
                                <a:pt x="1214438" y="171450"/>
                              </a:cubicBezTo>
                              <a:cubicBezTo>
                                <a:pt x="1216025" y="166688"/>
                                <a:pt x="1215650" y="160713"/>
                                <a:pt x="1219200" y="157163"/>
                              </a:cubicBezTo>
                              <a:cubicBezTo>
                                <a:pt x="1245623" y="130740"/>
                                <a:pt x="1241013" y="143030"/>
                                <a:pt x="1266825" y="133350"/>
                              </a:cubicBezTo>
                              <a:cubicBezTo>
                                <a:pt x="1273472" y="130857"/>
                                <a:pt x="1279283" y="126462"/>
                                <a:pt x="1285875" y="123825"/>
                              </a:cubicBezTo>
                              <a:cubicBezTo>
                                <a:pt x="1295197" y="120096"/>
                                <a:pt x="1306096" y="119869"/>
                                <a:pt x="1314450" y="114300"/>
                              </a:cubicBezTo>
                              <a:cubicBezTo>
                                <a:pt x="1319213" y="111125"/>
                                <a:pt x="1323507" y="107100"/>
                                <a:pt x="1328738" y="104775"/>
                              </a:cubicBezTo>
                              <a:cubicBezTo>
                                <a:pt x="1337913" y="100697"/>
                                <a:pt x="1357313" y="95250"/>
                                <a:pt x="1357313" y="95250"/>
                              </a:cubicBezTo>
                              <a:cubicBezTo>
                                <a:pt x="1362075" y="90488"/>
                                <a:pt x="1365752" y="84305"/>
                                <a:pt x="1371600" y="80963"/>
                              </a:cubicBezTo>
                              <a:cubicBezTo>
                                <a:pt x="1377283" y="77716"/>
                                <a:pt x="1384356" y="77998"/>
                                <a:pt x="1390650" y="76200"/>
                              </a:cubicBezTo>
                              <a:cubicBezTo>
                                <a:pt x="1395477" y="74821"/>
                                <a:pt x="1400175" y="73025"/>
                                <a:pt x="1404938" y="71438"/>
                              </a:cubicBezTo>
                              <a:cubicBezTo>
                                <a:pt x="1414208" y="43623"/>
                                <a:pt x="1402446" y="69166"/>
                                <a:pt x="1423988" y="47625"/>
                              </a:cubicBezTo>
                              <a:cubicBezTo>
                                <a:pt x="1428035" y="43578"/>
                                <a:pt x="1429466" y="37385"/>
                                <a:pt x="1433513" y="33338"/>
                              </a:cubicBezTo>
                              <a:cubicBezTo>
                                <a:pt x="1447162" y="19689"/>
                                <a:pt x="1446594" y="26797"/>
                                <a:pt x="1462088" y="19050"/>
                              </a:cubicBezTo>
                              <a:cubicBezTo>
                                <a:pt x="1474103" y="13042"/>
                                <a:pt x="1477041" y="8859"/>
                                <a:pt x="148590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7D1F6" id="Forme libre 171" o:spid="_x0000_s1026" style="position:absolute;margin-left:83.05pt;margin-top:119.2pt;width:117pt;height:25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31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" path="m,9525v7938,4763,17267,7742,23813,14288c31908,31908,34768,44293,42863,52388v8620,8620,27566,31302,42862,38100c94900,94566,105946,94444,114300,100013r28575,19050c146050,123825,148353,129303,152400,133350v11321,11321,28716,14334,42863,19050l209550,157163r14288,4762c260262,189244,225328,164818,261938,185738v25849,14771,2380,5556,28575,14287c295275,204788,299319,210398,304800,214313v5777,4127,12844,6077,19050,9525c331942,228333,339853,233155,347663,238125v9658,6146,17715,15429,28575,19050c381000,258763,385911,259960,390525,261938v6525,2797,12402,7032,19050,9525c415704,273761,422275,274638,428625,276225v4763,3175,9057,7200,14288,9525c452088,289828,461963,292100,471488,295275v4762,1588,9417,3546,14287,4763c492125,301625,498556,302919,504825,304800v9617,2885,28575,9525,28575,9525c575613,300254,551996,303691,604838,309563v48359,12088,46832,13626,128587,c738377,308738,734638,298825,738188,295275v3550,-3550,9295,-4236,14287,-4762c777785,287849,803275,287338,828675,285750v27233,-18154,3476,-5394,52388,-14287c928554,262828,853426,271245,914400,257175v14007,-3232,28575,-3175,42863,-4762c968592,248636,978633,244883,990600,242888v12625,-2104,25400,-3175,38100,-4763c1030288,233363,1030327,227758,1033463,223838v3801,-4751,29501,-17771,33337,-19050c1079219,200648,1092200,198438,1104900,195263v6350,-1588,12840,-2693,19050,-4763c1128713,188913,1133346,186867,1138238,185738v29686,-6850,48004,-9588,76200,-14288c1216025,166688,1215650,160713,1219200,157163v26423,-26423,21813,-14133,47625,-23813c1273472,130857,1279283,126462,1285875,123825v9322,-3729,20221,-3956,28575,-9525c1319213,111125,1323507,107100,1328738,104775v9175,-4078,28575,-9525,28575,-9525c1362075,90488,1365752,84305,1371600,80963v5683,-3247,12756,-2965,19050,-4763c1395477,74821,1400175,73025,1404938,71438v9270,-27815,-2492,-2272,19050,-23813c1428035,43578,1429466,37385,1433513,33338v13649,-13649,13081,-6541,28575,-14288c1474103,13042,1477041,8859,1485900,e" filled="f" strokecolor="#002060" strokeweight="3pt">
                <v:stroke joinstyle="miter"/>
                <v:path arrowok="t" o:connecttype="custom" o:connectlocs="0,9525;23813,23813;42863,52388;85725,90488;114300,100013;142875,119063;152400,133350;195263,152400;209550,157163;223838,161925;261938,185738;290513,200025;304800,214313;323850,223838;347663,238125;376238,257175;390525,261938;409575,271463;428625,276225;442913,285750;471488,295275;485775,300038;504825,304800;533400,314325;604838,309563;733425,309563;738188,295275;752475,290513;828675,285750;881063,271463;914400,257175;957263,252413;990600,242888;1028700,238125;1033463,223838;1066800,204788;1104900,195263;1123950,190500;1138238,185738;1214438,171450;1219200,157163;1266825,133350;1285875,123825;1314450,114300;1328738,104775;1357313,95250;1371600,80963;1390650,76200;1404938,71438;1423988,47625;1433513,33338;1462088,19050;1485900,0" o:connectangles="0,0,0,0,0,0,0,0,0,0,0,0,0,0,0,0,0,0,0,0,0,0,0,0,0,0,0,0,0,0,0,0,0,0,0,0,0,0,0,0,0,0,0,0,0,0,0,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FB6A6B" wp14:editId="14E7DA25">
                <wp:simplePos x="0" y="0"/>
                <wp:positionH relativeFrom="column">
                  <wp:posOffset>349885</wp:posOffset>
                </wp:positionH>
                <wp:positionV relativeFrom="paragraph">
                  <wp:posOffset>1418590</wp:posOffset>
                </wp:positionV>
                <wp:extent cx="152400" cy="114300"/>
                <wp:effectExtent l="0" t="0" r="19050" b="38100"/>
                <wp:wrapNone/>
                <wp:docPr id="170" name="Forme libr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114300"/>
                            <a:gd name="connsiteX1" fmla="*/ 9525 w 152400"/>
                            <a:gd name="connsiteY1" fmla="*/ 85725 h 114300"/>
                            <a:gd name="connsiteX2" fmla="*/ 14288 w 152400"/>
                            <a:gd name="connsiteY2" fmla="*/ 114300 h 114300"/>
                            <a:gd name="connsiteX3" fmla="*/ 80963 w 152400"/>
                            <a:gd name="connsiteY3" fmla="*/ 109538 h 114300"/>
                            <a:gd name="connsiteX4" fmla="*/ 142875 w 152400"/>
                            <a:gd name="connsiteY4" fmla="*/ 100013 h 114300"/>
                            <a:gd name="connsiteX5" fmla="*/ 147638 w 152400"/>
                            <a:gd name="connsiteY5" fmla="*/ 85725 h 114300"/>
                            <a:gd name="connsiteX6" fmla="*/ 152400 w 152400"/>
                            <a:gd name="connsiteY6" fmla="*/ 4763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14300">
                              <a:moveTo>
                                <a:pt x="0" y="0"/>
                              </a:moveTo>
                              <a:cubicBezTo>
                                <a:pt x="10460" y="52298"/>
                                <a:pt x="-46" y="-5196"/>
                                <a:pt x="9525" y="85725"/>
                              </a:cubicBezTo>
                              <a:cubicBezTo>
                                <a:pt x="10536" y="95328"/>
                                <a:pt x="12700" y="104775"/>
                                <a:pt x="14288" y="114300"/>
                              </a:cubicBezTo>
                              <a:cubicBezTo>
                                <a:pt x="36513" y="112713"/>
                                <a:pt x="58782" y="111651"/>
                                <a:pt x="80963" y="109538"/>
                              </a:cubicBezTo>
                              <a:cubicBezTo>
                                <a:pt x="95245" y="108178"/>
                                <a:pt x="127843" y="102518"/>
                                <a:pt x="142875" y="100013"/>
                              </a:cubicBezTo>
                              <a:cubicBezTo>
                                <a:pt x="144463" y="95250"/>
                                <a:pt x="147138" y="90720"/>
                                <a:pt x="147638" y="85725"/>
                              </a:cubicBezTo>
                              <a:cubicBezTo>
                                <a:pt x="150328" y="58825"/>
                                <a:pt x="152400" y="4763"/>
                                <a:pt x="152400" y="476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6AFB4" id="Forme libre 170" o:spid="_x0000_s1026" style="position:absolute;margin-left:27.55pt;margin-top:111.7pt;width:12pt;height: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" path="m,c10460,52298,-46,-5196,9525,85725v1011,9603,3175,19050,4763,28575c36513,112713,58782,111651,80963,109538v14282,-1360,46880,-7020,61912,-9525c144463,95250,147138,90720,147638,85725v2690,-26900,4762,-80962,4762,-80962e" filled="f" strokecolor="#1f3763 [1604]" strokeweight="1pt">
                <v:stroke joinstyle="miter"/>
                <v:path arrowok="t" o:connecttype="custom" o:connectlocs="0,0;9525,85725;14288,114300;80963,109538;142875,100013;147638,85725;152400,4763" o:connectangles="0,0,0,0,0,0,0"/>
              </v:shape>
            </w:pict>
          </mc:Fallback>
        </mc:AlternateContent>
      </w:r>
      <w:r w:rsidR="000C4BC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82DA14" wp14:editId="4A8A4362">
                <wp:simplePos x="0" y="0"/>
                <wp:positionH relativeFrom="column">
                  <wp:posOffset>426085</wp:posOffset>
                </wp:positionH>
                <wp:positionV relativeFrom="paragraph">
                  <wp:posOffset>1528128</wp:posOffset>
                </wp:positionV>
                <wp:extent cx="19050" cy="709612"/>
                <wp:effectExtent l="19050" t="19050" r="19050" b="14605"/>
                <wp:wrapNone/>
                <wp:docPr id="169" name="Connecteur droi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7096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EA8C4" id="Connecteur droit 169" o:spid="_x0000_s1026" style="position:absolute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5pt,120.35pt" to="35.05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" strokecolor="#4472c4 [3204]" strokeweight="3pt">
                <v:stroke joinstyle="miter"/>
              </v:line>
            </w:pict>
          </mc:Fallback>
        </mc:AlternateContent>
      </w:r>
      <w:r w:rsidR="00C21E90">
        <w:rPr>
          <w:noProof/>
        </w:rPr>
        <w:drawing>
          <wp:inline distT="0" distB="0" distL="0" distR="0" wp14:anchorId="6029857F" wp14:editId="4C5AC393">
            <wp:extent cx="4504535" cy="223837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524" t="26281" r="35165" b="51210"/>
                    <a:stretch/>
                  </pic:blipFill>
                  <pic:spPr bwMode="auto">
                    <a:xfrm>
                      <a:off x="0" y="0"/>
                      <a:ext cx="4531812" cy="225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D3D3D" w14:textId="585EB8CB" w:rsidR="000C4BC2" w:rsidRPr="000C4BC2" w:rsidRDefault="000C4BC2" w:rsidP="000C4BC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Pr="000C4BC2">
        <w:rPr>
          <w:rFonts w:ascii="Times New Roman" w:hAnsi="Times New Roman"/>
          <w:bCs/>
        </w:rPr>
        <w:t xml:space="preserve">) </w:t>
      </w:r>
      <w:r w:rsidR="00073B3B" w:rsidRPr="00C547A7">
        <w:rPr>
          <w:rFonts w:ascii="Times New Roman" w:hAnsi="Times New Roman"/>
          <w:bCs/>
        </w:rPr>
        <w:t>L’</w:t>
      </w:r>
      <w:r w:rsidR="00073B3B">
        <w:rPr>
          <w:rFonts w:ascii="Times New Roman" w:hAnsi="Times New Roman"/>
          <w:bCs/>
        </w:rPr>
        <w:t>ensemble des solutions de l’in</w:t>
      </w:r>
      <w:r w:rsidR="00073B3B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&lt;-2</m:t>
        </m:r>
      </m:oMath>
      <w:r w:rsidRPr="000C4BC2">
        <w:rPr>
          <w:rFonts w:ascii="Times New Roman" w:hAnsi="Times New Roman"/>
          <w:bCs/>
        </w:rPr>
        <w:t xml:space="preserve"> </w:t>
      </w:r>
      <w:r w:rsidR="00073B3B">
        <w:rPr>
          <w:rFonts w:ascii="Times New Roman" w:hAnsi="Times New Roman"/>
          <w:bCs/>
        </w:rPr>
        <w:t>est S=</w:t>
      </w:r>
      <w:r>
        <w:rPr>
          <w:rFonts w:ascii="Times New Roman" w:hAnsi="Times New Roman"/>
          <w:bCs/>
        </w:rPr>
        <w:t xml:space="preserve"> </w:t>
      </w:r>
      <m:oMath>
        <m:r>
          <w:rPr>
            <w:rFonts w:ascii="Cambria Math" w:hAnsi="Cambria Math"/>
          </w:rPr>
          <m:t>]2 ;7[</m:t>
        </m:r>
      </m:oMath>
    </w:p>
    <w:p w14:paraId="4F50703E" w14:textId="4F152A45" w:rsidR="007542E9" w:rsidRPr="000C4BC2" w:rsidRDefault="007542E9" w:rsidP="007542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d</w:t>
      </w:r>
      <w:r w:rsidRPr="000C4BC2">
        <w:rPr>
          <w:rFonts w:ascii="Times New Roman" w:hAnsi="Times New Roman"/>
          <w:bCs/>
        </w:rPr>
        <w:t xml:space="preserve">) </w:t>
      </w:r>
      <w:r w:rsidR="0072161C" w:rsidRPr="00C547A7">
        <w:rPr>
          <w:rFonts w:ascii="Times New Roman" w:hAnsi="Times New Roman"/>
          <w:bCs/>
        </w:rPr>
        <w:t>L’</w:t>
      </w:r>
      <w:r w:rsidR="0072161C">
        <w:rPr>
          <w:rFonts w:ascii="Times New Roman" w:hAnsi="Times New Roman"/>
          <w:bCs/>
        </w:rPr>
        <w:t>ensemble des solutions de l’in</w:t>
      </w:r>
      <w:r w:rsidR="0072161C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≥-2</m:t>
        </m:r>
      </m:oMath>
      <w:r w:rsidRPr="000C4BC2">
        <w:rPr>
          <w:rFonts w:ascii="Times New Roman" w:hAnsi="Times New Roman"/>
          <w:bCs/>
        </w:rPr>
        <w:t xml:space="preserve"> </w:t>
      </w:r>
      <w:r w:rsidR="0072161C">
        <w:rPr>
          <w:rFonts w:ascii="Times New Roman" w:hAnsi="Times New Roman"/>
          <w:bCs/>
        </w:rPr>
        <w:t>est S=</w:t>
      </w:r>
      <w:r>
        <w:rPr>
          <w:rFonts w:ascii="Times New Roman" w:hAnsi="Times New Roman"/>
          <w:bCs/>
        </w:rPr>
        <w:t xml:space="preserve"> </w:t>
      </w:r>
      <m:oMath>
        <m:r>
          <w:rPr>
            <w:rFonts w:ascii="Cambria Math" w:hAnsi="Cambria Math"/>
          </w:rPr>
          <m:t>[0 ;2]∪[7 ;12]</m:t>
        </m:r>
      </m:oMath>
    </w:p>
    <w:p w14:paraId="7737639B" w14:textId="0CC6970B" w:rsidR="000C4BC2" w:rsidRDefault="000C4BC2" w:rsidP="00C21E90"/>
    <w:p w14:paraId="4424C33B" w14:textId="77777777" w:rsidR="000C4BC2" w:rsidRDefault="000C4BC2" w:rsidP="00C21E90"/>
    <w:p w14:paraId="516276F7" w14:textId="31361917" w:rsidR="000C4BC2" w:rsidRDefault="000C4BC2" w:rsidP="00C21E90"/>
    <w:p w14:paraId="497AB4FA" w14:textId="4B68D2F7" w:rsidR="000C4BC2" w:rsidRDefault="00641C65" w:rsidP="00C21E90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F722B05" wp14:editId="62058E51">
                <wp:simplePos x="0" y="0"/>
                <wp:positionH relativeFrom="column">
                  <wp:posOffset>2707005</wp:posOffset>
                </wp:positionH>
                <wp:positionV relativeFrom="paragraph">
                  <wp:posOffset>615315</wp:posOffset>
                </wp:positionV>
                <wp:extent cx="500380" cy="714375"/>
                <wp:effectExtent l="0" t="0" r="33020" b="28575"/>
                <wp:wrapNone/>
                <wp:docPr id="1891061361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714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145CC" id="Connecteur droit 44" o:spid="_x0000_s1026" style="position:absolute;flip:x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15pt,48.45pt" to="252.5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6FEA6A7" wp14:editId="693266B4">
                <wp:simplePos x="0" y="0"/>
                <wp:positionH relativeFrom="column">
                  <wp:posOffset>2140585</wp:posOffset>
                </wp:positionH>
                <wp:positionV relativeFrom="paragraph">
                  <wp:posOffset>615314</wp:posOffset>
                </wp:positionV>
                <wp:extent cx="566420" cy="1057275"/>
                <wp:effectExtent l="0" t="0" r="24130" b="28575"/>
                <wp:wrapNone/>
                <wp:docPr id="1376181609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1057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93BC1" id="Connecteur droit 43" o:spid="_x0000_s1026" style="position:absolute;flip:x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5pt,48.45pt" to="213.1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7D6C927" wp14:editId="2458B9DD">
                <wp:simplePos x="0" y="0"/>
                <wp:positionH relativeFrom="column">
                  <wp:posOffset>1530985</wp:posOffset>
                </wp:positionH>
                <wp:positionV relativeFrom="paragraph">
                  <wp:posOffset>615314</wp:posOffset>
                </wp:positionV>
                <wp:extent cx="704850" cy="1171575"/>
                <wp:effectExtent l="0" t="0" r="19050" b="28575"/>
                <wp:wrapNone/>
                <wp:docPr id="2083471191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171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7CBE7" id="Connecteur droit 42" o:spid="_x0000_s1026" style="position:absolute;flip:x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5pt,48.45pt" to="176.05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D6CA379" wp14:editId="2DBEA482">
                <wp:simplePos x="0" y="0"/>
                <wp:positionH relativeFrom="column">
                  <wp:posOffset>1188085</wp:posOffset>
                </wp:positionH>
                <wp:positionV relativeFrom="paragraph">
                  <wp:posOffset>615314</wp:posOffset>
                </wp:positionV>
                <wp:extent cx="472440" cy="981075"/>
                <wp:effectExtent l="0" t="0" r="22860" b="28575"/>
                <wp:wrapNone/>
                <wp:docPr id="1317291163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981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3C868" id="Connecteur droit 41" o:spid="_x0000_s1026" style="position:absolute;flip:x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5pt,48.45pt" to="130.7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1A51F9D" wp14:editId="453CB1A9">
                <wp:simplePos x="0" y="0"/>
                <wp:positionH relativeFrom="column">
                  <wp:posOffset>845185</wp:posOffset>
                </wp:positionH>
                <wp:positionV relativeFrom="paragraph">
                  <wp:posOffset>615315</wp:posOffset>
                </wp:positionV>
                <wp:extent cx="342900" cy="714375"/>
                <wp:effectExtent l="0" t="0" r="19050" b="28575"/>
                <wp:wrapNone/>
                <wp:docPr id="1141138735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714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977E1" id="Connecteur droit 40" o:spid="_x0000_s1026" style="position:absolute;flip:x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5pt,48.45pt" to="93.5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C66123" wp14:editId="7232BDD9">
                <wp:simplePos x="0" y="0"/>
                <wp:positionH relativeFrom="column">
                  <wp:posOffset>559435</wp:posOffset>
                </wp:positionH>
                <wp:positionV relativeFrom="paragraph">
                  <wp:posOffset>624840</wp:posOffset>
                </wp:positionV>
                <wp:extent cx="228600" cy="400050"/>
                <wp:effectExtent l="0" t="0" r="19050" b="19050"/>
                <wp:wrapNone/>
                <wp:docPr id="73213695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EAA81" id="Connecteur droit 39" o:spid="_x0000_s1026" style="position:absolute;flip:x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05pt,49.2pt" to="62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" strokecolor="#00b050" strokeweight=".5pt">
                <v:stroke joinstyle="miter"/>
              </v:line>
            </w:pict>
          </mc:Fallback>
        </mc:AlternateContent>
      </w:r>
      <w:r w:rsidR="00140B0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138DFB" wp14:editId="2D35E187">
                <wp:simplePos x="0" y="0"/>
                <wp:positionH relativeFrom="column">
                  <wp:posOffset>111760</wp:posOffset>
                </wp:positionH>
                <wp:positionV relativeFrom="paragraph">
                  <wp:posOffset>615315</wp:posOffset>
                </wp:positionV>
                <wp:extent cx="4324350" cy="0"/>
                <wp:effectExtent l="0" t="0" r="0" b="0"/>
                <wp:wrapNone/>
                <wp:docPr id="1224837019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C5045" id="Connecteur droit 38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pt,48.45pt" to="349.3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" strokecolor="#00b050" strokeweight=".5pt">
                <v:stroke joinstyle="miter"/>
              </v:line>
            </w:pict>
          </mc:Fallback>
        </mc:AlternateContent>
      </w:r>
      <w:r w:rsidR="006366FE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052360C" wp14:editId="2C9D1BF3">
                <wp:simplePos x="0" y="0"/>
                <wp:positionH relativeFrom="column">
                  <wp:posOffset>-78741</wp:posOffset>
                </wp:positionH>
                <wp:positionV relativeFrom="paragraph">
                  <wp:posOffset>577215</wp:posOffset>
                </wp:positionV>
                <wp:extent cx="4752975" cy="38100"/>
                <wp:effectExtent l="0" t="0" r="28575" b="1905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381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9B7F1" id="Connecteur droit 93" o:spid="_x0000_s1026" style="position:absolute;flip:y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45.45pt" to="368.0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" strokecolor="#ffc000 [3207]">
                <v:stroke dashstyle="dash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D130952" wp14:editId="45F4C233">
                <wp:simplePos x="0" y="0"/>
                <wp:positionH relativeFrom="column">
                  <wp:posOffset>3374073</wp:posOffset>
                </wp:positionH>
                <wp:positionV relativeFrom="paragraph">
                  <wp:posOffset>821373</wp:posOffset>
                </wp:positionV>
                <wp:extent cx="81145" cy="252412"/>
                <wp:effectExtent l="0" t="0" r="14605" b="14605"/>
                <wp:wrapNone/>
                <wp:docPr id="186" name="Forme libr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45" cy="252412"/>
                        </a:xfrm>
                        <a:custGeom>
                          <a:avLst/>
                          <a:gdLst>
                            <a:gd name="connsiteX0" fmla="*/ 9525 w 81145"/>
                            <a:gd name="connsiteY0" fmla="*/ 0 h 252412"/>
                            <a:gd name="connsiteX1" fmla="*/ 76200 w 81145"/>
                            <a:gd name="connsiteY1" fmla="*/ 4762 h 252412"/>
                            <a:gd name="connsiteX2" fmla="*/ 80962 w 81145"/>
                            <a:gd name="connsiteY2" fmla="*/ 19050 h 252412"/>
                            <a:gd name="connsiteX3" fmla="*/ 71437 w 81145"/>
                            <a:gd name="connsiteY3" fmla="*/ 47625 h 252412"/>
                            <a:gd name="connsiteX4" fmla="*/ 66675 w 81145"/>
                            <a:gd name="connsiteY4" fmla="*/ 161925 h 252412"/>
                            <a:gd name="connsiteX5" fmla="*/ 61912 w 81145"/>
                            <a:gd name="connsiteY5" fmla="*/ 242887 h 252412"/>
                            <a:gd name="connsiteX6" fmla="*/ 38100 w 81145"/>
                            <a:gd name="connsiteY6" fmla="*/ 247650 h 252412"/>
                            <a:gd name="connsiteX7" fmla="*/ 0 w 81145"/>
                            <a:gd name="connsiteY7" fmla="*/ 252412 h 252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1145" h="252412">
                              <a:moveTo>
                                <a:pt x="9525" y="0"/>
                              </a:moveTo>
                              <a:cubicBezTo>
                                <a:pt x="31750" y="1587"/>
                                <a:pt x="54671" y="-979"/>
                                <a:pt x="76200" y="4762"/>
                              </a:cubicBezTo>
                              <a:cubicBezTo>
                                <a:pt x="81051" y="6056"/>
                                <a:pt x="81516" y="14060"/>
                                <a:pt x="80962" y="19050"/>
                              </a:cubicBezTo>
                              <a:cubicBezTo>
                                <a:pt x="79853" y="29029"/>
                                <a:pt x="71437" y="47625"/>
                                <a:pt x="71437" y="47625"/>
                              </a:cubicBezTo>
                              <a:cubicBezTo>
                                <a:pt x="69850" y="85725"/>
                                <a:pt x="68533" y="123837"/>
                                <a:pt x="66675" y="161925"/>
                              </a:cubicBezTo>
                              <a:cubicBezTo>
                                <a:pt x="65358" y="188927"/>
                                <a:pt x="70461" y="217240"/>
                                <a:pt x="61912" y="242887"/>
                              </a:cubicBezTo>
                              <a:cubicBezTo>
                                <a:pt x="59352" y="250566"/>
                                <a:pt x="46100" y="246419"/>
                                <a:pt x="38100" y="247650"/>
                              </a:cubicBezTo>
                              <a:cubicBezTo>
                                <a:pt x="25450" y="249596"/>
                                <a:pt x="0" y="252412"/>
                                <a:pt x="0" y="25241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53DA0" id="Forme libre 186" o:spid="_x0000_s1026" style="position:absolute;margin-left:265.7pt;margin-top:64.7pt;width:6.4pt;height:19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145,25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" path="m9525,c31750,1587,54671,-979,76200,4762v4851,1294,5316,9298,4762,14288c79853,29029,71437,47625,71437,47625v-1587,38100,-2904,76212,-4762,114300c65358,188927,70461,217240,61912,242887v-2560,7679,-15812,3532,-23812,4763c25450,249596,,252412,,252412e" filled="f" strokecolor="#1f3763 [1604]" strokeweight="1pt">
                <v:stroke joinstyle="miter"/>
                <v:path arrowok="t" o:connecttype="custom" o:connectlocs="9525,0;76200,4762;80962,19050;71437,47625;66675,161925;61912,242887;38100,247650;0,252412" o:connectangles="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879CF6" wp14:editId="7BCCADEF">
                <wp:simplePos x="0" y="0"/>
                <wp:positionH relativeFrom="column">
                  <wp:posOffset>3283585</wp:posOffset>
                </wp:positionH>
                <wp:positionV relativeFrom="paragraph">
                  <wp:posOffset>573723</wp:posOffset>
                </wp:positionV>
                <wp:extent cx="197304" cy="166687"/>
                <wp:effectExtent l="0" t="19050" r="12700" b="24130"/>
                <wp:wrapNone/>
                <wp:docPr id="185" name="Forme libr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04" cy="166687"/>
                        </a:xfrm>
                        <a:custGeom>
                          <a:avLst/>
                          <a:gdLst>
                            <a:gd name="connsiteX0" fmla="*/ 0 w 197304"/>
                            <a:gd name="connsiteY0" fmla="*/ 42862 h 166687"/>
                            <a:gd name="connsiteX1" fmla="*/ 23813 w 197304"/>
                            <a:gd name="connsiteY1" fmla="*/ 33337 h 166687"/>
                            <a:gd name="connsiteX2" fmla="*/ 52388 w 197304"/>
                            <a:gd name="connsiteY2" fmla="*/ 14287 h 166687"/>
                            <a:gd name="connsiteX3" fmla="*/ 66675 w 197304"/>
                            <a:gd name="connsiteY3" fmla="*/ 4762 h 166687"/>
                            <a:gd name="connsiteX4" fmla="*/ 80963 w 197304"/>
                            <a:gd name="connsiteY4" fmla="*/ 0 h 166687"/>
                            <a:gd name="connsiteX5" fmla="*/ 109538 w 197304"/>
                            <a:gd name="connsiteY5" fmla="*/ 14287 h 166687"/>
                            <a:gd name="connsiteX6" fmla="*/ 119063 w 197304"/>
                            <a:gd name="connsiteY6" fmla="*/ 28575 h 166687"/>
                            <a:gd name="connsiteX7" fmla="*/ 133350 w 197304"/>
                            <a:gd name="connsiteY7" fmla="*/ 38100 h 166687"/>
                            <a:gd name="connsiteX8" fmla="*/ 161925 w 197304"/>
                            <a:gd name="connsiteY8" fmla="*/ 66675 h 166687"/>
                            <a:gd name="connsiteX9" fmla="*/ 171450 w 197304"/>
                            <a:gd name="connsiteY9" fmla="*/ 80962 h 166687"/>
                            <a:gd name="connsiteX10" fmla="*/ 185738 w 197304"/>
                            <a:gd name="connsiteY10" fmla="*/ 90487 h 166687"/>
                            <a:gd name="connsiteX11" fmla="*/ 195263 w 197304"/>
                            <a:gd name="connsiteY11" fmla="*/ 119062 h 166687"/>
                            <a:gd name="connsiteX12" fmla="*/ 166688 w 197304"/>
                            <a:gd name="connsiteY12" fmla="*/ 147637 h 166687"/>
                            <a:gd name="connsiteX13" fmla="*/ 142875 w 197304"/>
                            <a:gd name="connsiteY13" fmla="*/ 166687 h 166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7304" h="166687">
                              <a:moveTo>
                                <a:pt x="0" y="42862"/>
                              </a:moveTo>
                              <a:cubicBezTo>
                                <a:pt x="7938" y="39687"/>
                                <a:pt x="16308" y="37431"/>
                                <a:pt x="23813" y="33337"/>
                              </a:cubicBezTo>
                              <a:cubicBezTo>
                                <a:pt x="33863" y="27855"/>
                                <a:pt x="42863" y="20637"/>
                                <a:pt x="52388" y="14287"/>
                              </a:cubicBezTo>
                              <a:cubicBezTo>
                                <a:pt x="57150" y="11112"/>
                                <a:pt x="61245" y="6572"/>
                                <a:pt x="66675" y="4762"/>
                              </a:cubicBezTo>
                              <a:lnTo>
                                <a:pt x="80963" y="0"/>
                              </a:lnTo>
                              <a:cubicBezTo>
                                <a:pt x="92583" y="3873"/>
                                <a:pt x="100306" y="5055"/>
                                <a:pt x="109538" y="14287"/>
                              </a:cubicBezTo>
                              <a:cubicBezTo>
                                <a:pt x="113585" y="18334"/>
                                <a:pt x="115016" y="24527"/>
                                <a:pt x="119063" y="28575"/>
                              </a:cubicBezTo>
                              <a:cubicBezTo>
                                <a:pt x="123110" y="32622"/>
                                <a:pt x="129072" y="34297"/>
                                <a:pt x="133350" y="38100"/>
                              </a:cubicBezTo>
                              <a:cubicBezTo>
                                <a:pt x="143418" y="47049"/>
                                <a:pt x="154453" y="55467"/>
                                <a:pt x="161925" y="66675"/>
                              </a:cubicBezTo>
                              <a:cubicBezTo>
                                <a:pt x="165100" y="71437"/>
                                <a:pt x="167403" y="76915"/>
                                <a:pt x="171450" y="80962"/>
                              </a:cubicBezTo>
                              <a:cubicBezTo>
                                <a:pt x="175498" y="85009"/>
                                <a:pt x="180975" y="87312"/>
                                <a:pt x="185738" y="90487"/>
                              </a:cubicBezTo>
                              <a:cubicBezTo>
                                <a:pt x="188913" y="100012"/>
                                <a:pt x="202363" y="111962"/>
                                <a:pt x="195263" y="119062"/>
                              </a:cubicBezTo>
                              <a:cubicBezTo>
                                <a:pt x="185738" y="128587"/>
                                <a:pt x="177896" y="140165"/>
                                <a:pt x="166688" y="147637"/>
                              </a:cubicBezTo>
                              <a:cubicBezTo>
                                <a:pt x="148664" y="159653"/>
                                <a:pt x="156447" y="153115"/>
                                <a:pt x="142875" y="16668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0A54E" id="Forme libre 185" o:spid="_x0000_s1026" style="position:absolute;margin-left:258.55pt;margin-top:45.2pt;width:15.55pt;height:13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304,16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" path="m,42862c7938,39687,16308,37431,23813,33337,33863,27855,42863,20637,52388,14287,57150,11112,61245,6572,66675,4762l80963,v11620,3873,19343,5055,28575,14287c113585,18334,115016,24527,119063,28575v4047,4047,10009,5722,14287,9525c143418,47049,154453,55467,161925,66675v3175,4762,5478,10240,9525,14287c175498,85009,180975,87312,185738,90487v3175,9525,16625,21475,9525,28575c185738,128587,177896,140165,166688,147637v-18024,12016,-10241,5478,-23813,19050e" filled="f" strokecolor="#1f3763 [1604]" strokeweight="1pt">
                <v:stroke joinstyle="miter"/>
                <v:path arrowok="t" o:connecttype="custom" o:connectlocs="0,42862;23813,33337;52388,14287;66675,4762;80963,0;109538,14287;119063,28575;133350,38100;161925,66675;171450,80962;185738,90487;195263,119062;166688,147637;142875,166687" o:connectangles="0,0,0,0,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6EC4D4D" wp14:editId="2A3A68A8">
                <wp:simplePos x="0" y="0"/>
                <wp:positionH relativeFrom="column">
                  <wp:posOffset>458470</wp:posOffset>
                </wp:positionH>
                <wp:positionV relativeFrom="paragraph">
                  <wp:posOffset>892810</wp:posOffset>
                </wp:positionV>
                <wp:extent cx="2995613" cy="0"/>
                <wp:effectExtent l="0" t="19050" r="33655" b="19050"/>
                <wp:wrapNone/>
                <wp:docPr id="184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561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59B8E" id="Connecteur droit 184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70.3pt" to="272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" strokecolor="#002060" strokeweight="3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9739B1" wp14:editId="0088BB31">
                <wp:simplePos x="0" y="0"/>
                <wp:positionH relativeFrom="column">
                  <wp:posOffset>454660</wp:posOffset>
                </wp:positionH>
                <wp:positionV relativeFrom="paragraph">
                  <wp:posOffset>611796</wp:posOffset>
                </wp:positionV>
                <wp:extent cx="2976563" cy="1228752"/>
                <wp:effectExtent l="19050" t="19050" r="14605" b="47625"/>
                <wp:wrapNone/>
                <wp:docPr id="183" name="Forme libr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563" cy="1228752"/>
                        </a:xfrm>
                        <a:custGeom>
                          <a:avLst/>
                          <a:gdLst>
                            <a:gd name="connsiteX0" fmla="*/ 0 w 2976563"/>
                            <a:gd name="connsiteY0" fmla="*/ 314352 h 1228752"/>
                            <a:gd name="connsiteX1" fmla="*/ 28575 w 2976563"/>
                            <a:gd name="connsiteY1" fmla="*/ 366739 h 1228752"/>
                            <a:gd name="connsiteX2" fmla="*/ 42863 w 2976563"/>
                            <a:gd name="connsiteY2" fmla="*/ 376264 h 1228752"/>
                            <a:gd name="connsiteX3" fmla="*/ 61913 w 2976563"/>
                            <a:gd name="connsiteY3" fmla="*/ 404839 h 1228752"/>
                            <a:gd name="connsiteX4" fmla="*/ 71438 w 2976563"/>
                            <a:gd name="connsiteY4" fmla="*/ 419127 h 1228752"/>
                            <a:gd name="connsiteX5" fmla="*/ 85725 w 2976563"/>
                            <a:gd name="connsiteY5" fmla="*/ 433414 h 1228752"/>
                            <a:gd name="connsiteX6" fmla="*/ 95250 w 2976563"/>
                            <a:gd name="connsiteY6" fmla="*/ 447702 h 1228752"/>
                            <a:gd name="connsiteX7" fmla="*/ 138113 w 2976563"/>
                            <a:gd name="connsiteY7" fmla="*/ 490564 h 1228752"/>
                            <a:gd name="connsiteX8" fmla="*/ 166688 w 2976563"/>
                            <a:gd name="connsiteY8" fmla="*/ 519139 h 1228752"/>
                            <a:gd name="connsiteX9" fmla="*/ 180975 w 2976563"/>
                            <a:gd name="connsiteY9" fmla="*/ 533427 h 1228752"/>
                            <a:gd name="connsiteX10" fmla="*/ 195263 w 2976563"/>
                            <a:gd name="connsiteY10" fmla="*/ 542952 h 1228752"/>
                            <a:gd name="connsiteX11" fmla="*/ 204788 w 2976563"/>
                            <a:gd name="connsiteY11" fmla="*/ 557239 h 1228752"/>
                            <a:gd name="connsiteX12" fmla="*/ 219075 w 2976563"/>
                            <a:gd name="connsiteY12" fmla="*/ 566764 h 1228752"/>
                            <a:gd name="connsiteX13" fmla="*/ 238125 w 2976563"/>
                            <a:gd name="connsiteY13" fmla="*/ 595339 h 1228752"/>
                            <a:gd name="connsiteX14" fmla="*/ 247650 w 2976563"/>
                            <a:gd name="connsiteY14" fmla="*/ 609627 h 1228752"/>
                            <a:gd name="connsiteX15" fmla="*/ 261938 w 2976563"/>
                            <a:gd name="connsiteY15" fmla="*/ 619152 h 1228752"/>
                            <a:gd name="connsiteX16" fmla="*/ 280988 w 2976563"/>
                            <a:gd name="connsiteY16" fmla="*/ 642964 h 1228752"/>
                            <a:gd name="connsiteX17" fmla="*/ 300038 w 2976563"/>
                            <a:gd name="connsiteY17" fmla="*/ 671539 h 1228752"/>
                            <a:gd name="connsiteX18" fmla="*/ 309563 w 2976563"/>
                            <a:gd name="connsiteY18" fmla="*/ 685827 h 1228752"/>
                            <a:gd name="connsiteX19" fmla="*/ 338138 w 2976563"/>
                            <a:gd name="connsiteY19" fmla="*/ 704877 h 1228752"/>
                            <a:gd name="connsiteX20" fmla="*/ 347663 w 2976563"/>
                            <a:gd name="connsiteY20" fmla="*/ 719164 h 1228752"/>
                            <a:gd name="connsiteX21" fmla="*/ 361950 w 2976563"/>
                            <a:gd name="connsiteY21" fmla="*/ 723927 h 1228752"/>
                            <a:gd name="connsiteX22" fmla="*/ 376238 w 2976563"/>
                            <a:gd name="connsiteY22" fmla="*/ 733452 h 1228752"/>
                            <a:gd name="connsiteX23" fmla="*/ 404813 w 2976563"/>
                            <a:gd name="connsiteY23" fmla="*/ 762027 h 1228752"/>
                            <a:gd name="connsiteX24" fmla="*/ 423863 w 2976563"/>
                            <a:gd name="connsiteY24" fmla="*/ 781077 h 1228752"/>
                            <a:gd name="connsiteX25" fmla="*/ 438150 w 2976563"/>
                            <a:gd name="connsiteY25" fmla="*/ 795364 h 1228752"/>
                            <a:gd name="connsiteX26" fmla="*/ 466725 w 2976563"/>
                            <a:gd name="connsiteY26" fmla="*/ 814414 h 1228752"/>
                            <a:gd name="connsiteX27" fmla="*/ 490538 w 2976563"/>
                            <a:gd name="connsiteY27" fmla="*/ 838227 h 1228752"/>
                            <a:gd name="connsiteX28" fmla="*/ 500063 w 2976563"/>
                            <a:gd name="connsiteY28" fmla="*/ 852514 h 1228752"/>
                            <a:gd name="connsiteX29" fmla="*/ 528638 w 2976563"/>
                            <a:gd name="connsiteY29" fmla="*/ 876327 h 1228752"/>
                            <a:gd name="connsiteX30" fmla="*/ 566738 w 2976563"/>
                            <a:gd name="connsiteY30" fmla="*/ 909664 h 1228752"/>
                            <a:gd name="connsiteX31" fmla="*/ 623888 w 2976563"/>
                            <a:gd name="connsiteY31" fmla="*/ 947764 h 1228752"/>
                            <a:gd name="connsiteX32" fmla="*/ 638175 w 2976563"/>
                            <a:gd name="connsiteY32" fmla="*/ 957289 h 1228752"/>
                            <a:gd name="connsiteX33" fmla="*/ 652463 w 2976563"/>
                            <a:gd name="connsiteY33" fmla="*/ 971577 h 1228752"/>
                            <a:gd name="connsiteX34" fmla="*/ 666750 w 2976563"/>
                            <a:gd name="connsiteY34" fmla="*/ 976339 h 1228752"/>
                            <a:gd name="connsiteX35" fmla="*/ 681038 w 2976563"/>
                            <a:gd name="connsiteY35" fmla="*/ 985864 h 1228752"/>
                            <a:gd name="connsiteX36" fmla="*/ 709613 w 2976563"/>
                            <a:gd name="connsiteY36" fmla="*/ 995389 h 1228752"/>
                            <a:gd name="connsiteX37" fmla="*/ 723900 w 2976563"/>
                            <a:gd name="connsiteY37" fmla="*/ 1004914 h 1228752"/>
                            <a:gd name="connsiteX38" fmla="*/ 752475 w 2976563"/>
                            <a:gd name="connsiteY38" fmla="*/ 1014439 h 1228752"/>
                            <a:gd name="connsiteX39" fmla="*/ 781050 w 2976563"/>
                            <a:gd name="connsiteY39" fmla="*/ 1038252 h 1228752"/>
                            <a:gd name="connsiteX40" fmla="*/ 809625 w 2976563"/>
                            <a:gd name="connsiteY40" fmla="*/ 1057302 h 1228752"/>
                            <a:gd name="connsiteX41" fmla="*/ 833438 w 2976563"/>
                            <a:gd name="connsiteY41" fmla="*/ 1076352 h 1228752"/>
                            <a:gd name="connsiteX42" fmla="*/ 842963 w 2976563"/>
                            <a:gd name="connsiteY42" fmla="*/ 1090639 h 1228752"/>
                            <a:gd name="connsiteX43" fmla="*/ 857250 w 2976563"/>
                            <a:gd name="connsiteY43" fmla="*/ 1095402 h 1228752"/>
                            <a:gd name="connsiteX44" fmla="*/ 885825 w 2976563"/>
                            <a:gd name="connsiteY44" fmla="*/ 1109689 h 1228752"/>
                            <a:gd name="connsiteX45" fmla="*/ 895350 w 2976563"/>
                            <a:gd name="connsiteY45" fmla="*/ 1123977 h 1228752"/>
                            <a:gd name="connsiteX46" fmla="*/ 909638 w 2976563"/>
                            <a:gd name="connsiteY46" fmla="*/ 1128739 h 1228752"/>
                            <a:gd name="connsiteX47" fmla="*/ 923925 w 2976563"/>
                            <a:gd name="connsiteY47" fmla="*/ 1138264 h 1228752"/>
                            <a:gd name="connsiteX48" fmla="*/ 938213 w 2976563"/>
                            <a:gd name="connsiteY48" fmla="*/ 1143027 h 1228752"/>
                            <a:gd name="connsiteX49" fmla="*/ 952500 w 2976563"/>
                            <a:gd name="connsiteY49" fmla="*/ 1152552 h 1228752"/>
                            <a:gd name="connsiteX50" fmla="*/ 971550 w 2976563"/>
                            <a:gd name="connsiteY50" fmla="*/ 1162077 h 1228752"/>
                            <a:gd name="connsiteX51" fmla="*/ 985838 w 2976563"/>
                            <a:gd name="connsiteY51" fmla="*/ 1176364 h 1228752"/>
                            <a:gd name="connsiteX52" fmla="*/ 1014413 w 2976563"/>
                            <a:gd name="connsiteY52" fmla="*/ 1185889 h 1228752"/>
                            <a:gd name="connsiteX53" fmla="*/ 1042988 w 2976563"/>
                            <a:gd name="connsiteY53" fmla="*/ 1200177 h 1228752"/>
                            <a:gd name="connsiteX54" fmla="*/ 1057275 w 2976563"/>
                            <a:gd name="connsiteY54" fmla="*/ 1209702 h 1228752"/>
                            <a:gd name="connsiteX55" fmla="*/ 1076325 w 2976563"/>
                            <a:gd name="connsiteY55" fmla="*/ 1214464 h 1228752"/>
                            <a:gd name="connsiteX56" fmla="*/ 1090613 w 2976563"/>
                            <a:gd name="connsiteY56" fmla="*/ 1219227 h 1228752"/>
                            <a:gd name="connsiteX57" fmla="*/ 1128713 w 2976563"/>
                            <a:gd name="connsiteY57" fmla="*/ 1228752 h 1228752"/>
                            <a:gd name="connsiteX58" fmla="*/ 1243013 w 2976563"/>
                            <a:gd name="connsiteY58" fmla="*/ 1223989 h 1228752"/>
                            <a:gd name="connsiteX59" fmla="*/ 1333500 w 2976563"/>
                            <a:gd name="connsiteY59" fmla="*/ 1214464 h 1228752"/>
                            <a:gd name="connsiteX60" fmla="*/ 1352550 w 2976563"/>
                            <a:gd name="connsiteY60" fmla="*/ 1209702 h 1228752"/>
                            <a:gd name="connsiteX61" fmla="*/ 1381125 w 2976563"/>
                            <a:gd name="connsiteY61" fmla="*/ 1200177 h 1228752"/>
                            <a:gd name="connsiteX62" fmla="*/ 1400175 w 2976563"/>
                            <a:gd name="connsiteY62" fmla="*/ 1195414 h 1228752"/>
                            <a:gd name="connsiteX63" fmla="*/ 1495425 w 2976563"/>
                            <a:gd name="connsiteY63" fmla="*/ 1190652 h 1228752"/>
                            <a:gd name="connsiteX64" fmla="*/ 1514475 w 2976563"/>
                            <a:gd name="connsiteY64" fmla="*/ 1185889 h 1228752"/>
                            <a:gd name="connsiteX65" fmla="*/ 1547813 w 2976563"/>
                            <a:gd name="connsiteY65" fmla="*/ 1176364 h 1228752"/>
                            <a:gd name="connsiteX66" fmla="*/ 1576388 w 2976563"/>
                            <a:gd name="connsiteY66" fmla="*/ 1171602 h 1228752"/>
                            <a:gd name="connsiteX67" fmla="*/ 1600200 w 2976563"/>
                            <a:gd name="connsiteY67" fmla="*/ 1166839 h 1228752"/>
                            <a:gd name="connsiteX68" fmla="*/ 1638300 w 2976563"/>
                            <a:gd name="connsiteY68" fmla="*/ 1162077 h 1228752"/>
                            <a:gd name="connsiteX69" fmla="*/ 1690688 w 2976563"/>
                            <a:gd name="connsiteY69" fmla="*/ 1147789 h 1228752"/>
                            <a:gd name="connsiteX70" fmla="*/ 1704975 w 2976563"/>
                            <a:gd name="connsiteY70" fmla="*/ 1143027 h 1228752"/>
                            <a:gd name="connsiteX71" fmla="*/ 1733550 w 2976563"/>
                            <a:gd name="connsiteY71" fmla="*/ 1123977 h 1228752"/>
                            <a:gd name="connsiteX72" fmla="*/ 1762125 w 2976563"/>
                            <a:gd name="connsiteY72" fmla="*/ 1109689 h 1228752"/>
                            <a:gd name="connsiteX73" fmla="*/ 1785938 w 2976563"/>
                            <a:gd name="connsiteY73" fmla="*/ 1090639 h 1228752"/>
                            <a:gd name="connsiteX74" fmla="*/ 1800225 w 2976563"/>
                            <a:gd name="connsiteY74" fmla="*/ 1076352 h 1228752"/>
                            <a:gd name="connsiteX75" fmla="*/ 1814513 w 2976563"/>
                            <a:gd name="connsiteY75" fmla="*/ 1071589 h 1228752"/>
                            <a:gd name="connsiteX76" fmla="*/ 1843088 w 2976563"/>
                            <a:gd name="connsiteY76" fmla="*/ 1052539 h 1228752"/>
                            <a:gd name="connsiteX77" fmla="*/ 1871663 w 2976563"/>
                            <a:gd name="connsiteY77" fmla="*/ 1043014 h 1228752"/>
                            <a:gd name="connsiteX78" fmla="*/ 1900238 w 2976563"/>
                            <a:gd name="connsiteY78" fmla="*/ 1028727 h 1228752"/>
                            <a:gd name="connsiteX79" fmla="*/ 1914525 w 2976563"/>
                            <a:gd name="connsiteY79" fmla="*/ 1019202 h 1228752"/>
                            <a:gd name="connsiteX80" fmla="*/ 1928813 w 2976563"/>
                            <a:gd name="connsiteY80" fmla="*/ 1014439 h 1228752"/>
                            <a:gd name="connsiteX81" fmla="*/ 1957388 w 2976563"/>
                            <a:gd name="connsiteY81" fmla="*/ 995389 h 1228752"/>
                            <a:gd name="connsiteX82" fmla="*/ 1971675 w 2976563"/>
                            <a:gd name="connsiteY82" fmla="*/ 985864 h 1228752"/>
                            <a:gd name="connsiteX83" fmla="*/ 1990725 w 2976563"/>
                            <a:gd name="connsiteY83" fmla="*/ 981102 h 1228752"/>
                            <a:gd name="connsiteX84" fmla="*/ 2019300 w 2976563"/>
                            <a:gd name="connsiteY84" fmla="*/ 962052 h 1228752"/>
                            <a:gd name="connsiteX85" fmla="*/ 2033588 w 2976563"/>
                            <a:gd name="connsiteY85" fmla="*/ 952527 h 1228752"/>
                            <a:gd name="connsiteX86" fmla="*/ 2043113 w 2976563"/>
                            <a:gd name="connsiteY86" fmla="*/ 938239 h 1228752"/>
                            <a:gd name="connsiteX87" fmla="*/ 2071688 w 2976563"/>
                            <a:gd name="connsiteY87" fmla="*/ 919189 h 1228752"/>
                            <a:gd name="connsiteX88" fmla="*/ 2081213 w 2976563"/>
                            <a:gd name="connsiteY88" fmla="*/ 904902 h 1228752"/>
                            <a:gd name="connsiteX89" fmla="*/ 2109788 w 2976563"/>
                            <a:gd name="connsiteY89" fmla="*/ 885852 h 1228752"/>
                            <a:gd name="connsiteX90" fmla="*/ 2124075 w 2976563"/>
                            <a:gd name="connsiteY90" fmla="*/ 876327 h 1228752"/>
                            <a:gd name="connsiteX91" fmla="*/ 2138363 w 2976563"/>
                            <a:gd name="connsiteY91" fmla="*/ 866802 h 1228752"/>
                            <a:gd name="connsiteX92" fmla="*/ 2152650 w 2976563"/>
                            <a:gd name="connsiteY92" fmla="*/ 857277 h 1228752"/>
                            <a:gd name="connsiteX93" fmla="*/ 2162175 w 2976563"/>
                            <a:gd name="connsiteY93" fmla="*/ 842989 h 1228752"/>
                            <a:gd name="connsiteX94" fmla="*/ 2190750 w 2976563"/>
                            <a:gd name="connsiteY94" fmla="*/ 819177 h 1228752"/>
                            <a:gd name="connsiteX95" fmla="*/ 2214563 w 2976563"/>
                            <a:gd name="connsiteY95" fmla="*/ 795364 h 1228752"/>
                            <a:gd name="connsiteX96" fmla="*/ 2247900 w 2976563"/>
                            <a:gd name="connsiteY96" fmla="*/ 757264 h 1228752"/>
                            <a:gd name="connsiteX97" fmla="*/ 2266950 w 2976563"/>
                            <a:gd name="connsiteY97" fmla="*/ 738214 h 1228752"/>
                            <a:gd name="connsiteX98" fmla="*/ 2276475 w 2976563"/>
                            <a:gd name="connsiteY98" fmla="*/ 723927 h 1228752"/>
                            <a:gd name="connsiteX99" fmla="*/ 2305050 w 2976563"/>
                            <a:gd name="connsiteY99" fmla="*/ 704877 h 1228752"/>
                            <a:gd name="connsiteX100" fmla="*/ 2328863 w 2976563"/>
                            <a:gd name="connsiteY100" fmla="*/ 676302 h 1228752"/>
                            <a:gd name="connsiteX101" fmla="*/ 2362200 w 2976563"/>
                            <a:gd name="connsiteY101" fmla="*/ 638202 h 1228752"/>
                            <a:gd name="connsiteX102" fmla="*/ 2381250 w 2976563"/>
                            <a:gd name="connsiteY102" fmla="*/ 619152 h 1228752"/>
                            <a:gd name="connsiteX103" fmla="*/ 2386013 w 2976563"/>
                            <a:gd name="connsiteY103" fmla="*/ 604864 h 1228752"/>
                            <a:gd name="connsiteX104" fmla="*/ 2400300 w 2976563"/>
                            <a:gd name="connsiteY104" fmla="*/ 595339 h 1228752"/>
                            <a:gd name="connsiteX105" fmla="*/ 2424113 w 2976563"/>
                            <a:gd name="connsiteY105" fmla="*/ 566764 h 1228752"/>
                            <a:gd name="connsiteX106" fmla="*/ 2433638 w 2976563"/>
                            <a:gd name="connsiteY106" fmla="*/ 552477 h 1228752"/>
                            <a:gd name="connsiteX107" fmla="*/ 2447925 w 2976563"/>
                            <a:gd name="connsiteY107" fmla="*/ 542952 h 1228752"/>
                            <a:gd name="connsiteX108" fmla="*/ 2476500 w 2976563"/>
                            <a:gd name="connsiteY108" fmla="*/ 514377 h 1228752"/>
                            <a:gd name="connsiteX109" fmla="*/ 2490788 w 2976563"/>
                            <a:gd name="connsiteY109" fmla="*/ 500089 h 1228752"/>
                            <a:gd name="connsiteX110" fmla="*/ 2500313 w 2976563"/>
                            <a:gd name="connsiteY110" fmla="*/ 485802 h 1228752"/>
                            <a:gd name="connsiteX111" fmla="*/ 2528888 w 2976563"/>
                            <a:gd name="connsiteY111" fmla="*/ 457227 h 1228752"/>
                            <a:gd name="connsiteX112" fmla="*/ 2547938 w 2976563"/>
                            <a:gd name="connsiteY112" fmla="*/ 433414 h 1228752"/>
                            <a:gd name="connsiteX113" fmla="*/ 2566988 w 2976563"/>
                            <a:gd name="connsiteY113" fmla="*/ 404839 h 1228752"/>
                            <a:gd name="connsiteX114" fmla="*/ 2581275 w 2976563"/>
                            <a:gd name="connsiteY114" fmla="*/ 376264 h 1228752"/>
                            <a:gd name="connsiteX115" fmla="*/ 2586038 w 2976563"/>
                            <a:gd name="connsiteY115" fmla="*/ 361977 h 1228752"/>
                            <a:gd name="connsiteX116" fmla="*/ 2600325 w 2976563"/>
                            <a:gd name="connsiteY116" fmla="*/ 352452 h 1228752"/>
                            <a:gd name="connsiteX117" fmla="*/ 2619375 w 2976563"/>
                            <a:gd name="connsiteY117" fmla="*/ 328639 h 1228752"/>
                            <a:gd name="connsiteX118" fmla="*/ 2628900 w 2976563"/>
                            <a:gd name="connsiteY118" fmla="*/ 309589 h 1228752"/>
                            <a:gd name="connsiteX119" fmla="*/ 2643188 w 2976563"/>
                            <a:gd name="connsiteY119" fmla="*/ 300064 h 1228752"/>
                            <a:gd name="connsiteX120" fmla="*/ 2657475 w 2976563"/>
                            <a:gd name="connsiteY120" fmla="*/ 285777 h 1228752"/>
                            <a:gd name="connsiteX121" fmla="*/ 2667000 w 2976563"/>
                            <a:gd name="connsiteY121" fmla="*/ 271489 h 1228752"/>
                            <a:gd name="connsiteX122" fmla="*/ 2681288 w 2976563"/>
                            <a:gd name="connsiteY122" fmla="*/ 257202 h 1228752"/>
                            <a:gd name="connsiteX123" fmla="*/ 2690813 w 2976563"/>
                            <a:gd name="connsiteY123" fmla="*/ 242914 h 1228752"/>
                            <a:gd name="connsiteX124" fmla="*/ 2719388 w 2976563"/>
                            <a:gd name="connsiteY124" fmla="*/ 223864 h 1228752"/>
                            <a:gd name="connsiteX125" fmla="*/ 2733675 w 2976563"/>
                            <a:gd name="connsiteY125" fmla="*/ 214339 h 1228752"/>
                            <a:gd name="connsiteX126" fmla="*/ 2747963 w 2976563"/>
                            <a:gd name="connsiteY126" fmla="*/ 204814 h 1228752"/>
                            <a:gd name="connsiteX127" fmla="*/ 2776538 w 2976563"/>
                            <a:gd name="connsiteY127" fmla="*/ 181002 h 1228752"/>
                            <a:gd name="connsiteX128" fmla="*/ 2809875 w 2976563"/>
                            <a:gd name="connsiteY128" fmla="*/ 138139 h 1228752"/>
                            <a:gd name="connsiteX129" fmla="*/ 2819400 w 2976563"/>
                            <a:gd name="connsiteY129" fmla="*/ 123852 h 1228752"/>
                            <a:gd name="connsiteX130" fmla="*/ 2847975 w 2976563"/>
                            <a:gd name="connsiteY130" fmla="*/ 104802 h 1228752"/>
                            <a:gd name="connsiteX131" fmla="*/ 2876550 w 2976563"/>
                            <a:gd name="connsiteY131" fmla="*/ 90514 h 1228752"/>
                            <a:gd name="connsiteX132" fmla="*/ 2886075 w 2976563"/>
                            <a:gd name="connsiteY132" fmla="*/ 76227 h 1228752"/>
                            <a:gd name="connsiteX133" fmla="*/ 2905125 w 2976563"/>
                            <a:gd name="connsiteY133" fmla="*/ 61939 h 1228752"/>
                            <a:gd name="connsiteX134" fmla="*/ 2919413 w 2976563"/>
                            <a:gd name="connsiteY134" fmla="*/ 47652 h 1228752"/>
                            <a:gd name="connsiteX135" fmla="*/ 2933700 w 2976563"/>
                            <a:gd name="connsiteY135" fmla="*/ 38127 h 1228752"/>
                            <a:gd name="connsiteX136" fmla="*/ 2962275 w 2976563"/>
                            <a:gd name="connsiteY136" fmla="*/ 14314 h 1228752"/>
                            <a:gd name="connsiteX137" fmla="*/ 2976563 w 2976563"/>
                            <a:gd name="connsiteY137" fmla="*/ 27 h 1228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</a:cxnLst>
                          <a:rect l="l" t="t" r="r" b="b"/>
                          <a:pathLst>
                            <a:path w="2976563" h="1228752">
                              <a:moveTo>
                                <a:pt x="0" y="314352"/>
                              </a:moveTo>
                              <a:cubicBezTo>
                                <a:pt x="5700" y="328602"/>
                                <a:pt x="15598" y="358088"/>
                                <a:pt x="28575" y="366739"/>
                              </a:cubicBezTo>
                              <a:lnTo>
                                <a:pt x="42863" y="376264"/>
                              </a:lnTo>
                              <a:lnTo>
                                <a:pt x="61913" y="404839"/>
                              </a:lnTo>
                              <a:cubicBezTo>
                                <a:pt x="65088" y="409602"/>
                                <a:pt x="67391" y="415080"/>
                                <a:pt x="71438" y="419127"/>
                              </a:cubicBezTo>
                              <a:cubicBezTo>
                                <a:pt x="76200" y="423889"/>
                                <a:pt x="81413" y="428240"/>
                                <a:pt x="85725" y="433414"/>
                              </a:cubicBezTo>
                              <a:cubicBezTo>
                                <a:pt x="89389" y="437811"/>
                                <a:pt x="91447" y="443424"/>
                                <a:pt x="95250" y="447702"/>
                              </a:cubicBezTo>
                              <a:cubicBezTo>
                                <a:pt x="95277" y="447732"/>
                                <a:pt x="130955" y="483406"/>
                                <a:pt x="138113" y="490564"/>
                              </a:cubicBezTo>
                              <a:lnTo>
                                <a:pt x="166688" y="519139"/>
                              </a:lnTo>
                              <a:cubicBezTo>
                                <a:pt x="171451" y="523902"/>
                                <a:pt x="175371" y="529691"/>
                                <a:pt x="180975" y="533427"/>
                              </a:cubicBezTo>
                              <a:lnTo>
                                <a:pt x="195263" y="542952"/>
                              </a:lnTo>
                              <a:cubicBezTo>
                                <a:pt x="198438" y="547714"/>
                                <a:pt x="200741" y="553192"/>
                                <a:pt x="204788" y="557239"/>
                              </a:cubicBezTo>
                              <a:cubicBezTo>
                                <a:pt x="208835" y="561286"/>
                                <a:pt x="215306" y="562456"/>
                                <a:pt x="219075" y="566764"/>
                              </a:cubicBezTo>
                              <a:cubicBezTo>
                                <a:pt x="226613" y="575379"/>
                                <a:pt x="231775" y="585814"/>
                                <a:pt x="238125" y="595339"/>
                              </a:cubicBezTo>
                              <a:cubicBezTo>
                                <a:pt x="241300" y="600102"/>
                                <a:pt x="242887" y="606452"/>
                                <a:pt x="247650" y="609627"/>
                              </a:cubicBezTo>
                              <a:lnTo>
                                <a:pt x="261938" y="619152"/>
                              </a:lnTo>
                              <a:cubicBezTo>
                                <a:pt x="272662" y="651325"/>
                                <a:pt x="257789" y="616451"/>
                                <a:pt x="280988" y="642964"/>
                              </a:cubicBezTo>
                              <a:cubicBezTo>
                                <a:pt x="288526" y="651579"/>
                                <a:pt x="293688" y="662014"/>
                                <a:pt x="300038" y="671539"/>
                              </a:cubicBezTo>
                              <a:cubicBezTo>
                                <a:pt x="303213" y="676302"/>
                                <a:pt x="304800" y="682652"/>
                                <a:pt x="309563" y="685827"/>
                              </a:cubicBezTo>
                              <a:lnTo>
                                <a:pt x="338138" y="704877"/>
                              </a:lnTo>
                              <a:cubicBezTo>
                                <a:pt x="341313" y="709639"/>
                                <a:pt x="343194" y="715588"/>
                                <a:pt x="347663" y="719164"/>
                              </a:cubicBezTo>
                              <a:cubicBezTo>
                                <a:pt x="351583" y="722300"/>
                                <a:pt x="357460" y="721682"/>
                                <a:pt x="361950" y="723927"/>
                              </a:cubicBezTo>
                              <a:cubicBezTo>
                                <a:pt x="367070" y="726487"/>
                                <a:pt x="371960" y="729649"/>
                                <a:pt x="376238" y="733452"/>
                              </a:cubicBezTo>
                              <a:cubicBezTo>
                                <a:pt x="386306" y="742401"/>
                                <a:pt x="404813" y="762027"/>
                                <a:pt x="404813" y="762027"/>
                              </a:cubicBezTo>
                              <a:cubicBezTo>
                                <a:pt x="413883" y="789240"/>
                                <a:pt x="402092" y="766563"/>
                                <a:pt x="423863" y="781077"/>
                              </a:cubicBezTo>
                              <a:cubicBezTo>
                                <a:pt x="429467" y="784813"/>
                                <a:pt x="432834" y="791229"/>
                                <a:pt x="438150" y="795364"/>
                              </a:cubicBezTo>
                              <a:cubicBezTo>
                                <a:pt x="447186" y="802392"/>
                                <a:pt x="466725" y="814414"/>
                                <a:pt x="466725" y="814414"/>
                              </a:cubicBezTo>
                              <a:cubicBezTo>
                                <a:pt x="492122" y="852511"/>
                                <a:pt x="458790" y="806480"/>
                                <a:pt x="490538" y="838227"/>
                              </a:cubicBezTo>
                              <a:cubicBezTo>
                                <a:pt x="494585" y="842274"/>
                                <a:pt x="496399" y="848117"/>
                                <a:pt x="500063" y="852514"/>
                              </a:cubicBezTo>
                              <a:cubicBezTo>
                                <a:pt x="511524" y="866268"/>
                                <a:pt x="514587" y="866960"/>
                                <a:pt x="528638" y="876327"/>
                              </a:cubicBezTo>
                              <a:cubicBezTo>
                                <a:pt x="544513" y="900139"/>
                                <a:pt x="533400" y="887439"/>
                                <a:pt x="566738" y="909664"/>
                              </a:cubicBezTo>
                              <a:lnTo>
                                <a:pt x="623888" y="947764"/>
                              </a:lnTo>
                              <a:cubicBezTo>
                                <a:pt x="628650" y="950939"/>
                                <a:pt x="634128" y="953242"/>
                                <a:pt x="638175" y="957289"/>
                              </a:cubicBezTo>
                              <a:cubicBezTo>
                                <a:pt x="642938" y="962052"/>
                                <a:pt x="646859" y="967841"/>
                                <a:pt x="652463" y="971577"/>
                              </a:cubicBezTo>
                              <a:cubicBezTo>
                                <a:pt x="656640" y="974362"/>
                                <a:pt x="661988" y="974752"/>
                                <a:pt x="666750" y="976339"/>
                              </a:cubicBezTo>
                              <a:cubicBezTo>
                                <a:pt x="671513" y="979514"/>
                                <a:pt x="675807" y="983539"/>
                                <a:pt x="681038" y="985864"/>
                              </a:cubicBezTo>
                              <a:cubicBezTo>
                                <a:pt x="690213" y="989942"/>
                                <a:pt x="709613" y="995389"/>
                                <a:pt x="709613" y="995389"/>
                              </a:cubicBezTo>
                              <a:cubicBezTo>
                                <a:pt x="714375" y="998564"/>
                                <a:pt x="718670" y="1002589"/>
                                <a:pt x="723900" y="1004914"/>
                              </a:cubicBezTo>
                              <a:cubicBezTo>
                                <a:pt x="733075" y="1008992"/>
                                <a:pt x="752475" y="1014439"/>
                                <a:pt x="752475" y="1014439"/>
                              </a:cubicBezTo>
                              <a:cubicBezTo>
                                <a:pt x="794209" y="1056173"/>
                                <a:pt x="741275" y="1005107"/>
                                <a:pt x="781050" y="1038252"/>
                              </a:cubicBezTo>
                              <a:cubicBezTo>
                                <a:pt x="804833" y="1058070"/>
                                <a:pt x="784518" y="1048932"/>
                                <a:pt x="809625" y="1057302"/>
                              </a:cubicBezTo>
                              <a:cubicBezTo>
                                <a:pt x="836921" y="1098245"/>
                                <a:pt x="800575" y="1050062"/>
                                <a:pt x="833438" y="1076352"/>
                              </a:cubicBezTo>
                              <a:cubicBezTo>
                                <a:pt x="837907" y="1079928"/>
                                <a:pt x="838494" y="1087063"/>
                                <a:pt x="842963" y="1090639"/>
                              </a:cubicBezTo>
                              <a:cubicBezTo>
                                <a:pt x="846883" y="1093775"/>
                                <a:pt x="852760" y="1093157"/>
                                <a:pt x="857250" y="1095402"/>
                              </a:cubicBezTo>
                              <a:cubicBezTo>
                                <a:pt x="894171" y="1113863"/>
                                <a:pt x="849922" y="1097722"/>
                                <a:pt x="885825" y="1109689"/>
                              </a:cubicBezTo>
                              <a:cubicBezTo>
                                <a:pt x="889000" y="1114452"/>
                                <a:pt x="890880" y="1120401"/>
                                <a:pt x="895350" y="1123977"/>
                              </a:cubicBezTo>
                              <a:cubicBezTo>
                                <a:pt x="899270" y="1127113"/>
                                <a:pt x="905148" y="1126494"/>
                                <a:pt x="909638" y="1128739"/>
                              </a:cubicBezTo>
                              <a:cubicBezTo>
                                <a:pt x="914757" y="1131299"/>
                                <a:pt x="918806" y="1135704"/>
                                <a:pt x="923925" y="1138264"/>
                              </a:cubicBezTo>
                              <a:cubicBezTo>
                                <a:pt x="928415" y="1140509"/>
                                <a:pt x="933723" y="1140782"/>
                                <a:pt x="938213" y="1143027"/>
                              </a:cubicBezTo>
                              <a:cubicBezTo>
                                <a:pt x="943332" y="1145587"/>
                                <a:pt x="947530" y="1149712"/>
                                <a:pt x="952500" y="1152552"/>
                              </a:cubicBezTo>
                              <a:cubicBezTo>
                                <a:pt x="958664" y="1156074"/>
                                <a:pt x="965773" y="1157951"/>
                                <a:pt x="971550" y="1162077"/>
                              </a:cubicBezTo>
                              <a:cubicBezTo>
                                <a:pt x="977031" y="1165992"/>
                                <a:pt x="979950" y="1173093"/>
                                <a:pt x="985838" y="1176364"/>
                              </a:cubicBezTo>
                              <a:cubicBezTo>
                                <a:pt x="994615" y="1181240"/>
                                <a:pt x="1014413" y="1185889"/>
                                <a:pt x="1014413" y="1185889"/>
                              </a:cubicBezTo>
                              <a:cubicBezTo>
                                <a:pt x="1055356" y="1213185"/>
                                <a:pt x="1003554" y="1180459"/>
                                <a:pt x="1042988" y="1200177"/>
                              </a:cubicBezTo>
                              <a:cubicBezTo>
                                <a:pt x="1048107" y="1202737"/>
                                <a:pt x="1052014" y="1207447"/>
                                <a:pt x="1057275" y="1209702"/>
                              </a:cubicBezTo>
                              <a:cubicBezTo>
                                <a:pt x="1063291" y="1212280"/>
                                <a:pt x="1070031" y="1212666"/>
                                <a:pt x="1076325" y="1214464"/>
                              </a:cubicBezTo>
                              <a:cubicBezTo>
                                <a:pt x="1081152" y="1215843"/>
                                <a:pt x="1085743" y="1218009"/>
                                <a:pt x="1090613" y="1219227"/>
                              </a:cubicBezTo>
                              <a:lnTo>
                                <a:pt x="1128713" y="1228752"/>
                              </a:lnTo>
                              <a:lnTo>
                                <a:pt x="1243013" y="1223989"/>
                              </a:lnTo>
                              <a:cubicBezTo>
                                <a:pt x="1256197" y="1223213"/>
                                <a:pt x="1318702" y="1216108"/>
                                <a:pt x="1333500" y="1214464"/>
                              </a:cubicBezTo>
                              <a:cubicBezTo>
                                <a:pt x="1339850" y="1212877"/>
                                <a:pt x="1346281" y="1211583"/>
                                <a:pt x="1352550" y="1209702"/>
                              </a:cubicBezTo>
                              <a:cubicBezTo>
                                <a:pt x="1362167" y="1206817"/>
                                <a:pt x="1371385" y="1202612"/>
                                <a:pt x="1381125" y="1200177"/>
                              </a:cubicBezTo>
                              <a:cubicBezTo>
                                <a:pt x="1387475" y="1198589"/>
                                <a:pt x="1393652" y="1195958"/>
                                <a:pt x="1400175" y="1195414"/>
                              </a:cubicBezTo>
                              <a:cubicBezTo>
                                <a:pt x="1431855" y="1192774"/>
                                <a:pt x="1463675" y="1192239"/>
                                <a:pt x="1495425" y="1190652"/>
                              </a:cubicBezTo>
                              <a:cubicBezTo>
                                <a:pt x="1501775" y="1189064"/>
                                <a:pt x="1508181" y="1187687"/>
                                <a:pt x="1514475" y="1185889"/>
                              </a:cubicBezTo>
                              <a:cubicBezTo>
                                <a:pt x="1535643" y="1179841"/>
                                <a:pt x="1523019" y="1181323"/>
                                <a:pt x="1547813" y="1176364"/>
                              </a:cubicBezTo>
                              <a:cubicBezTo>
                                <a:pt x="1557282" y="1174470"/>
                                <a:pt x="1566887" y="1173329"/>
                                <a:pt x="1576388" y="1171602"/>
                              </a:cubicBezTo>
                              <a:cubicBezTo>
                                <a:pt x="1584352" y="1170154"/>
                                <a:pt x="1592200" y="1168070"/>
                                <a:pt x="1600200" y="1166839"/>
                              </a:cubicBezTo>
                              <a:cubicBezTo>
                                <a:pt x="1612850" y="1164893"/>
                                <a:pt x="1625650" y="1164023"/>
                                <a:pt x="1638300" y="1162077"/>
                              </a:cubicBezTo>
                              <a:cubicBezTo>
                                <a:pt x="1663301" y="1158231"/>
                                <a:pt x="1665171" y="1156294"/>
                                <a:pt x="1690688" y="1147789"/>
                              </a:cubicBezTo>
                              <a:lnTo>
                                <a:pt x="1704975" y="1143027"/>
                              </a:lnTo>
                              <a:cubicBezTo>
                                <a:pt x="1714500" y="1136677"/>
                                <a:pt x="1722690" y="1127597"/>
                                <a:pt x="1733550" y="1123977"/>
                              </a:cubicBezTo>
                              <a:cubicBezTo>
                                <a:pt x="1753268" y="1117404"/>
                                <a:pt x="1743661" y="1121999"/>
                                <a:pt x="1762125" y="1109689"/>
                              </a:cubicBezTo>
                              <a:cubicBezTo>
                                <a:pt x="1783427" y="1077737"/>
                                <a:pt x="1758333" y="1109042"/>
                                <a:pt x="1785938" y="1090639"/>
                              </a:cubicBezTo>
                              <a:cubicBezTo>
                                <a:pt x="1791542" y="1086903"/>
                                <a:pt x="1794621" y="1080088"/>
                                <a:pt x="1800225" y="1076352"/>
                              </a:cubicBezTo>
                              <a:cubicBezTo>
                                <a:pt x="1804402" y="1073567"/>
                                <a:pt x="1810124" y="1074027"/>
                                <a:pt x="1814513" y="1071589"/>
                              </a:cubicBezTo>
                              <a:cubicBezTo>
                                <a:pt x="1824520" y="1066030"/>
                                <a:pt x="1832228" y="1056159"/>
                                <a:pt x="1843088" y="1052539"/>
                              </a:cubicBezTo>
                              <a:cubicBezTo>
                                <a:pt x="1852613" y="1049364"/>
                                <a:pt x="1863309" y="1048583"/>
                                <a:pt x="1871663" y="1043014"/>
                              </a:cubicBezTo>
                              <a:cubicBezTo>
                                <a:pt x="1890127" y="1030704"/>
                                <a:pt x="1880520" y="1035299"/>
                                <a:pt x="1900238" y="1028727"/>
                              </a:cubicBezTo>
                              <a:cubicBezTo>
                                <a:pt x="1905000" y="1025552"/>
                                <a:pt x="1909406" y="1021762"/>
                                <a:pt x="1914525" y="1019202"/>
                              </a:cubicBezTo>
                              <a:cubicBezTo>
                                <a:pt x="1919015" y="1016957"/>
                                <a:pt x="1924424" y="1016877"/>
                                <a:pt x="1928813" y="1014439"/>
                              </a:cubicBezTo>
                              <a:cubicBezTo>
                                <a:pt x="1938820" y="1008880"/>
                                <a:pt x="1947863" y="1001739"/>
                                <a:pt x="1957388" y="995389"/>
                              </a:cubicBezTo>
                              <a:cubicBezTo>
                                <a:pt x="1962150" y="992214"/>
                                <a:pt x="1966122" y="987252"/>
                                <a:pt x="1971675" y="985864"/>
                              </a:cubicBezTo>
                              <a:lnTo>
                                <a:pt x="1990725" y="981102"/>
                              </a:lnTo>
                              <a:lnTo>
                                <a:pt x="2019300" y="962052"/>
                              </a:lnTo>
                              <a:lnTo>
                                <a:pt x="2033588" y="952527"/>
                              </a:lnTo>
                              <a:cubicBezTo>
                                <a:pt x="2036763" y="947764"/>
                                <a:pt x="2038805" y="942008"/>
                                <a:pt x="2043113" y="938239"/>
                              </a:cubicBezTo>
                              <a:cubicBezTo>
                                <a:pt x="2051728" y="930701"/>
                                <a:pt x="2071688" y="919189"/>
                                <a:pt x="2071688" y="919189"/>
                              </a:cubicBezTo>
                              <a:cubicBezTo>
                                <a:pt x="2074863" y="914427"/>
                                <a:pt x="2076905" y="908671"/>
                                <a:pt x="2081213" y="904902"/>
                              </a:cubicBezTo>
                              <a:cubicBezTo>
                                <a:pt x="2089828" y="897364"/>
                                <a:pt x="2100263" y="892202"/>
                                <a:pt x="2109788" y="885852"/>
                              </a:cubicBezTo>
                              <a:lnTo>
                                <a:pt x="2124075" y="876327"/>
                              </a:lnTo>
                              <a:lnTo>
                                <a:pt x="2138363" y="866802"/>
                              </a:lnTo>
                              <a:lnTo>
                                <a:pt x="2152650" y="857277"/>
                              </a:lnTo>
                              <a:cubicBezTo>
                                <a:pt x="2155825" y="852514"/>
                                <a:pt x="2158128" y="847036"/>
                                <a:pt x="2162175" y="842989"/>
                              </a:cubicBezTo>
                              <a:cubicBezTo>
                                <a:pt x="2199636" y="805528"/>
                                <a:pt x="2151743" y="865986"/>
                                <a:pt x="2190750" y="819177"/>
                              </a:cubicBezTo>
                              <a:cubicBezTo>
                                <a:pt x="2210594" y="795364"/>
                                <a:pt x="2188369" y="812826"/>
                                <a:pt x="2214563" y="795364"/>
                              </a:cubicBezTo>
                              <a:cubicBezTo>
                                <a:pt x="2236788" y="762027"/>
                                <a:pt x="2224088" y="773139"/>
                                <a:pt x="2247900" y="757264"/>
                              </a:cubicBezTo>
                              <a:cubicBezTo>
                                <a:pt x="2258292" y="726092"/>
                                <a:pt x="2243859" y="756687"/>
                                <a:pt x="2266950" y="738214"/>
                              </a:cubicBezTo>
                              <a:cubicBezTo>
                                <a:pt x="2271419" y="734638"/>
                                <a:pt x="2272167" y="727696"/>
                                <a:pt x="2276475" y="723927"/>
                              </a:cubicBezTo>
                              <a:cubicBezTo>
                                <a:pt x="2285090" y="716389"/>
                                <a:pt x="2305050" y="704877"/>
                                <a:pt x="2305050" y="704877"/>
                              </a:cubicBezTo>
                              <a:cubicBezTo>
                                <a:pt x="2339082" y="653827"/>
                                <a:pt x="2286087" y="731298"/>
                                <a:pt x="2328863" y="676302"/>
                              </a:cubicBezTo>
                              <a:cubicBezTo>
                                <a:pt x="2358783" y="637834"/>
                                <a:pt x="2334541" y="656642"/>
                                <a:pt x="2362200" y="638202"/>
                              </a:cubicBezTo>
                              <a:cubicBezTo>
                                <a:pt x="2374902" y="600099"/>
                                <a:pt x="2355849" y="644553"/>
                                <a:pt x="2381250" y="619152"/>
                              </a:cubicBezTo>
                              <a:cubicBezTo>
                                <a:pt x="2384800" y="615602"/>
                                <a:pt x="2382877" y="608784"/>
                                <a:pt x="2386013" y="604864"/>
                              </a:cubicBezTo>
                              <a:cubicBezTo>
                                <a:pt x="2389589" y="600395"/>
                                <a:pt x="2395538" y="598514"/>
                                <a:pt x="2400300" y="595339"/>
                              </a:cubicBezTo>
                              <a:cubicBezTo>
                                <a:pt x="2423948" y="559868"/>
                                <a:pt x="2393555" y="603433"/>
                                <a:pt x="2424113" y="566764"/>
                              </a:cubicBezTo>
                              <a:cubicBezTo>
                                <a:pt x="2427777" y="562367"/>
                                <a:pt x="2429591" y="556524"/>
                                <a:pt x="2433638" y="552477"/>
                              </a:cubicBezTo>
                              <a:cubicBezTo>
                                <a:pt x="2437685" y="548430"/>
                                <a:pt x="2443647" y="546755"/>
                                <a:pt x="2447925" y="542952"/>
                              </a:cubicBezTo>
                              <a:cubicBezTo>
                                <a:pt x="2457993" y="534003"/>
                                <a:pt x="2466975" y="523902"/>
                                <a:pt x="2476500" y="514377"/>
                              </a:cubicBezTo>
                              <a:cubicBezTo>
                                <a:pt x="2481263" y="509614"/>
                                <a:pt x="2487052" y="505693"/>
                                <a:pt x="2490788" y="500089"/>
                              </a:cubicBezTo>
                              <a:cubicBezTo>
                                <a:pt x="2493963" y="495327"/>
                                <a:pt x="2496510" y="490080"/>
                                <a:pt x="2500313" y="485802"/>
                              </a:cubicBezTo>
                              <a:cubicBezTo>
                                <a:pt x="2509262" y="475734"/>
                                <a:pt x="2528888" y="457227"/>
                                <a:pt x="2528888" y="457227"/>
                              </a:cubicBezTo>
                              <a:cubicBezTo>
                                <a:pt x="2539611" y="425052"/>
                                <a:pt x="2524739" y="459926"/>
                                <a:pt x="2547938" y="433414"/>
                              </a:cubicBezTo>
                              <a:cubicBezTo>
                                <a:pt x="2555476" y="424799"/>
                                <a:pt x="2566988" y="404839"/>
                                <a:pt x="2566988" y="404839"/>
                              </a:cubicBezTo>
                              <a:cubicBezTo>
                                <a:pt x="2578955" y="368936"/>
                                <a:pt x="2562814" y="413185"/>
                                <a:pt x="2581275" y="376264"/>
                              </a:cubicBezTo>
                              <a:cubicBezTo>
                                <a:pt x="2583520" y="371774"/>
                                <a:pt x="2582902" y="365897"/>
                                <a:pt x="2586038" y="361977"/>
                              </a:cubicBezTo>
                              <a:cubicBezTo>
                                <a:pt x="2589614" y="357508"/>
                                <a:pt x="2595563" y="355627"/>
                                <a:pt x="2600325" y="352452"/>
                              </a:cubicBezTo>
                              <a:cubicBezTo>
                                <a:pt x="2611697" y="318337"/>
                                <a:pt x="2595439" y="357362"/>
                                <a:pt x="2619375" y="328639"/>
                              </a:cubicBezTo>
                              <a:cubicBezTo>
                                <a:pt x="2623920" y="323185"/>
                                <a:pt x="2624355" y="315043"/>
                                <a:pt x="2628900" y="309589"/>
                              </a:cubicBezTo>
                              <a:cubicBezTo>
                                <a:pt x="2632564" y="305192"/>
                                <a:pt x="2638791" y="303728"/>
                                <a:pt x="2643188" y="300064"/>
                              </a:cubicBezTo>
                              <a:cubicBezTo>
                                <a:pt x="2648362" y="295752"/>
                                <a:pt x="2653163" y="290951"/>
                                <a:pt x="2657475" y="285777"/>
                              </a:cubicBezTo>
                              <a:cubicBezTo>
                                <a:pt x="2661139" y="281380"/>
                                <a:pt x="2663336" y="275886"/>
                                <a:pt x="2667000" y="271489"/>
                              </a:cubicBezTo>
                              <a:cubicBezTo>
                                <a:pt x="2671312" y="266315"/>
                                <a:pt x="2676976" y="262376"/>
                                <a:pt x="2681288" y="257202"/>
                              </a:cubicBezTo>
                              <a:cubicBezTo>
                                <a:pt x="2684952" y="252805"/>
                                <a:pt x="2686505" y="246683"/>
                                <a:pt x="2690813" y="242914"/>
                              </a:cubicBezTo>
                              <a:cubicBezTo>
                                <a:pt x="2699428" y="235376"/>
                                <a:pt x="2709863" y="230214"/>
                                <a:pt x="2719388" y="223864"/>
                              </a:cubicBezTo>
                              <a:lnTo>
                                <a:pt x="2733675" y="214339"/>
                              </a:lnTo>
                              <a:cubicBezTo>
                                <a:pt x="2738438" y="211164"/>
                                <a:pt x="2743916" y="208861"/>
                                <a:pt x="2747963" y="204814"/>
                              </a:cubicBezTo>
                              <a:cubicBezTo>
                                <a:pt x="2766297" y="186480"/>
                                <a:pt x="2756646" y="194263"/>
                                <a:pt x="2776538" y="181002"/>
                              </a:cubicBezTo>
                              <a:cubicBezTo>
                                <a:pt x="2789548" y="141966"/>
                                <a:pt x="2767046" y="202380"/>
                                <a:pt x="2809875" y="138139"/>
                              </a:cubicBezTo>
                              <a:cubicBezTo>
                                <a:pt x="2813050" y="133377"/>
                                <a:pt x="2815092" y="127621"/>
                                <a:pt x="2819400" y="123852"/>
                              </a:cubicBezTo>
                              <a:cubicBezTo>
                                <a:pt x="2828015" y="116314"/>
                                <a:pt x="2838450" y="111152"/>
                                <a:pt x="2847975" y="104802"/>
                              </a:cubicBezTo>
                              <a:cubicBezTo>
                                <a:pt x="2866439" y="92493"/>
                                <a:pt x="2856834" y="97087"/>
                                <a:pt x="2876550" y="90514"/>
                              </a:cubicBezTo>
                              <a:cubicBezTo>
                                <a:pt x="2879725" y="85752"/>
                                <a:pt x="2882028" y="80274"/>
                                <a:pt x="2886075" y="76227"/>
                              </a:cubicBezTo>
                              <a:cubicBezTo>
                                <a:pt x="2891688" y="70614"/>
                                <a:pt x="2899098" y="67105"/>
                                <a:pt x="2905125" y="61939"/>
                              </a:cubicBezTo>
                              <a:cubicBezTo>
                                <a:pt x="2910239" y="57556"/>
                                <a:pt x="2914239" y="51964"/>
                                <a:pt x="2919413" y="47652"/>
                              </a:cubicBezTo>
                              <a:cubicBezTo>
                                <a:pt x="2923810" y="43988"/>
                                <a:pt x="2929303" y="41791"/>
                                <a:pt x="2933700" y="38127"/>
                              </a:cubicBezTo>
                              <a:cubicBezTo>
                                <a:pt x="2970369" y="7569"/>
                                <a:pt x="2926804" y="37962"/>
                                <a:pt x="2962275" y="14314"/>
                              </a:cubicBezTo>
                              <a:cubicBezTo>
                                <a:pt x="2972681" y="-1294"/>
                                <a:pt x="2966076" y="27"/>
                                <a:pt x="2976563" y="2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E9896" id="Forme libre 183" o:spid="_x0000_s1026" style="position:absolute;margin-left:35.8pt;margin-top:48.15pt;width:234.4pt;height:96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6563,122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" path="m,314352v5700,14250,15598,43736,28575,52387l42863,376264r19050,28575c65088,409602,67391,415080,71438,419127v4762,4762,9975,9113,14287,14287c89389,437811,91447,443424,95250,447702v27,30,35705,35704,42863,42862l166688,519139v4763,4763,8683,10552,14287,14288l195263,542952v3175,4762,5478,10240,9525,14287c208835,561286,215306,562456,219075,566764v7538,8615,12700,19050,19050,28575c241300,600102,242887,606452,247650,609627r14288,9525c272662,651325,257789,616451,280988,642964v7538,8615,12700,19050,19050,28575c303213,676302,304800,682652,309563,685827r28575,19050c341313,709639,343194,715588,347663,719164v3920,3136,9797,2518,14287,4763c367070,726487,371960,729649,376238,733452v10068,8949,28575,28575,28575,28575c413883,789240,402092,766563,423863,781077v5604,3736,8971,10152,14287,14287c447186,802392,466725,814414,466725,814414v25397,38097,-7935,-7934,23813,23813c494585,842274,496399,848117,500063,852514v11461,13754,14524,14446,28575,23813c544513,900139,533400,887439,566738,909664r57150,38100c628650,950939,634128,953242,638175,957289v4763,4763,8684,10552,14288,14288c656640,974362,661988,974752,666750,976339v4763,3175,9057,7200,14288,9525c690213,989942,709613,995389,709613,995389v4762,3175,9057,7200,14287,9525c733075,1008992,752475,1014439,752475,1014439v41734,41734,-11200,-9332,28575,23813c804833,1058070,784518,1048932,809625,1057302v27296,40943,-9050,-7240,23813,19050c837907,1079928,838494,1087063,842963,1090639v3920,3136,9797,2518,14287,4763c894171,1113863,849922,1097722,885825,1109689v3175,4763,5055,10712,9525,14288c899270,1127113,905148,1126494,909638,1128739v5119,2560,9168,6965,14287,9525c928415,1140509,933723,1140782,938213,1143027v5119,2560,9317,6685,14287,9525c958664,1156074,965773,1157951,971550,1162077v5481,3915,8400,11016,14288,14287c994615,1181240,1014413,1185889,1014413,1185889v40943,27296,-10859,-5430,28575,14288c1048107,1202737,1052014,1207447,1057275,1209702v6016,2578,12756,2964,19050,4762c1081152,1215843,1085743,1218009,1090613,1219227r38100,9525l1243013,1223989v13184,-776,75689,-7881,90487,-9525c1339850,1212877,1346281,1211583,1352550,1209702v9617,-2885,18835,-7090,28575,-9525c1387475,1198589,1393652,1195958,1400175,1195414v31680,-2640,63500,-3175,95250,-4762c1501775,1189064,1508181,1187687,1514475,1185889v21168,-6048,8544,-4566,33338,-9525c1557282,1174470,1566887,1173329,1576388,1171602v7964,-1448,15812,-3532,23812,-4763c1612850,1164893,1625650,1164023,1638300,1162077v25001,-3846,26871,-5783,52388,-14288l1704975,1143027v9525,-6350,17715,-15430,28575,-19050c1753268,1117404,1743661,1121999,1762125,1109689v21302,-31952,-3792,-647,23813,-19050c1791542,1086903,1794621,1080088,1800225,1076352v4177,-2785,9899,-2325,14288,-4763c1824520,1066030,1832228,1056159,1843088,1052539v9525,-3175,20221,-3956,28575,-9525c1890127,1030704,1880520,1035299,1900238,1028727v4762,-3175,9168,-6965,14287,-9525c1919015,1016957,1924424,1016877,1928813,1014439v10007,-5559,19050,-12700,28575,-19050c1962150,992214,1966122,987252,1971675,985864r19050,-4762l2019300,962052r14288,-9525c2036763,947764,2038805,942008,2043113,938239v8615,-7538,28575,-19050,28575,-19050c2074863,914427,2076905,908671,2081213,904902v8615,-7538,19050,-12700,28575,-19050l2124075,876327r14288,-9525l2152650,857277v3175,-4763,5478,-10241,9525,-14288c2199636,805528,2151743,865986,2190750,819177v19844,-23813,-2381,-6351,23813,-23813c2236788,762027,2224088,773139,2247900,757264v10392,-31172,-4041,-577,19050,-19050c2271419,734638,2272167,727696,2276475,723927v8615,-7538,28575,-19050,28575,-19050c2339082,653827,2286087,731298,2328863,676302v29920,-38468,5678,-19660,33337,-38100c2374902,600099,2355849,644553,2381250,619152v3550,-3550,1627,-10368,4763,-14288c2389589,600395,2395538,598514,2400300,595339v23648,-35471,-6745,8094,23813,-28575c2427777,562367,2429591,556524,2433638,552477v4047,-4047,10009,-5722,14287,-9525c2457993,534003,2466975,523902,2476500,514377v4763,-4763,10552,-8684,14288,-14288c2493963,495327,2496510,490080,2500313,485802v8949,-10068,28575,-28575,28575,-28575c2539611,425052,2524739,459926,2547938,433414v7538,-8615,19050,-28575,19050,-28575c2578955,368936,2562814,413185,2581275,376264v2245,-4490,1627,-10367,4763,-14287c2589614,357508,2595563,355627,2600325,352452v11372,-34115,-4886,4910,19050,-23813c2623920,323185,2624355,315043,2628900,309589v3664,-4397,9891,-5861,14288,-9525c2648362,295752,2653163,290951,2657475,285777v3664,-4397,5861,-9891,9525,-14288c2671312,266315,2676976,262376,2681288,257202v3664,-4397,5217,-10519,9525,-14288c2699428,235376,2709863,230214,2719388,223864r14287,-9525c2738438,211164,2743916,208861,2747963,204814v18334,-18334,8683,-10551,28575,-23812c2789548,141966,2767046,202380,2809875,138139v3175,-4762,5217,-10518,9525,-14287c2828015,116314,2838450,111152,2847975,104802v18464,-12309,8859,-7715,28575,-14288c2879725,85752,2882028,80274,2886075,76227v5613,-5613,13023,-9122,19050,-14288c2910239,57556,2914239,51964,2919413,47652v4397,-3664,9890,-5861,14287,-9525c2970369,7569,2926804,37962,2962275,14314,2972681,-1294,2966076,27,2976563,27e" filled="f" strokecolor="#002060" strokeweight="3pt">
                <v:stroke joinstyle="miter"/>
                <v:path arrowok="t" o:connecttype="custom" o:connectlocs="0,314352;28575,366739;42863,376264;61913,404839;71438,419127;85725,433414;95250,447702;138113,490564;166688,519139;180975,533427;195263,542952;204788,557239;219075,566764;238125,595339;247650,609627;261938,619152;280988,642964;300038,671539;309563,685827;338138,704877;347663,719164;361950,723927;376238,733452;404813,762027;423863,781077;438150,795364;466725,814414;490538,838227;500063,852514;528638,876327;566738,909664;623888,947764;638175,957289;652463,971577;666750,976339;681038,985864;709613,995389;723900,1004914;752475,1014439;781050,1038252;809625,1057302;833438,1076352;842963,1090639;857250,1095402;885825,1109689;895350,1123977;909638,1128739;923925,1138264;938213,1143027;952500,1152552;971550,1162077;985838,1176364;1014413,1185889;1042988,1200177;1057275,1209702;1076325,1214464;1090613,1219227;1128713,1228752;1243013,1223989;1333500,1214464;1352550,1209702;1381125,1200177;1400175,1195414;1495425,1190652;1514475,1185889;1547813,1176364;1576388,1171602;1600200,1166839;1638300,1162077;1690688,1147789;1704975,1143027;1733550,1123977;1762125,1109689;1785938,1090639;1800225,1076352;1814513,1071589;1843088,1052539;1871663,1043014;1900238,1028727;1914525,1019202;1928813,1014439;1957388,995389;1971675,985864;1990725,981102;2019300,962052;2033588,952527;2043113,938239;2071688,919189;2081213,904902;2109788,885852;2124075,876327;2138363,866802;2152650,857277;2162175,842989;2190750,819177;2214563,795364;2247900,757264;2266950,738214;2276475,723927;2305050,704877;2328863,676302;2362200,638202;2381250,619152;2386013,604864;2400300,595339;2424113,566764;2433638,552477;2447925,542952;2476500,514377;2490788,500089;2500313,485802;2528888,457227;2547938,433414;2566988,404839;2581275,376264;2586038,361977;2600325,352452;2619375,328639;2628900,309589;2643188,300064;2657475,285777;2667000,271489;2681288,257202;2690813,242914;2719388,223864;2733675,214339;2747963,204814;2776538,181002;2809875,138139;2819400,123852;2847975,104802;2876550,90514;2886075,76227;2905125,61939;2919413,47652;2933700,38127;2962275,14314;2976563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FDA374C" wp14:editId="02633DB5">
                <wp:simplePos x="0" y="0"/>
                <wp:positionH relativeFrom="column">
                  <wp:posOffset>330835</wp:posOffset>
                </wp:positionH>
                <wp:positionV relativeFrom="paragraph">
                  <wp:posOffset>616585</wp:posOffset>
                </wp:positionV>
                <wp:extent cx="228600" cy="119063"/>
                <wp:effectExtent l="0" t="19050" r="19050" b="14605"/>
                <wp:wrapNone/>
                <wp:docPr id="182" name="Forme libr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9063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9525 h 119063"/>
                            <a:gd name="connsiteX1" fmla="*/ 4763 w 228600"/>
                            <a:gd name="connsiteY1" fmla="*/ 33338 h 119063"/>
                            <a:gd name="connsiteX2" fmla="*/ 9525 w 228600"/>
                            <a:gd name="connsiteY2" fmla="*/ 52388 h 119063"/>
                            <a:gd name="connsiteX3" fmla="*/ 9525 w 228600"/>
                            <a:gd name="connsiteY3" fmla="*/ 38100 h 119063"/>
                            <a:gd name="connsiteX4" fmla="*/ 14288 w 228600"/>
                            <a:gd name="connsiteY4" fmla="*/ 9525 h 119063"/>
                            <a:gd name="connsiteX5" fmla="*/ 104775 w 228600"/>
                            <a:gd name="connsiteY5" fmla="*/ 4763 h 119063"/>
                            <a:gd name="connsiteX6" fmla="*/ 147638 w 228600"/>
                            <a:gd name="connsiteY6" fmla="*/ 0 h 119063"/>
                            <a:gd name="connsiteX7" fmla="*/ 204788 w 228600"/>
                            <a:gd name="connsiteY7" fmla="*/ 4763 h 119063"/>
                            <a:gd name="connsiteX8" fmla="*/ 209550 w 228600"/>
                            <a:gd name="connsiteY8" fmla="*/ 23813 h 119063"/>
                            <a:gd name="connsiteX9" fmla="*/ 214313 w 228600"/>
                            <a:gd name="connsiteY9" fmla="*/ 80963 h 119063"/>
                            <a:gd name="connsiteX10" fmla="*/ 228600 w 228600"/>
                            <a:gd name="connsiteY10" fmla="*/ 119063 h 119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8600" h="119063">
                              <a:moveTo>
                                <a:pt x="0" y="9525"/>
                              </a:moveTo>
                              <a:cubicBezTo>
                                <a:pt x="1588" y="17463"/>
                                <a:pt x="3007" y="25436"/>
                                <a:pt x="4763" y="33338"/>
                              </a:cubicBezTo>
                              <a:cubicBezTo>
                                <a:pt x="6183" y="39728"/>
                                <a:pt x="8354" y="45948"/>
                                <a:pt x="9525" y="52388"/>
                              </a:cubicBezTo>
                              <a:cubicBezTo>
                                <a:pt x="14205" y="78130"/>
                                <a:pt x="18730" y="130137"/>
                                <a:pt x="9525" y="38100"/>
                              </a:cubicBezTo>
                              <a:cubicBezTo>
                                <a:pt x="11113" y="28575"/>
                                <a:pt x="5174" y="12715"/>
                                <a:pt x="14288" y="9525"/>
                              </a:cubicBezTo>
                              <a:cubicBezTo>
                                <a:pt x="42796" y="-453"/>
                                <a:pt x="74648" y="6915"/>
                                <a:pt x="104775" y="4763"/>
                              </a:cubicBezTo>
                              <a:cubicBezTo>
                                <a:pt x="119114" y="3739"/>
                                <a:pt x="133350" y="1588"/>
                                <a:pt x="147638" y="0"/>
                              </a:cubicBezTo>
                              <a:cubicBezTo>
                                <a:pt x="166688" y="1588"/>
                                <a:pt x="186946" y="-2099"/>
                                <a:pt x="204788" y="4763"/>
                              </a:cubicBezTo>
                              <a:cubicBezTo>
                                <a:pt x="210897" y="7113"/>
                                <a:pt x="208738" y="17318"/>
                                <a:pt x="209550" y="23813"/>
                              </a:cubicBezTo>
                              <a:cubicBezTo>
                                <a:pt x="211921" y="42781"/>
                                <a:pt x="211170" y="62107"/>
                                <a:pt x="214313" y="80963"/>
                              </a:cubicBezTo>
                              <a:cubicBezTo>
                                <a:pt x="216975" y="96932"/>
                                <a:pt x="222172" y="106205"/>
                                <a:pt x="228600" y="11906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512C1" id="Forme libre 182" o:spid="_x0000_s1026" style="position:absolute;margin-left:26.05pt;margin-top:48.55pt;width:18pt;height:9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11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" path="m,9525v1588,7938,3007,15911,4763,23813c6183,39728,8354,45948,9525,52388v4680,25742,9205,77749,,-14288c11113,28575,5174,12715,14288,9525,42796,-453,74648,6915,104775,4763,119114,3739,133350,1588,147638,v19050,1588,39308,-2099,57150,4763c210897,7113,208738,17318,209550,23813v2371,18968,1620,38294,4763,57150c216975,96932,222172,106205,228600,119063e" filled="f" strokecolor="#1f3763 [1604]" strokeweight="1pt">
                <v:stroke joinstyle="miter"/>
                <v:path arrowok="t" o:connecttype="custom" o:connectlocs="0,9525;4763,33338;9525,52388;9525,38100;14288,9525;104775,4763;147638,0;204788,4763;209550,23813;214313,80963;228600,119063" o:connectangles="0,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2C2B69" wp14:editId="6658F467">
                <wp:simplePos x="0" y="0"/>
                <wp:positionH relativeFrom="column">
                  <wp:posOffset>430848</wp:posOffset>
                </wp:positionH>
                <wp:positionV relativeFrom="paragraph">
                  <wp:posOffset>635634</wp:posOffset>
                </wp:positionV>
                <wp:extent cx="4763" cy="1462088"/>
                <wp:effectExtent l="19050" t="19050" r="33655" b="5080"/>
                <wp:wrapNone/>
                <wp:docPr id="181" name="Connecteur droi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3" cy="146208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890C9" id="Connecteur droit 181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50.05pt" to="34.35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" strokecolor="#4472c4" strokeweight="3pt">
                <v:stroke joinstyle="miter"/>
              </v:line>
            </w:pict>
          </mc:Fallback>
        </mc:AlternateContent>
      </w:r>
      <w:r w:rsidR="00C21E90">
        <w:rPr>
          <w:noProof/>
        </w:rPr>
        <w:drawing>
          <wp:inline distT="0" distB="0" distL="0" distR="0" wp14:anchorId="15E01C82" wp14:editId="0F07F9B7">
            <wp:extent cx="4504535" cy="223837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524" t="26281" r="35165" b="51210"/>
                    <a:stretch/>
                  </pic:blipFill>
                  <pic:spPr bwMode="auto">
                    <a:xfrm>
                      <a:off x="0" y="0"/>
                      <a:ext cx="4531812" cy="225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FEF0C" w14:textId="45FC268A" w:rsidR="007542E9" w:rsidRPr="000C4BC2" w:rsidRDefault="007542E9" w:rsidP="007542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e</w:t>
      </w:r>
      <w:r w:rsidRPr="000C4BC2">
        <w:rPr>
          <w:rFonts w:ascii="Times New Roman" w:hAnsi="Times New Roman"/>
          <w:bCs/>
        </w:rPr>
        <w:t xml:space="preserve">) 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 des solutions de l’in</w:t>
      </w:r>
      <w:r w:rsidR="007E2AF6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bCs/>
        </w:rPr>
        <w:t>≤</w:t>
      </w:r>
      <m:oMath>
        <m:r>
          <w:rPr>
            <w:rFonts w:ascii="Cambria Math" w:hAnsi="Cambria Math"/>
          </w:rPr>
          <m:t>1</m:t>
        </m:r>
      </m:oMath>
      <w:r w:rsidRPr="000C4BC2">
        <w:rPr>
          <w:rFonts w:ascii="Times New Roman" w:hAnsi="Times New Roman"/>
          <w:bCs/>
        </w:rPr>
        <w:t xml:space="preserve"> </w:t>
      </w:r>
      <w:r w:rsidR="007E2AF6">
        <w:rPr>
          <w:rFonts w:ascii="Times New Roman" w:hAnsi="Times New Roman"/>
          <w:bCs/>
        </w:rPr>
        <w:t>est S=</w:t>
      </w:r>
      <w:r>
        <w:rPr>
          <w:rFonts w:ascii="Times New Roman" w:hAnsi="Times New Roman"/>
          <w:bCs/>
        </w:rPr>
        <w:t xml:space="preserve"> </w:t>
      </w:r>
      <m:oMath>
        <m:r>
          <w:rPr>
            <w:rFonts w:ascii="Cambria Math" w:hAnsi="Cambria Math"/>
          </w:rPr>
          <m:t>[0 ;10]</m:t>
        </m:r>
      </m:oMath>
    </w:p>
    <w:p w14:paraId="07663622" w14:textId="77777777" w:rsidR="000C4BC2" w:rsidRDefault="000C4BC2" w:rsidP="00C21E90"/>
    <w:p w14:paraId="65326575" w14:textId="6BF8A35C" w:rsidR="00C21E90" w:rsidRDefault="00B35367" w:rsidP="00C21E90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CA00053" wp14:editId="2DEC0A4A">
                <wp:simplePos x="0" y="0"/>
                <wp:positionH relativeFrom="column">
                  <wp:posOffset>3607435</wp:posOffset>
                </wp:positionH>
                <wp:positionV relativeFrom="paragraph">
                  <wp:posOffset>614045</wp:posOffset>
                </wp:positionV>
                <wp:extent cx="447675" cy="1190625"/>
                <wp:effectExtent l="0" t="0" r="28575" b="28575"/>
                <wp:wrapNone/>
                <wp:docPr id="625879878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190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DB604" id="Connecteur droit 52" o:spid="_x0000_s1026" style="position:absolute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05pt,48.35pt" to="319.3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71C7CE8" wp14:editId="12344DD3">
                <wp:simplePos x="0" y="0"/>
                <wp:positionH relativeFrom="column">
                  <wp:posOffset>3074035</wp:posOffset>
                </wp:positionH>
                <wp:positionV relativeFrom="paragraph">
                  <wp:posOffset>471170</wp:posOffset>
                </wp:positionV>
                <wp:extent cx="600075" cy="1323975"/>
                <wp:effectExtent l="0" t="0" r="28575" b="28575"/>
                <wp:wrapNone/>
                <wp:docPr id="572710755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23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291BE" id="Connecteur droit 51" o:spid="_x0000_s1026" style="position:absolute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05pt,37.1pt" to="289.3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3571CD3" wp14:editId="7682A3B5">
                <wp:simplePos x="0" y="0"/>
                <wp:positionH relativeFrom="column">
                  <wp:posOffset>2702560</wp:posOffset>
                </wp:positionH>
                <wp:positionV relativeFrom="paragraph">
                  <wp:posOffset>747395</wp:posOffset>
                </wp:positionV>
                <wp:extent cx="581025" cy="1047750"/>
                <wp:effectExtent l="0" t="0" r="28575" b="19050"/>
                <wp:wrapNone/>
                <wp:docPr id="370262516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047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CC888" id="Connecteur droit 50" o:spid="_x0000_s1026" style="position:absolute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58.85pt" to="258.5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58BF0A5" wp14:editId="42BB62FE">
                <wp:simplePos x="0" y="0"/>
                <wp:positionH relativeFrom="column">
                  <wp:posOffset>2397760</wp:posOffset>
                </wp:positionH>
                <wp:positionV relativeFrom="paragraph">
                  <wp:posOffset>1385570</wp:posOffset>
                </wp:positionV>
                <wp:extent cx="309245" cy="419100"/>
                <wp:effectExtent l="0" t="0" r="33655" b="19050"/>
                <wp:wrapNone/>
                <wp:docPr id="1023872306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245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ABD8C" id="Connecteur droit 49" o:spid="_x0000_s1026" style="position:absolute;flip: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pt,109.1pt" to="213.1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973C84A" wp14:editId="5B5719F7">
                <wp:simplePos x="0" y="0"/>
                <wp:positionH relativeFrom="column">
                  <wp:posOffset>673735</wp:posOffset>
                </wp:positionH>
                <wp:positionV relativeFrom="paragraph">
                  <wp:posOffset>1385570</wp:posOffset>
                </wp:positionV>
                <wp:extent cx="257175" cy="419100"/>
                <wp:effectExtent l="0" t="0" r="28575" b="19050"/>
                <wp:wrapNone/>
                <wp:docPr id="8090534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16986" id="Connecteur droit 48" o:spid="_x0000_s1026" style="position:absolute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05pt,109.1pt" to="73.3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AB9919C" wp14:editId="127D91BB">
                <wp:simplePos x="0" y="0"/>
                <wp:positionH relativeFrom="column">
                  <wp:posOffset>930910</wp:posOffset>
                </wp:positionH>
                <wp:positionV relativeFrom="paragraph">
                  <wp:posOffset>1566545</wp:posOffset>
                </wp:positionV>
                <wp:extent cx="161925" cy="228600"/>
                <wp:effectExtent l="0" t="0" r="28575" b="19050"/>
                <wp:wrapNone/>
                <wp:docPr id="937239639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9B833" id="Connecteur droit 47" o:spid="_x0000_s1026" style="position:absolute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pt,123.35pt" to="86.0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C90098" wp14:editId="23C7EBA5">
                <wp:simplePos x="0" y="0"/>
                <wp:positionH relativeFrom="column">
                  <wp:posOffset>459105</wp:posOffset>
                </wp:positionH>
                <wp:positionV relativeFrom="paragraph">
                  <wp:posOffset>1242695</wp:posOffset>
                </wp:positionV>
                <wp:extent cx="281305" cy="561975"/>
                <wp:effectExtent l="0" t="0" r="23495" b="28575"/>
                <wp:wrapNone/>
                <wp:docPr id="1894747638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305" cy="561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E9603" id="Connecteur droit 46" o:spid="_x0000_s1026" style="position:absolute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5pt,97.85pt" to="58.3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34C86F2" wp14:editId="6EEA81D4">
                <wp:simplePos x="0" y="0"/>
                <wp:positionH relativeFrom="column">
                  <wp:posOffset>387985</wp:posOffset>
                </wp:positionH>
                <wp:positionV relativeFrom="paragraph">
                  <wp:posOffset>1804035</wp:posOffset>
                </wp:positionV>
                <wp:extent cx="3905250" cy="0"/>
                <wp:effectExtent l="0" t="0" r="0" b="0"/>
                <wp:wrapNone/>
                <wp:docPr id="934362711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F2C2E" id="Connecteur droit 45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5pt,142.05pt" to="338.05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" strokecolor="#00b050" strokeweight=".5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A211AE" wp14:editId="27A1AE67">
                <wp:simplePos x="0" y="0"/>
                <wp:positionH relativeFrom="column">
                  <wp:posOffset>1635365</wp:posOffset>
                </wp:positionH>
                <wp:positionV relativeFrom="paragraph">
                  <wp:posOffset>863918</wp:posOffset>
                </wp:positionV>
                <wp:extent cx="90883" cy="214312"/>
                <wp:effectExtent l="0" t="0" r="23495" b="14605"/>
                <wp:wrapNone/>
                <wp:docPr id="193" name="Forme libr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83" cy="214312"/>
                        </a:xfrm>
                        <a:custGeom>
                          <a:avLst/>
                          <a:gdLst>
                            <a:gd name="connsiteX0" fmla="*/ 90883 w 90883"/>
                            <a:gd name="connsiteY0" fmla="*/ 0 h 214312"/>
                            <a:gd name="connsiteX1" fmla="*/ 52783 w 90883"/>
                            <a:gd name="connsiteY1" fmla="*/ 33337 h 214312"/>
                            <a:gd name="connsiteX2" fmla="*/ 33733 w 90883"/>
                            <a:gd name="connsiteY2" fmla="*/ 57150 h 214312"/>
                            <a:gd name="connsiteX3" fmla="*/ 28970 w 90883"/>
                            <a:gd name="connsiteY3" fmla="*/ 71437 h 214312"/>
                            <a:gd name="connsiteX4" fmla="*/ 9920 w 90883"/>
                            <a:gd name="connsiteY4" fmla="*/ 100012 h 214312"/>
                            <a:gd name="connsiteX5" fmla="*/ 5158 w 90883"/>
                            <a:gd name="connsiteY5" fmla="*/ 157162 h 214312"/>
                            <a:gd name="connsiteX6" fmla="*/ 14683 w 90883"/>
                            <a:gd name="connsiteY6" fmla="*/ 171450 h 214312"/>
                            <a:gd name="connsiteX7" fmla="*/ 43258 w 90883"/>
                            <a:gd name="connsiteY7" fmla="*/ 195262 h 214312"/>
                            <a:gd name="connsiteX8" fmla="*/ 52783 w 90883"/>
                            <a:gd name="connsiteY8" fmla="*/ 209550 h 214312"/>
                            <a:gd name="connsiteX9" fmla="*/ 67070 w 90883"/>
                            <a:gd name="connsiteY9" fmla="*/ 214312 h 2143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0883" h="214312">
                              <a:moveTo>
                                <a:pt x="90883" y="0"/>
                              </a:moveTo>
                              <a:cubicBezTo>
                                <a:pt x="84962" y="4737"/>
                                <a:pt x="58919" y="24133"/>
                                <a:pt x="52783" y="33337"/>
                              </a:cubicBezTo>
                              <a:cubicBezTo>
                                <a:pt x="34380" y="60942"/>
                                <a:pt x="65685" y="35848"/>
                                <a:pt x="33733" y="57150"/>
                              </a:cubicBezTo>
                              <a:cubicBezTo>
                                <a:pt x="32145" y="61912"/>
                                <a:pt x="31408" y="67049"/>
                                <a:pt x="28970" y="71437"/>
                              </a:cubicBezTo>
                              <a:cubicBezTo>
                                <a:pt x="23410" y="81444"/>
                                <a:pt x="9920" y="100012"/>
                                <a:pt x="9920" y="100012"/>
                              </a:cubicBezTo>
                              <a:cubicBezTo>
                                <a:pt x="675" y="127747"/>
                                <a:pt x="-4462" y="128302"/>
                                <a:pt x="5158" y="157162"/>
                              </a:cubicBezTo>
                              <a:cubicBezTo>
                                <a:pt x="6968" y="162592"/>
                                <a:pt x="10636" y="167402"/>
                                <a:pt x="14683" y="171450"/>
                              </a:cubicBezTo>
                              <a:cubicBezTo>
                                <a:pt x="52148" y="208917"/>
                                <a:pt x="4243" y="148445"/>
                                <a:pt x="43258" y="195262"/>
                              </a:cubicBezTo>
                              <a:cubicBezTo>
                                <a:pt x="46922" y="199659"/>
                                <a:pt x="48313" y="205974"/>
                                <a:pt x="52783" y="209550"/>
                              </a:cubicBezTo>
                              <a:cubicBezTo>
                                <a:pt x="56703" y="212686"/>
                                <a:pt x="67070" y="214312"/>
                                <a:pt x="67070" y="21431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7989" id="Forme libre 193" o:spid="_x0000_s1026" style="position:absolute;margin-left:128.75pt;margin-top:68.05pt;width:7.15pt;height:16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83,2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" path="m90883,c84962,4737,58919,24133,52783,33337,34380,60942,65685,35848,33733,57150v-1588,4762,-2325,9899,-4763,14287c23410,81444,9920,100012,9920,100012,675,127747,-4462,128302,5158,157162v1810,5430,5478,10240,9525,14288c52148,208917,4243,148445,43258,195262v3664,4397,5055,10712,9525,14288c56703,212686,67070,214312,67070,214312e" filled="f" strokecolor="#1f3763 [1604]" strokeweight="1pt">
                <v:stroke joinstyle="miter"/>
                <v:path arrowok="t" o:connecttype="custom" o:connectlocs="90883,0;52783,33337;33733,57150;28970,71437;9920,100012;5158,157162;14683,171450;43258,195262;52783,209550;67070,214312" o:connectangles="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D19004" wp14:editId="76A479C4">
                <wp:simplePos x="0" y="0"/>
                <wp:positionH relativeFrom="column">
                  <wp:posOffset>1602423</wp:posOffset>
                </wp:positionH>
                <wp:positionV relativeFrom="paragraph">
                  <wp:posOffset>897255</wp:posOffset>
                </wp:positionV>
                <wp:extent cx="52387" cy="143033"/>
                <wp:effectExtent l="19050" t="0" r="43180" b="28575"/>
                <wp:wrapNone/>
                <wp:docPr id="192" name="Forme libr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" cy="143033"/>
                        </a:xfrm>
                        <a:custGeom>
                          <a:avLst/>
                          <a:gdLst>
                            <a:gd name="connsiteX0" fmla="*/ 14287 w 52387"/>
                            <a:gd name="connsiteY0" fmla="*/ 0 h 143033"/>
                            <a:gd name="connsiteX1" fmla="*/ 38100 w 52387"/>
                            <a:gd name="connsiteY1" fmla="*/ 23813 h 143033"/>
                            <a:gd name="connsiteX2" fmla="*/ 47625 w 52387"/>
                            <a:gd name="connsiteY2" fmla="*/ 52388 h 143033"/>
                            <a:gd name="connsiteX3" fmla="*/ 52387 w 52387"/>
                            <a:gd name="connsiteY3" fmla="*/ 66675 h 143033"/>
                            <a:gd name="connsiteX4" fmla="*/ 28575 w 52387"/>
                            <a:gd name="connsiteY4" fmla="*/ 119063 h 143033"/>
                            <a:gd name="connsiteX5" fmla="*/ 0 w 52387"/>
                            <a:gd name="connsiteY5" fmla="*/ 138113 h 143033"/>
                            <a:gd name="connsiteX6" fmla="*/ 28575 w 52387"/>
                            <a:gd name="connsiteY6" fmla="*/ 142875 h 143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387" h="143033">
                              <a:moveTo>
                                <a:pt x="14287" y="0"/>
                              </a:moveTo>
                              <a:cubicBezTo>
                                <a:pt x="22225" y="7938"/>
                                <a:pt x="32073" y="14342"/>
                                <a:pt x="38100" y="23813"/>
                              </a:cubicBezTo>
                              <a:cubicBezTo>
                                <a:pt x="43490" y="32284"/>
                                <a:pt x="44450" y="42863"/>
                                <a:pt x="47625" y="52388"/>
                              </a:cubicBezTo>
                              <a:lnTo>
                                <a:pt x="52387" y="66675"/>
                              </a:lnTo>
                              <a:cubicBezTo>
                                <a:pt x="48581" y="85708"/>
                                <a:pt x="47589" y="106387"/>
                                <a:pt x="28575" y="119063"/>
                              </a:cubicBezTo>
                              <a:lnTo>
                                <a:pt x="0" y="138113"/>
                              </a:lnTo>
                              <a:cubicBezTo>
                                <a:pt x="18805" y="144381"/>
                                <a:pt x="9267" y="142875"/>
                                <a:pt x="28575" y="1428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CDC23" id="Forme libre 192" o:spid="_x0000_s1026" style="position:absolute;margin-left:126.2pt;margin-top:70.65pt;width:4.1pt;height:11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,143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" path="m14287,v7938,7938,17786,14342,23813,23813c43490,32284,44450,42863,47625,52388r4762,14287c48581,85708,47589,106387,28575,119063l,138113v18805,6268,9267,4762,28575,4762e" filled="f" strokecolor="#1f3763 [1604]" strokeweight="1pt">
                <v:stroke joinstyle="miter"/>
                <v:path arrowok="t" o:connecttype="custom" o:connectlocs="14287,0;38100,23813;47625,52388;52387,66675;28575,119063;0,138113;28575,142875" o:connectangles="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35A90D" wp14:editId="0442AF58">
                <wp:simplePos x="0" y="0"/>
                <wp:positionH relativeFrom="column">
                  <wp:posOffset>445134</wp:posOffset>
                </wp:positionH>
                <wp:positionV relativeFrom="paragraph">
                  <wp:posOffset>940118</wp:posOffset>
                </wp:positionV>
                <wp:extent cx="3609975" cy="9525"/>
                <wp:effectExtent l="0" t="0" r="28575" b="28575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4AC47" id="Connecteur droit 191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05pt,74.05pt" to="319.3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6FE2C6" wp14:editId="36FD9AD8">
                <wp:simplePos x="0" y="0"/>
                <wp:positionH relativeFrom="column">
                  <wp:posOffset>1650048</wp:posOffset>
                </wp:positionH>
                <wp:positionV relativeFrom="paragraph">
                  <wp:posOffset>1730693</wp:posOffset>
                </wp:positionV>
                <wp:extent cx="95250" cy="200025"/>
                <wp:effectExtent l="19050" t="0" r="19050" b="28575"/>
                <wp:wrapNone/>
                <wp:docPr id="190" name="Forme libr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00025"/>
                        </a:xfrm>
                        <a:custGeom>
                          <a:avLst/>
                          <a:gdLst>
                            <a:gd name="connsiteX0" fmla="*/ 57150 w 95250"/>
                            <a:gd name="connsiteY0" fmla="*/ 0 h 200025"/>
                            <a:gd name="connsiteX1" fmla="*/ 42862 w 95250"/>
                            <a:gd name="connsiteY1" fmla="*/ 23812 h 200025"/>
                            <a:gd name="connsiteX2" fmla="*/ 38100 w 95250"/>
                            <a:gd name="connsiteY2" fmla="*/ 38100 h 200025"/>
                            <a:gd name="connsiteX3" fmla="*/ 23812 w 95250"/>
                            <a:gd name="connsiteY3" fmla="*/ 47625 h 200025"/>
                            <a:gd name="connsiteX4" fmla="*/ 0 w 95250"/>
                            <a:gd name="connsiteY4" fmla="*/ 90487 h 200025"/>
                            <a:gd name="connsiteX5" fmla="*/ 4762 w 95250"/>
                            <a:gd name="connsiteY5" fmla="*/ 119062 h 200025"/>
                            <a:gd name="connsiteX6" fmla="*/ 33337 w 95250"/>
                            <a:gd name="connsiteY6" fmla="*/ 147637 h 200025"/>
                            <a:gd name="connsiteX7" fmla="*/ 47625 w 95250"/>
                            <a:gd name="connsiteY7" fmla="*/ 161925 h 200025"/>
                            <a:gd name="connsiteX8" fmla="*/ 61912 w 95250"/>
                            <a:gd name="connsiteY8" fmla="*/ 176212 h 200025"/>
                            <a:gd name="connsiteX9" fmla="*/ 76200 w 95250"/>
                            <a:gd name="connsiteY9" fmla="*/ 180975 h 200025"/>
                            <a:gd name="connsiteX10" fmla="*/ 95250 w 95250"/>
                            <a:gd name="connsiteY10" fmla="*/ 20002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5250" h="200025">
                              <a:moveTo>
                                <a:pt x="57150" y="0"/>
                              </a:moveTo>
                              <a:cubicBezTo>
                                <a:pt x="52387" y="7937"/>
                                <a:pt x="47002" y="15533"/>
                                <a:pt x="42862" y="23812"/>
                              </a:cubicBezTo>
                              <a:cubicBezTo>
                                <a:pt x="40617" y="28302"/>
                                <a:pt x="41236" y="34180"/>
                                <a:pt x="38100" y="38100"/>
                              </a:cubicBezTo>
                              <a:cubicBezTo>
                                <a:pt x="34524" y="42570"/>
                                <a:pt x="28575" y="44450"/>
                                <a:pt x="23812" y="47625"/>
                              </a:cubicBezTo>
                              <a:cubicBezTo>
                                <a:pt x="1977" y="80377"/>
                                <a:pt x="8382" y="65340"/>
                                <a:pt x="0" y="90487"/>
                              </a:cubicBezTo>
                              <a:cubicBezTo>
                                <a:pt x="1587" y="100012"/>
                                <a:pt x="-104" y="110721"/>
                                <a:pt x="4762" y="119062"/>
                              </a:cubicBezTo>
                              <a:cubicBezTo>
                                <a:pt x="11549" y="130697"/>
                                <a:pt x="23812" y="138112"/>
                                <a:pt x="33337" y="147637"/>
                              </a:cubicBezTo>
                              <a:lnTo>
                                <a:pt x="47625" y="161925"/>
                              </a:lnTo>
                              <a:cubicBezTo>
                                <a:pt x="52387" y="166687"/>
                                <a:pt x="55523" y="174082"/>
                                <a:pt x="61912" y="176212"/>
                              </a:cubicBezTo>
                              <a:lnTo>
                                <a:pt x="76200" y="180975"/>
                              </a:lnTo>
                              <a:cubicBezTo>
                                <a:pt x="87694" y="198216"/>
                                <a:pt x="80606" y="192702"/>
                                <a:pt x="95250" y="2000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F65FE" id="Forme libre 190" o:spid="_x0000_s1026" style="position:absolute;margin-left:129.95pt;margin-top:136.3pt;width:7.5pt;height:15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" path="m57150,c52387,7937,47002,15533,42862,23812v-2245,4490,-1626,10368,-4762,14288c34524,42570,28575,44450,23812,47625,1977,80377,8382,65340,,90487v1587,9525,-104,20234,4762,28575c11549,130697,23812,138112,33337,147637r14288,14288c52387,166687,55523,174082,61912,176212r14288,4763c87694,198216,80606,192702,95250,200025e" filled="f" strokecolor="#1f3763 [1604]" strokeweight="1pt">
                <v:stroke joinstyle="miter"/>
                <v:path arrowok="t" o:connecttype="custom" o:connectlocs="57150,0;42862,23812;38100,38100;23812,47625;0,90487;4762,119062;33337,147637;47625,161925;61912,176212;76200,180975;95250,200025" o:connectangles="0,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D0F398" wp14:editId="3CA40E86">
                <wp:simplePos x="0" y="0"/>
                <wp:positionH relativeFrom="column">
                  <wp:posOffset>1602423</wp:posOffset>
                </wp:positionH>
                <wp:positionV relativeFrom="paragraph">
                  <wp:posOffset>1749743</wp:posOffset>
                </wp:positionV>
                <wp:extent cx="63145" cy="161925"/>
                <wp:effectExtent l="0" t="0" r="13335" b="28575"/>
                <wp:wrapNone/>
                <wp:docPr id="189" name="Forme libr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5" cy="161925"/>
                        </a:xfrm>
                        <a:custGeom>
                          <a:avLst/>
                          <a:gdLst>
                            <a:gd name="connsiteX0" fmla="*/ 0 w 63145"/>
                            <a:gd name="connsiteY0" fmla="*/ 0 h 161925"/>
                            <a:gd name="connsiteX1" fmla="*/ 23812 w 63145"/>
                            <a:gd name="connsiteY1" fmla="*/ 38100 h 161925"/>
                            <a:gd name="connsiteX2" fmla="*/ 33337 w 63145"/>
                            <a:gd name="connsiteY2" fmla="*/ 52387 h 161925"/>
                            <a:gd name="connsiteX3" fmla="*/ 47625 w 63145"/>
                            <a:gd name="connsiteY3" fmla="*/ 61912 h 161925"/>
                            <a:gd name="connsiteX4" fmla="*/ 57150 w 63145"/>
                            <a:gd name="connsiteY4" fmla="*/ 76200 h 161925"/>
                            <a:gd name="connsiteX5" fmla="*/ 57150 w 63145"/>
                            <a:gd name="connsiteY5" fmla="*/ 138112 h 161925"/>
                            <a:gd name="connsiteX6" fmla="*/ 42862 w 63145"/>
                            <a:gd name="connsiteY6" fmla="*/ 147637 h 161925"/>
                            <a:gd name="connsiteX7" fmla="*/ 9525 w 63145"/>
                            <a:gd name="connsiteY7" fmla="*/ 157162 h 161925"/>
                            <a:gd name="connsiteX8" fmla="*/ 0 w 63145"/>
                            <a:gd name="connsiteY8" fmla="*/ 161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3145" h="161925">
                              <a:moveTo>
                                <a:pt x="0" y="0"/>
                              </a:moveTo>
                              <a:cubicBezTo>
                                <a:pt x="7937" y="12700"/>
                                <a:pt x="15772" y="25465"/>
                                <a:pt x="23812" y="38100"/>
                              </a:cubicBezTo>
                              <a:cubicBezTo>
                                <a:pt x="26885" y="42929"/>
                                <a:pt x="28575" y="49212"/>
                                <a:pt x="33337" y="52387"/>
                              </a:cubicBezTo>
                              <a:lnTo>
                                <a:pt x="47625" y="61912"/>
                              </a:lnTo>
                              <a:cubicBezTo>
                                <a:pt x="50800" y="66675"/>
                                <a:pt x="54590" y="71080"/>
                                <a:pt x="57150" y="76200"/>
                              </a:cubicBezTo>
                              <a:cubicBezTo>
                                <a:pt x="66600" y="95102"/>
                                <a:pt x="63544" y="118930"/>
                                <a:pt x="57150" y="138112"/>
                              </a:cubicBezTo>
                              <a:cubicBezTo>
                                <a:pt x="55340" y="143542"/>
                                <a:pt x="47982" y="145077"/>
                                <a:pt x="42862" y="147637"/>
                              </a:cubicBezTo>
                              <a:cubicBezTo>
                                <a:pt x="33682" y="152227"/>
                                <a:pt x="18691" y="154107"/>
                                <a:pt x="9525" y="157162"/>
                              </a:cubicBezTo>
                              <a:cubicBezTo>
                                <a:pt x="6157" y="158285"/>
                                <a:pt x="3175" y="160337"/>
                                <a:pt x="0" y="1619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74D04" id="Forme libre 189" o:spid="_x0000_s1026" style="position:absolute;margin-left:126.2pt;margin-top:137.8pt;width:4.95pt;height:12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" path="m,c7937,12700,15772,25465,23812,38100v3073,4829,4763,11112,9525,14287l47625,61912v3175,4763,6965,9168,9525,14288c66600,95102,63544,118930,57150,138112v-1810,5430,-9168,6965,-14288,9525c33682,152227,18691,154107,9525,157162,6157,158285,3175,160337,,161925e" filled="f" strokecolor="#1f3763 [1604]" strokeweight="1pt">
                <v:stroke joinstyle="miter"/>
                <v:path arrowok="t" o:connecttype="custom" o:connectlocs="0,0;23812,38100;33337,52387;47625,61912;57150,76200;57150,138112;42862,147637;9525,157162;0,161925" o:connectangles="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602078" wp14:editId="56F2DF8B">
                <wp:simplePos x="0" y="0"/>
                <wp:positionH relativeFrom="column">
                  <wp:posOffset>297498</wp:posOffset>
                </wp:positionH>
                <wp:positionV relativeFrom="paragraph">
                  <wp:posOffset>1790872</wp:posOffset>
                </wp:positionV>
                <wp:extent cx="291774" cy="101746"/>
                <wp:effectExtent l="19050" t="0" r="13335" b="50800"/>
                <wp:wrapNone/>
                <wp:docPr id="188" name="Forme libr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74" cy="101746"/>
                        </a:xfrm>
                        <a:custGeom>
                          <a:avLst/>
                          <a:gdLst>
                            <a:gd name="connsiteX0" fmla="*/ 19050 w 291774"/>
                            <a:gd name="connsiteY0" fmla="*/ 20783 h 101746"/>
                            <a:gd name="connsiteX1" fmla="*/ 9525 w 291774"/>
                            <a:gd name="connsiteY1" fmla="*/ 63646 h 101746"/>
                            <a:gd name="connsiteX2" fmla="*/ 0 w 291774"/>
                            <a:gd name="connsiteY2" fmla="*/ 101746 h 101746"/>
                            <a:gd name="connsiteX3" fmla="*/ 4762 w 291774"/>
                            <a:gd name="connsiteY3" fmla="*/ 58883 h 101746"/>
                            <a:gd name="connsiteX4" fmla="*/ 9525 w 291774"/>
                            <a:gd name="connsiteY4" fmla="*/ 25546 h 101746"/>
                            <a:gd name="connsiteX5" fmla="*/ 104775 w 291774"/>
                            <a:gd name="connsiteY5" fmla="*/ 20783 h 101746"/>
                            <a:gd name="connsiteX6" fmla="*/ 133350 w 291774"/>
                            <a:gd name="connsiteY6" fmla="*/ 16021 h 101746"/>
                            <a:gd name="connsiteX7" fmla="*/ 238125 w 291774"/>
                            <a:gd name="connsiteY7" fmla="*/ 6496 h 101746"/>
                            <a:gd name="connsiteX8" fmla="*/ 257175 w 291774"/>
                            <a:gd name="connsiteY8" fmla="*/ 1733 h 101746"/>
                            <a:gd name="connsiteX9" fmla="*/ 261937 w 291774"/>
                            <a:gd name="connsiteY9" fmla="*/ 39833 h 101746"/>
                            <a:gd name="connsiteX10" fmla="*/ 271462 w 291774"/>
                            <a:gd name="connsiteY10" fmla="*/ 54121 h 101746"/>
                            <a:gd name="connsiteX11" fmla="*/ 276225 w 291774"/>
                            <a:gd name="connsiteY11" fmla="*/ 68408 h 101746"/>
                            <a:gd name="connsiteX12" fmla="*/ 290512 w 291774"/>
                            <a:gd name="connsiteY12" fmla="*/ 77933 h 101746"/>
                            <a:gd name="connsiteX13" fmla="*/ 290512 w 291774"/>
                            <a:gd name="connsiteY13" fmla="*/ 96983 h 101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91774" h="101746">
                              <a:moveTo>
                                <a:pt x="19050" y="20783"/>
                              </a:moveTo>
                              <a:cubicBezTo>
                                <a:pt x="4688" y="92588"/>
                                <a:pt x="22974" y="3127"/>
                                <a:pt x="9525" y="63646"/>
                              </a:cubicBezTo>
                              <a:cubicBezTo>
                                <a:pt x="1863" y="98124"/>
                                <a:pt x="8509" y="76217"/>
                                <a:pt x="0" y="101746"/>
                              </a:cubicBezTo>
                              <a:cubicBezTo>
                                <a:pt x="1587" y="87458"/>
                                <a:pt x="2979" y="73148"/>
                                <a:pt x="4762" y="58883"/>
                              </a:cubicBezTo>
                              <a:cubicBezTo>
                                <a:pt x="6154" y="47745"/>
                                <a:pt x="-965" y="29542"/>
                                <a:pt x="9525" y="25546"/>
                              </a:cubicBezTo>
                              <a:cubicBezTo>
                                <a:pt x="39232" y="14229"/>
                                <a:pt x="73025" y="22371"/>
                                <a:pt x="104775" y="20783"/>
                              </a:cubicBezTo>
                              <a:cubicBezTo>
                                <a:pt x="114300" y="19196"/>
                                <a:pt x="123768" y="17219"/>
                                <a:pt x="133350" y="16021"/>
                              </a:cubicBezTo>
                              <a:cubicBezTo>
                                <a:pt x="160034" y="12686"/>
                                <a:pt x="212958" y="8593"/>
                                <a:pt x="238125" y="6496"/>
                              </a:cubicBezTo>
                              <a:cubicBezTo>
                                <a:pt x="244475" y="4908"/>
                                <a:pt x="253371" y="-3593"/>
                                <a:pt x="257175" y="1733"/>
                              </a:cubicBezTo>
                              <a:cubicBezTo>
                                <a:pt x="264614" y="12148"/>
                                <a:pt x="258570" y="27485"/>
                                <a:pt x="261937" y="39833"/>
                              </a:cubicBezTo>
                              <a:cubicBezTo>
                                <a:pt x="263443" y="45355"/>
                                <a:pt x="268902" y="49001"/>
                                <a:pt x="271462" y="54121"/>
                              </a:cubicBezTo>
                              <a:cubicBezTo>
                                <a:pt x="273707" y="58611"/>
                                <a:pt x="273089" y="64488"/>
                                <a:pt x="276225" y="68408"/>
                              </a:cubicBezTo>
                              <a:cubicBezTo>
                                <a:pt x="279801" y="72877"/>
                                <a:pt x="287952" y="72814"/>
                                <a:pt x="290512" y="77933"/>
                              </a:cubicBezTo>
                              <a:cubicBezTo>
                                <a:pt x="293352" y="83613"/>
                                <a:pt x="290512" y="90633"/>
                                <a:pt x="290512" y="9698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41425" id="Forme libre 188" o:spid="_x0000_s1026" style="position:absolute;margin-left:23.45pt;margin-top:141pt;width:22.95pt;height: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774,10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" path="m19050,20783c4688,92588,22974,3127,9525,63646,1863,98124,8509,76217,,101746,1587,87458,2979,73148,4762,58883,6154,47745,-965,29542,9525,25546,39232,14229,73025,22371,104775,20783v9525,-1587,18993,-3564,28575,-4762c160034,12686,212958,8593,238125,6496v6350,-1588,15246,-10089,19050,-4763c264614,12148,258570,27485,261937,39833v1506,5522,6965,9168,9525,14288c273707,58611,273089,64488,276225,68408v3576,4469,11727,4406,14287,9525c293352,83613,290512,90633,290512,96983e" filled="f" strokecolor="#1f3763 [1604]" strokeweight="1pt">
                <v:stroke joinstyle="miter"/>
                <v:path arrowok="t" o:connecttype="custom" o:connectlocs="19050,20783;9525,63646;0,101746;4762,58883;9525,25546;104775,20783;133350,16021;238125,6496;257175,1733;261937,39833;271462,54121;276225,68408;290512,77933;290512,96983" o:connectangles="0,0,0,0,0,0,0,0,0,0,0,0,0,0"/>
              </v:shape>
            </w:pict>
          </mc:Fallback>
        </mc:AlternateContent>
      </w:r>
      <w:r w:rsidR="007542E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C59782" wp14:editId="147A9A26">
                <wp:simplePos x="0" y="0"/>
                <wp:positionH relativeFrom="column">
                  <wp:posOffset>430848</wp:posOffset>
                </wp:positionH>
                <wp:positionV relativeFrom="paragraph">
                  <wp:posOffset>25718</wp:posOffset>
                </wp:positionV>
                <wp:extent cx="33337" cy="1780857"/>
                <wp:effectExtent l="19050" t="19050" r="24130" b="10160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" cy="178085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72944" id="Connecteur droit 187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2.05pt" to="36.5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" strokecolor="#4472c4" strokeweight="3pt">
                <v:stroke joinstyle="miter"/>
              </v:line>
            </w:pict>
          </mc:Fallback>
        </mc:AlternateContent>
      </w:r>
      <w:r w:rsidR="00C21E90">
        <w:rPr>
          <w:noProof/>
        </w:rPr>
        <w:drawing>
          <wp:inline distT="0" distB="0" distL="0" distR="0" wp14:anchorId="467BCCF4" wp14:editId="43334069">
            <wp:extent cx="4504535" cy="22383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524" t="26281" r="35165" b="51210"/>
                    <a:stretch/>
                  </pic:blipFill>
                  <pic:spPr bwMode="auto">
                    <a:xfrm>
                      <a:off x="0" y="0"/>
                      <a:ext cx="4517079" cy="224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B3788" w14:textId="6343D594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721AF3FA" w14:textId="13172837" w:rsidR="007542E9" w:rsidRPr="000C4BC2" w:rsidRDefault="007542E9" w:rsidP="007542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e</w:t>
      </w:r>
      <w:r w:rsidRPr="000C4BC2">
        <w:rPr>
          <w:rFonts w:ascii="Times New Roman" w:hAnsi="Times New Roman"/>
          <w:bCs/>
        </w:rPr>
        <w:t xml:space="preserve">) 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 des solutions de l’in</w:t>
      </w:r>
      <w:r w:rsidR="007E2AF6" w:rsidRPr="00C547A7">
        <w:rPr>
          <w:rFonts w:ascii="Times New Roman" w:hAnsi="Times New Roman"/>
          <w:bCs/>
        </w:rPr>
        <w:t xml:space="preserve">équation </w:t>
      </w:r>
      <w:r w:rsidR="00A456C5" w:rsidRPr="00A456C5">
        <w:rPr>
          <w:rFonts w:ascii="Times New Roman" w:hAnsi="Times New Roman"/>
        </w:rPr>
        <w:t>h</w:t>
      </w:r>
      <w:r w:rsidR="00A456C5" w:rsidRPr="00A456C5">
        <w:rPr>
          <w:rFonts w:ascii="Times New Roman" w:hAnsi="Times New Roman"/>
          <w:bCs/>
        </w:rPr>
        <w:t>(</w:t>
      </w:r>
      <w:r w:rsidR="00A456C5" w:rsidRPr="00A456C5">
        <w:rPr>
          <w:rFonts w:ascii="Times New Roman" w:hAnsi="Times New Roman"/>
        </w:rPr>
        <w:t>x</w:t>
      </w:r>
      <w:r w:rsidR="00A456C5" w:rsidRPr="00A456C5">
        <w:rPr>
          <w:rFonts w:ascii="Times New Roman" w:hAnsi="Times New Roman"/>
          <w:bCs/>
        </w:rPr>
        <w:t>)</w:t>
      </w:r>
      <w:r w:rsidRPr="00A456C5">
        <w:rPr>
          <w:rFonts w:ascii="Times New Roman" w:hAnsi="Times New Roman"/>
          <w:bCs/>
        </w:rPr>
        <w:t>&gt;-3</w:t>
      </w:r>
      <w:r w:rsidRPr="000C4BC2">
        <w:rPr>
          <w:rFonts w:ascii="Times New Roman" w:hAnsi="Times New Roman"/>
          <w:bCs/>
        </w:rPr>
        <w:t xml:space="preserve"> </w:t>
      </w:r>
      <w:r w:rsidR="007E2AF6">
        <w:rPr>
          <w:rFonts w:ascii="Times New Roman" w:hAnsi="Times New Roman"/>
          <w:bCs/>
        </w:rPr>
        <w:t>est S=</w:t>
      </w:r>
      <m:oMath>
        <m:r>
          <w:rPr>
            <w:rFonts w:ascii="Cambria Math" w:hAnsi="Cambria Math"/>
          </w:rPr>
          <m:t>[0 ;4[∪]4 ;12]</m:t>
        </m:r>
      </m:oMath>
    </w:p>
    <w:p w14:paraId="013E4A2E" w14:textId="77777777" w:rsidR="00C21E90" w:rsidRDefault="00C21E90" w:rsidP="00C21E90">
      <w:pPr>
        <w:rPr>
          <w:rFonts w:ascii="Times New Roman" w:hAnsi="Times New Roman"/>
          <w:b/>
          <w:bCs/>
          <w:u w:val="single"/>
        </w:rPr>
      </w:pPr>
    </w:p>
    <w:p w14:paraId="025AB83B" w14:textId="77777777" w:rsidR="003808C4" w:rsidRPr="00C328EA" w:rsidRDefault="003808C4" w:rsidP="003808C4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>Exercice 1</w:t>
      </w:r>
      <w:r>
        <w:rPr>
          <w:rFonts w:ascii="Times New Roman" w:hAnsi="Times New Roman"/>
          <w:b/>
          <w:bCs/>
          <w:u w:val="single"/>
        </w:rPr>
        <w:t>9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courbe à l’écran de la calculatrice -résolution graphique d’inéquations</w:t>
      </w:r>
    </w:p>
    <w:p w14:paraId="40661778" w14:textId="57C9400B" w:rsidR="00233D2F" w:rsidRDefault="007E2AF6" w:rsidP="003808C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EAACC0C" wp14:editId="36C1FD52">
                <wp:simplePos x="0" y="0"/>
                <wp:positionH relativeFrom="column">
                  <wp:posOffset>2132330</wp:posOffset>
                </wp:positionH>
                <wp:positionV relativeFrom="paragraph">
                  <wp:posOffset>130810</wp:posOffset>
                </wp:positionV>
                <wp:extent cx="0" cy="447675"/>
                <wp:effectExtent l="0" t="0" r="38100" b="9525"/>
                <wp:wrapNone/>
                <wp:docPr id="2089650927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1D01D" id="Connecteur droit 55" o:spid="_x0000_s1026" style="position:absolute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pt,10.3pt" to="167.9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00C3FFB" wp14:editId="6CDC0C31">
                <wp:simplePos x="0" y="0"/>
                <wp:positionH relativeFrom="column">
                  <wp:posOffset>1997710</wp:posOffset>
                </wp:positionH>
                <wp:positionV relativeFrom="paragraph">
                  <wp:posOffset>207010</wp:posOffset>
                </wp:positionV>
                <wp:extent cx="57150" cy="381635"/>
                <wp:effectExtent l="0" t="0" r="19050" b="18415"/>
                <wp:wrapNone/>
                <wp:docPr id="287075760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85D73" id="Connecteur droit 54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3pt,16.3pt" to="161.8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" strokecolor="#00b05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A270E22" wp14:editId="295CB705">
                <wp:simplePos x="0" y="0"/>
                <wp:positionH relativeFrom="column">
                  <wp:posOffset>1273810</wp:posOffset>
                </wp:positionH>
                <wp:positionV relativeFrom="paragraph">
                  <wp:posOffset>445135</wp:posOffset>
                </wp:positionV>
                <wp:extent cx="102235" cy="143510"/>
                <wp:effectExtent l="0" t="0" r="31115" b="27940"/>
                <wp:wrapNone/>
                <wp:docPr id="67552085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235" cy="1435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E37E0" id="Connecteur droit 53" o:spid="_x0000_s1026" style="position:absolute;flip: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35.05pt" to="108.3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" strokecolor="#00b050" strokeweight=".5pt">
                <v:stroke joinstyle="miter"/>
              </v:line>
            </w:pict>
          </mc:Fallback>
        </mc:AlternateContent>
      </w:r>
      <w:r w:rsidR="006366F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356888" wp14:editId="61E9B5EE">
                <wp:simplePos x="0" y="0"/>
                <wp:positionH relativeFrom="column">
                  <wp:posOffset>1692910</wp:posOffset>
                </wp:positionH>
                <wp:positionV relativeFrom="paragraph">
                  <wp:posOffset>816752</wp:posOffset>
                </wp:positionV>
                <wp:extent cx="142875" cy="249413"/>
                <wp:effectExtent l="0" t="0" r="47625" b="36830"/>
                <wp:wrapNone/>
                <wp:docPr id="94" name="Forme libre : form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49413"/>
                        </a:xfrm>
                        <a:custGeom>
                          <a:avLst/>
                          <a:gdLst>
                            <a:gd name="connsiteX0" fmla="*/ 66675 w 142875"/>
                            <a:gd name="connsiteY0" fmla="*/ 11288 h 249413"/>
                            <a:gd name="connsiteX1" fmla="*/ 114300 w 142875"/>
                            <a:gd name="connsiteY1" fmla="*/ 1763 h 249413"/>
                            <a:gd name="connsiteX2" fmla="*/ 142875 w 142875"/>
                            <a:gd name="connsiteY2" fmla="*/ 97013 h 249413"/>
                            <a:gd name="connsiteX3" fmla="*/ 133350 w 142875"/>
                            <a:gd name="connsiteY3" fmla="*/ 154163 h 249413"/>
                            <a:gd name="connsiteX4" fmla="*/ 95250 w 142875"/>
                            <a:gd name="connsiteY4" fmla="*/ 249413 h 249413"/>
                            <a:gd name="connsiteX5" fmla="*/ 0 w 142875"/>
                            <a:gd name="connsiteY5" fmla="*/ 230363 h 249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2875" h="249413">
                              <a:moveTo>
                                <a:pt x="66675" y="11288"/>
                              </a:moveTo>
                              <a:cubicBezTo>
                                <a:pt x="82550" y="8113"/>
                                <a:pt x="99420" y="-4614"/>
                                <a:pt x="114300" y="1763"/>
                              </a:cubicBezTo>
                              <a:cubicBezTo>
                                <a:pt x="134178" y="10282"/>
                                <a:pt x="141637" y="89587"/>
                                <a:pt x="142875" y="97013"/>
                              </a:cubicBezTo>
                              <a:cubicBezTo>
                                <a:pt x="139700" y="116063"/>
                                <a:pt x="138034" y="135427"/>
                                <a:pt x="133350" y="154163"/>
                              </a:cubicBezTo>
                              <a:cubicBezTo>
                                <a:pt x="121580" y="201243"/>
                                <a:pt x="114958" y="209998"/>
                                <a:pt x="95250" y="249413"/>
                              </a:cubicBezTo>
                              <a:cubicBezTo>
                                <a:pt x="18636" y="238468"/>
                                <a:pt x="49874" y="246988"/>
                                <a:pt x="0" y="23036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1CDC9" id="Forme libre : forme 94" o:spid="_x0000_s1026" style="position:absolute;margin-left:133.3pt;margin-top:64.3pt;width:11.25pt;height:19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249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" path="m66675,11288c82550,8113,99420,-4614,114300,1763v19878,8519,27337,87824,28575,95250c139700,116063,138034,135427,133350,154163v-11770,47080,-18392,55835,-38100,95250c18636,238468,49874,246988,,230363e" filled="f" strokecolor="#1f3763 [1604]" strokeweight="1pt">
                <v:stroke joinstyle="miter"/>
                <v:path arrowok="t" o:connecttype="custom" o:connectlocs="66675,11288;114300,1763;142875,97013;133350,154163;95250,249413;0,230363" o:connectangles="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1A6218" wp14:editId="59C50B2B">
                <wp:simplePos x="0" y="0"/>
                <wp:positionH relativeFrom="column">
                  <wp:posOffset>1453648</wp:posOffset>
                </wp:positionH>
                <wp:positionV relativeFrom="paragraph">
                  <wp:posOffset>815226</wp:posOffset>
                </wp:positionV>
                <wp:extent cx="68238" cy="245660"/>
                <wp:effectExtent l="0" t="0" r="27305" b="40640"/>
                <wp:wrapNone/>
                <wp:docPr id="145" name="Forme libr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" cy="245660"/>
                        </a:xfrm>
                        <a:custGeom>
                          <a:avLst/>
                          <a:gdLst>
                            <a:gd name="connsiteX0" fmla="*/ 68238 w 68238"/>
                            <a:gd name="connsiteY0" fmla="*/ 0 h 245660"/>
                            <a:gd name="connsiteX1" fmla="*/ 6824 w 68238"/>
                            <a:gd name="connsiteY1" fmla="*/ 13648 h 245660"/>
                            <a:gd name="connsiteX2" fmla="*/ 0 w 68238"/>
                            <a:gd name="connsiteY2" fmla="*/ 34120 h 245660"/>
                            <a:gd name="connsiteX3" fmla="*/ 6824 w 68238"/>
                            <a:gd name="connsiteY3" fmla="*/ 245660 h 245660"/>
                            <a:gd name="connsiteX4" fmla="*/ 27295 w 68238"/>
                            <a:gd name="connsiteY4" fmla="*/ 238836 h 245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238" h="245660">
                              <a:moveTo>
                                <a:pt x="68238" y="0"/>
                              </a:moveTo>
                              <a:cubicBezTo>
                                <a:pt x="47767" y="4549"/>
                                <a:pt x="25581" y="4269"/>
                                <a:pt x="6824" y="13648"/>
                              </a:cubicBezTo>
                              <a:cubicBezTo>
                                <a:pt x="390" y="16865"/>
                                <a:pt x="0" y="26927"/>
                                <a:pt x="0" y="34120"/>
                              </a:cubicBezTo>
                              <a:cubicBezTo>
                                <a:pt x="0" y="104670"/>
                                <a:pt x="4549" y="175147"/>
                                <a:pt x="6824" y="245660"/>
                              </a:cubicBezTo>
                              <a:lnTo>
                                <a:pt x="27295" y="23883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7357F" id="Forme libre 145" o:spid="_x0000_s1026" style="position:absolute;margin-left:114.45pt;margin-top:64.2pt;width:5.35pt;height:19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8,24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" path="m68238,c47767,4549,25581,4269,6824,13648,390,16865,,26927,,34120v,70550,4549,141027,6824,211540l27295,238836e" filled="f" strokecolor="#1f3763 [1604]" strokeweight="1pt">
                <v:stroke joinstyle="miter"/>
                <v:path arrowok="t" o:connecttype="custom" o:connectlocs="68238,0;6824,13648;0,34120;6824,245660;27295,238836" o:connectangles="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02A8C3" wp14:editId="624334E0">
                <wp:simplePos x="0" y="0"/>
                <wp:positionH relativeFrom="column">
                  <wp:posOffset>1841974</wp:posOffset>
                </wp:positionH>
                <wp:positionV relativeFrom="paragraph">
                  <wp:posOffset>932957</wp:posOffset>
                </wp:positionV>
                <wp:extent cx="1125941" cy="20472"/>
                <wp:effectExtent l="0" t="19050" r="55245" b="55880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941" cy="2047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E22C3" id="Connecteur droit 144" o:spid="_x0000_s1026" style="position:absolute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05pt,73.45pt" to="233.7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" strokecolor="#00b050" strokeweight="4.5pt">
                <v:stroke joinstyle="miter"/>
              </v:lin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75597B" wp14:editId="48F82877">
                <wp:simplePos x="0" y="0"/>
                <wp:positionH relativeFrom="column">
                  <wp:posOffset>334530</wp:posOffset>
                </wp:positionH>
                <wp:positionV relativeFrom="paragraph">
                  <wp:posOffset>931232</wp:posOffset>
                </wp:positionV>
                <wp:extent cx="1125941" cy="20472"/>
                <wp:effectExtent l="0" t="19050" r="55245" b="55880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941" cy="2047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C6463" id="Connecteur droit 142" o:spid="_x0000_s1026" style="position:absolute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5pt,73.35pt" to="11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" strokecolor="#00b050" strokeweight="4.5pt">
                <v:stroke joinstyle="miter"/>
              </v:lin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FEA222" wp14:editId="7D70188E">
                <wp:simplePos x="0" y="0"/>
                <wp:positionH relativeFrom="column">
                  <wp:posOffset>1658364</wp:posOffset>
                </wp:positionH>
                <wp:positionV relativeFrom="paragraph">
                  <wp:posOffset>514976</wp:posOffset>
                </wp:positionV>
                <wp:extent cx="239578" cy="238835"/>
                <wp:effectExtent l="0" t="19050" r="27305" b="27940"/>
                <wp:wrapNone/>
                <wp:docPr id="141" name="Forme libr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78" cy="238835"/>
                        </a:xfrm>
                        <a:custGeom>
                          <a:avLst/>
                          <a:gdLst>
                            <a:gd name="connsiteX0" fmla="*/ 0 w 239578"/>
                            <a:gd name="connsiteY0" fmla="*/ 34119 h 238835"/>
                            <a:gd name="connsiteX1" fmla="*/ 75063 w 239578"/>
                            <a:gd name="connsiteY1" fmla="*/ 6823 h 238835"/>
                            <a:gd name="connsiteX2" fmla="*/ 95534 w 239578"/>
                            <a:gd name="connsiteY2" fmla="*/ 0 h 238835"/>
                            <a:gd name="connsiteX3" fmla="*/ 143302 w 239578"/>
                            <a:gd name="connsiteY3" fmla="*/ 61414 h 238835"/>
                            <a:gd name="connsiteX4" fmla="*/ 163773 w 239578"/>
                            <a:gd name="connsiteY4" fmla="*/ 75062 h 238835"/>
                            <a:gd name="connsiteX5" fmla="*/ 170597 w 239578"/>
                            <a:gd name="connsiteY5" fmla="*/ 95534 h 238835"/>
                            <a:gd name="connsiteX6" fmla="*/ 211540 w 239578"/>
                            <a:gd name="connsiteY6" fmla="*/ 122829 h 238835"/>
                            <a:gd name="connsiteX7" fmla="*/ 238836 w 239578"/>
                            <a:gd name="connsiteY7" fmla="*/ 163773 h 238835"/>
                            <a:gd name="connsiteX8" fmla="*/ 225188 w 239578"/>
                            <a:gd name="connsiteY8" fmla="*/ 204716 h 238835"/>
                            <a:gd name="connsiteX9" fmla="*/ 197893 w 239578"/>
                            <a:gd name="connsiteY9" fmla="*/ 238835 h 238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39578" h="238835">
                              <a:moveTo>
                                <a:pt x="0" y="34119"/>
                              </a:moveTo>
                              <a:cubicBezTo>
                                <a:pt x="47468" y="15132"/>
                                <a:pt x="22510" y="24340"/>
                                <a:pt x="75063" y="6823"/>
                              </a:cubicBezTo>
                              <a:lnTo>
                                <a:pt x="95534" y="0"/>
                              </a:lnTo>
                              <a:cubicBezTo>
                                <a:pt x="114559" y="28536"/>
                                <a:pt x="119247" y="41368"/>
                                <a:pt x="143302" y="61414"/>
                              </a:cubicBezTo>
                              <a:cubicBezTo>
                                <a:pt x="149602" y="66664"/>
                                <a:pt x="156949" y="70513"/>
                                <a:pt x="163773" y="75062"/>
                              </a:cubicBezTo>
                              <a:cubicBezTo>
                                <a:pt x="166048" y="81886"/>
                                <a:pt x="165511" y="90448"/>
                                <a:pt x="170597" y="95534"/>
                              </a:cubicBezTo>
                              <a:cubicBezTo>
                                <a:pt x="182195" y="107132"/>
                                <a:pt x="211540" y="122829"/>
                                <a:pt x="211540" y="122829"/>
                              </a:cubicBezTo>
                              <a:cubicBezTo>
                                <a:pt x="220639" y="136477"/>
                                <a:pt x="244023" y="148212"/>
                                <a:pt x="238836" y="163773"/>
                              </a:cubicBezTo>
                              <a:cubicBezTo>
                                <a:pt x="234287" y="177421"/>
                                <a:pt x="235360" y="194543"/>
                                <a:pt x="225188" y="204716"/>
                              </a:cubicBezTo>
                              <a:cubicBezTo>
                                <a:pt x="201121" y="228784"/>
                                <a:pt x="209033" y="216557"/>
                                <a:pt x="197893" y="23883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1D34D" id="Forme libre 141" o:spid="_x0000_s1026" style="position:absolute;margin-left:130.6pt;margin-top:40.55pt;width:18.85pt;height:18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578,2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" path="m,34119c47468,15132,22510,24340,75063,6823l95534,v19025,28536,23713,41368,47768,61414c149602,66664,156949,70513,163773,75062v2275,6824,1738,15386,6824,20472c182195,107132,211540,122829,211540,122829v9099,13648,32483,25383,27296,40944c234287,177421,235360,194543,225188,204716v-24067,24068,-16155,11841,-27295,34119e" filled="f" strokecolor="black [3200]" strokeweight=".5pt">
                <v:stroke joinstyle="miter"/>
                <v:path arrowok="t" o:connecttype="custom" o:connectlocs="0,34119;75063,6823;95534,0;143302,61414;163773,75062;170597,95534;211540,122829;238836,163773;225188,204716;197893,238835" o:connectangles="0,0,0,0,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751D3E" wp14:editId="589BAAEA">
                <wp:simplePos x="0" y="0"/>
                <wp:positionH relativeFrom="column">
                  <wp:posOffset>1385409</wp:posOffset>
                </wp:positionH>
                <wp:positionV relativeFrom="paragraph">
                  <wp:posOffset>542271</wp:posOffset>
                </wp:positionV>
                <wp:extent cx="191069" cy="143302"/>
                <wp:effectExtent l="0" t="0" r="19050" b="28575"/>
                <wp:wrapNone/>
                <wp:docPr id="140" name="Forme libr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143302"/>
                        </a:xfrm>
                        <a:custGeom>
                          <a:avLst/>
                          <a:gdLst>
                            <a:gd name="connsiteX0" fmla="*/ 54591 w 191069"/>
                            <a:gd name="connsiteY0" fmla="*/ 143302 h 143302"/>
                            <a:gd name="connsiteX1" fmla="*/ 20472 w 191069"/>
                            <a:gd name="connsiteY1" fmla="*/ 116006 h 143302"/>
                            <a:gd name="connsiteX2" fmla="*/ 0 w 191069"/>
                            <a:gd name="connsiteY2" fmla="*/ 95534 h 143302"/>
                            <a:gd name="connsiteX3" fmla="*/ 20472 w 191069"/>
                            <a:gd name="connsiteY3" fmla="*/ 81887 h 143302"/>
                            <a:gd name="connsiteX4" fmla="*/ 40943 w 191069"/>
                            <a:gd name="connsiteY4" fmla="*/ 61415 h 143302"/>
                            <a:gd name="connsiteX5" fmla="*/ 81886 w 191069"/>
                            <a:gd name="connsiteY5" fmla="*/ 47767 h 143302"/>
                            <a:gd name="connsiteX6" fmla="*/ 102358 w 191069"/>
                            <a:gd name="connsiteY6" fmla="*/ 40943 h 143302"/>
                            <a:gd name="connsiteX7" fmla="*/ 122830 w 191069"/>
                            <a:gd name="connsiteY7" fmla="*/ 27296 h 143302"/>
                            <a:gd name="connsiteX8" fmla="*/ 136477 w 191069"/>
                            <a:gd name="connsiteY8" fmla="*/ 6824 h 143302"/>
                            <a:gd name="connsiteX9" fmla="*/ 156949 w 191069"/>
                            <a:gd name="connsiteY9" fmla="*/ 0 h 143302"/>
                            <a:gd name="connsiteX10" fmla="*/ 191069 w 191069"/>
                            <a:gd name="connsiteY10" fmla="*/ 13648 h 143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1069" h="143302">
                              <a:moveTo>
                                <a:pt x="54591" y="143302"/>
                              </a:moveTo>
                              <a:cubicBezTo>
                                <a:pt x="43218" y="134203"/>
                                <a:pt x="31433" y="125597"/>
                                <a:pt x="20472" y="116006"/>
                              </a:cubicBezTo>
                              <a:cubicBezTo>
                                <a:pt x="13209" y="109651"/>
                                <a:pt x="0" y="105185"/>
                                <a:pt x="0" y="95534"/>
                              </a:cubicBezTo>
                              <a:cubicBezTo>
                                <a:pt x="0" y="87333"/>
                                <a:pt x="14172" y="87137"/>
                                <a:pt x="20472" y="81887"/>
                              </a:cubicBezTo>
                              <a:cubicBezTo>
                                <a:pt x="27886" y="75709"/>
                                <a:pt x="32507" y="66102"/>
                                <a:pt x="40943" y="61415"/>
                              </a:cubicBezTo>
                              <a:cubicBezTo>
                                <a:pt x="53518" y="54428"/>
                                <a:pt x="68238" y="52316"/>
                                <a:pt x="81886" y="47767"/>
                              </a:cubicBezTo>
                              <a:cubicBezTo>
                                <a:pt x="88710" y="45492"/>
                                <a:pt x="96373" y="44933"/>
                                <a:pt x="102358" y="40943"/>
                              </a:cubicBezTo>
                              <a:lnTo>
                                <a:pt x="122830" y="27296"/>
                              </a:lnTo>
                              <a:cubicBezTo>
                                <a:pt x="127379" y="20472"/>
                                <a:pt x="130073" y="11947"/>
                                <a:pt x="136477" y="6824"/>
                              </a:cubicBezTo>
                              <a:cubicBezTo>
                                <a:pt x="142094" y="2330"/>
                                <a:pt x="149756" y="0"/>
                                <a:pt x="156949" y="0"/>
                              </a:cubicBezTo>
                              <a:cubicBezTo>
                                <a:pt x="165381" y="0"/>
                                <a:pt x="182913" y="9570"/>
                                <a:pt x="191069" y="1364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8D254" id="Forme libre 140" o:spid="_x0000_s1026" style="position:absolute;margin-left:109.1pt;margin-top:42.7pt;width:15.05pt;height:11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069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" path="m54591,143302c43218,134203,31433,125597,20472,116006,13209,109651,,105185,,95534,,87333,14172,87137,20472,81887,27886,75709,32507,66102,40943,61415,53518,54428,68238,52316,81886,47767v6824,-2275,14487,-2834,20472,-6824l122830,27296v4549,-6824,7243,-15349,13647,-20472c142094,2330,149756,,156949,v8432,,25964,9570,34120,13648e" filled="f" strokecolor="#1f3763 [1604]" strokeweight="1pt">
                <v:stroke joinstyle="miter"/>
                <v:path arrowok="t" o:connecttype="custom" o:connectlocs="54591,143302;20472,116006;0,95534;20472,81887;40943,61415;81886,47767;102358,40943;122830,27296;136477,6824;156949,0;191069,13648" o:connectangles="0,0,0,0,0,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5EF72D" wp14:editId="401C556C">
                <wp:simplePos x="0" y="0"/>
                <wp:positionH relativeFrom="column">
                  <wp:posOffset>1180692</wp:posOffset>
                </wp:positionH>
                <wp:positionV relativeFrom="paragraph">
                  <wp:posOffset>583214</wp:posOffset>
                </wp:positionV>
                <wp:extent cx="197893" cy="88843"/>
                <wp:effectExtent l="0" t="19050" r="12065" b="26035"/>
                <wp:wrapNone/>
                <wp:docPr id="137" name="Forme libr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3" cy="88843"/>
                        </a:xfrm>
                        <a:custGeom>
                          <a:avLst/>
                          <a:gdLst>
                            <a:gd name="connsiteX0" fmla="*/ 0 w 197893"/>
                            <a:gd name="connsiteY0" fmla="*/ 81887 h 88843"/>
                            <a:gd name="connsiteX1" fmla="*/ 47768 w 197893"/>
                            <a:gd name="connsiteY1" fmla="*/ 6824 h 88843"/>
                            <a:gd name="connsiteX2" fmla="*/ 102359 w 197893"/>
                            <a:gd name="connsiteY2" fmla="*/ 0 h 88843"/>
                            <a:gd name="connsiteX3" fmla="*/ 156950 w 197893"/>
                            <a:gd name="connsiteY3" fmla="*/ 6824 h 88843"/>
                            <a:gd name="connsiteX4" fmla="*/ 170597 w 197893"/>
                            <a:gd name="connsiteY4" fmla="*/ 47767 h 88843"/>
                            <a:gd name="connsiteX5" fmla="*/ 184245 w 197893"/>
                            <a:gd name="connsiteY5" fmla="*/ 68239 h 88843"/>
                            <a:gd name="connsiteX6" fmla="*/ 197893 w 197893"/>
                            <a:gd name="connsiteY6" fmla="*/ 81887 h 88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7893" h="88843">
                              <a:moveTo>
                                <a:pt x="0" y="81887"/>
                              </a:moveTo>
                              <a:cubicBezTo>
                                <a:pt x="14840" y="7690"/>
                                <a:pt x="-8557" y="15489"/>
                                <a:pt x="47768" y="6824"/>
                              </a:cubicBezTo>
                              <a:cubicBezTo>
                                <a:pt x="65893" y="4035"/>
                                <a:pt x="84162" y="2275"/>
                                <a:pt x="102359" y="0"/>
                              </a:cubicBezTo>
                              <a:cubicBezTo>
                                <a:pt x="120556" y="2275"/>
                                <a:pt x="141926" y="-3693"/>
                                <a:pt x="156950" y="6824"/>
                              </a:cubicBezTo>
                              <a:cubicBezTo>
                                <a:pt x="168735" y="15074"/>
                                <a:pt x="162617" y="35797"/>
                                <a:pt x="170597" y="47767"/>
                              </a:cubicBezTo>
                              <a:cubicBezTo>
                                <a:pt x="175146" y="54591"/>
                                <a:pt x="180577" y="60903"/>
                                <a:pt x="184245" y="68239"/>
                              </a:cubicBezTo>
                              <a:cubicBezTo>
                                <a:pt x="194700" y="89149"/>
                                <a:pt x="184814" y="94966"/>
                                <a:pt x="197893" y="8188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442DD" id="Forme libre 137" o:spid="_x0000_s1026" style="position:absolute;margin-left:92.95pt;margin-top:45.9pt;width:15.6pt;height: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893,8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" path="m,81887c14840,7690,-8557,15489,47768,6824,65893,4035,84162,2275,102359,v18197,2275,39567,-3693,54591,6824c168735,15074,162617,35797,170597,47767v4549,6824,9980,13136,13648,20472c194700,89149,184814,94966,197893,81887e" filled="f" strokecolor="#1f3763 [1604]" strokeweight="1pt">
                <v:stroke joinstyle="miter"/>
                <v:path arrowok="t" o:connecttype="custom" o:connectlocs="0,81887;47768,6824;102359,0;156950,6824;170597,47767;184245,68239;197893,81887" o:connectangles="0,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676BFA" wp14:editId="5F913BCF">
                <wp:simplePos x="0" y="0"/>
                <wp:positionH relativeFrom="column">
                  <wp:posOffset>1842609</wp:posOffset>
                </wp:positionH>
                <wp:positionV relativeFrom="paragraph">
                  <wp:posOffset>289787</wp:posOffset>
                </wp:positionV>
                <wp:extent cx="156949" cy="307075"/>
                <wp:effectExtent l="19050" t="19050" r="33655" b="36195"/>
                <wp:wrapNone/>
                <wp:docPr id="136" name="Forme libr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307075"/>
                        </a:xfrm>
                        <a:custGeom>
                          <a:avLst/>
                          <a:gdLst>
                            <a:gd name="connsiteX0" fmla="*/ 0 w 156949"/>
                            <a:gd name="connsiteY0" fmla="*/ 307075 h 307075"/>
                            <a:gd name="connsiteX1" fmla="*/ 20472 w 156949"/>
                            <a:gd name="connsiteY1" fmla="*/ 272956 h 307075"/>
                            <a:gd name="connsiteX2" fmla="*/ 27295 w 156949"/>
                            <a:gd name="connsiteY2" fmla="*/ 252484 h 307075"/>
                            <a:gd name="connsiteX3" fmla="*/ 40943 w 156949"/>
                            <a:gd name="connsiteY3" fmla="*/ 232012 h 307075"/>
                            <a:gd name="connsiteX4" fmla="*/ 54591 w 156949"/>
                            <a:gd name="connsiteY4" fmla="*/ 191069 h 307075"/>
                            <a:gd name="connsiteX5" fmla="*/ 81886 w 156949"/>
                            <a:gd name="connsiteY5" fmla="*/ 150126 h 307075"/>
                            <a:gd name="connsiteX6" fmla="*/ 102358 w 156949"/>
                            <a:gd name="connsiteY6" fmla="*/ 109183 h 307075"/>
                            <a:gd name="connsiteX7" fmla="*/ 129654 w 156949"/>
                            <a:gd name="connsiteY7" fmla="*/ 47768 h 307075"/>
                            <a:gd name="connsiteX8" fmla="*/ 156949 w 156949"/>
                            <a:gd name="connsiteY8" fmla="*/ 0 h 307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6949" h="307075">
                              <a:moveTo>
                                <a:pt x="0" y="307075"/>
                              </a:moveTo>
                              <a:cubicBezTo>
                                <a:pt x="6824" y="295702"/>
                                <a:pt x="14541" y="284819"/>
                                <a:pt x="20472" y="272956"/>
                              </a:cubicBezTo>
                              <a:cubicBezTo>
                                <a:pt x="23689" y="266522"/>
                                <a:pt x="24078" y="258918"/>
                                <a:pt x="27295" y="252484"/>
                              </a:cubicBezTo>
                              <a:cubicBezTo>
                                <a:pt x="30963" y="245148"/>
                                <a:pt x="37612" y="239507"/>
                                <a:pt x="40943" y="232012"/>
                              </a:cubicBezTo>
                              <a:cubicBezTo>
                                <a:pt x="46786" y="218866"/>
                                <a:pt x="46611" y="203039"/>
                                <a:pt x="54591" y="191069"/>
                              </a:cubicBezTo>
                              <a:cubicBezTo>
                                <a:pt x="63689" y="177421"/>
                                <a:pt x="76699" y="165687"/>
                                <a:pt x="81886" y="150126"/>
                              </a:cubicBezTo>
                              <a:cubicBezTo>
                                <a:pt x="91303" y="121874"/>
                                <a:pt x="84720" y="135639"/>
                                <a:pt x="102358" y="109183"/>
                              </a:cubicBezTo>
                              <a:cubicBezTo>
                                <a:pt x="118599" y="60459"/>
                                <a:pt x="108026" y="80209"/>
                                <a:pt x="129654" y="47768"/>
                              </a:cubicBezTo>
                              <a:cubicBezTo>
                                <a:pt x="144909" y="1999"/>
                                <a:pt x="130434" y="13258"/>
                                <a:pt x="156949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91C32" id="Forme libre 136" o:spid="_x0000_s1026" style="position:absolute;margin-left:145.1pt;margin-top:22.8pt;width:12.35pt;height:2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949,30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" path="m,307075c6824,295702,14541,284819,20472,272956v3217,-6434,3606,-14038,6823,-20472c30963,245148,37612,239507,40943,232012v5843,-13146,5668,-28973,13648,-40943c63689,177421,76699,165687,81886,150126v9417,-28252,2834,-14487,20472,-40943c118599,60459,108026,80209,129654,47768,144909,1999,130434,13258,156949,e" filled="f" strokecolor="#00b050" strokeweight="4.5pt">
                <v:stroke joinstyle="miter"/>
                <v:path arrowok="t" o:connecttype="custom" o:connectlocs="0,307075;20472,272956;27295,252484;40943,232012;54591,191069;81886,150126;102358,109183;129654,47768;156949,0" o:connectangles="0,0,0,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6F9891" wp14:editId="50A6B6C0">
                <wp:simplePos x="0" y="0"/>
                <wp:positionH relativeFrom="column">
                  <wp:posOffset>1317170</wp:posOffset>
                </wp:positionH>
                <wp:positionV relativeFrom="paragraph">
                  <wp:posOffset>317083</wp:posOffset>
                </wp:positionV>
                <wp:extent cx="129654" cy="279779"/>
                <wp:effectExtent l="19050" t="0" r="41910" b="25400"/>
                <wp:wrapNone/>
                <wp:docPr id="135" name="Forme libr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4" cy="279779"/>
                        </a:xfrm>
                        <a:custGeom>
                          <a:avLst/>
                          <a:gdLst>
                            <a:gd name="connsiteX0" fmla="*/ 0 w 129654"/>
                            <a:gd name="connsiteY0" fmla="*/ 0 h 279779"/>
                            <a:gd name="connsiteX1" fmla="*/ 13648 w 129654"/>
                            <a:gd name="connsiteY1" fmla="*/ 75063 h 279779"/>
                            <a:gd name="connsiteX2" fmla="*/ 20472 w 129654"/>
                            <a:gd name="connsiteY2" fmla="*/ 95534 h 279779"/>
                            <a:gd name="connsiteX3" fmla="*/ 47767 w 129654"/>
                            <a:gd name="connsiteY3" fmla="*/ 136478 h 279779"/>
                            <a:gd name="connsiteX4" fmla="*/ 75063 w 129654"/>
                            <a:gd name="connsiteY4" fmla="*/ 177421 h 279779"/>
                            <a:gd name="connsiteX5" fmla="*/ 88711 w 129654"/>
                            <a:gd name="connsiteY5" fmla="*/ 197893 h 279779"/>
                            <a:gd name="connsiteX6" fmla="*/ 95534 w 129654"/>
                            <a:gd name="connsiteY6" fmla="*/ 218364 h 279779"/>
                            <a:gd name="connsiteX7" fmla="*/ 122830 w 129654"/>
                            <a:gd name="connsiteY7" fmla="*/ 259307 h 279779"/>
                            <a:gd name="connsiteX8" fmla="*/ 129654 w 129654"/>
                            <a:gd name="connsiteY8" fmla="*/ 279779 h 279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9654" h="279779">
                              <a:moveTo>
                                <a:pt x="0" y="0"/>
                              </a:moveTo>
                              <a:cubicBezTo>
                                <a:pt x="5522" y="38656"/>
                                <a:pt x="4455" y="42890"/>
                                <a:pt x="13648" y="75063"/>
                              </a:cubicBezTo>
                              <a:cubicBezTo>
                                <a:pt x="15624" y="81979"/>
                                <a:pt x="16979" y="89246"/>
                                <a:pt x="20472" y="95534"/>
                              </a:cubicBezTo>
                              <a:cubicBezTo>
                                <a:pt x="28438" y="109873"/>
                                <a:pt x="38668" y="122830"/>
                                <a:pt x="47767" y="136478"/>
                              </a:cubicBezTo>
                              <a:lnTo>
                                <a:pt x="75063" y="177421"/>
                              </a:lnTo>
                              <a:lnTo>
                                <a:pt x="88711" y="197893"/>
                              </a:lnTo>
                              <a:cubicBezTo>
                                <a:pt x="90985" y="204717"/>
                                <a:pt x="92041" y="212076"/>
                                <a:pt x="95534" y="218364"/>
                              </a:cubicBezTo>
                              <a:cubicBezTo>
                                <a:pt x="103500" y="232702"/>
                                <a:pt x="122830" y="259307"/>
                                <a:pt x="122830" y="259307"/>
                              </a:cubicBezTo>
                              <a:lnTo>
                                <a:pt x="129654" y="279779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1BDDE" id="Forme libre 135" o:spid="_x0000_s1026" style="position:absolute;margin-left:103.7pt;margin-top:24.95pt;width:10.2pt;height:22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654,27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" path="m,c5522,38656,4455,42890,13648,75063v1976,6916,3331,14183,6824,20471c28438,109873,38668,122830,47767,136478r27296,40943l88711,197893v2274,6824,3330,14183,6823,20471c103500,232702,122830,259307,122830,259307r6824,20472e" filled="f" strokecolor="#00b050" strokeweight="4.5pt">
                <v:stroke joinstyle="miter"/>
                <v:path arrowok="t" o:connecttype="custom" o:connectlocs="0,0;13648,75063;20472,95534;47767,136478;75063,177421;88711,197893;95534,218364;122830,259307;129654,279779" o:connectangles="0,0,0,0,0,0,0,0,0"/>
              </v:shape>
            </w:pict>
          </mc:Fallback>
        </mc:AlternateContent>
      </w:r>
      <w:r w:rsidR="00233D2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7740D2" wp14:editId="23791AE6">
                <wp:simplePos x="0" y="0"/>
                <wp:positionH relativeFrom="column">
                  <wp:posOffset>1269403</wp:posOffset>
                </wp:positionH>
                <wp:positionV relativeFrom="paragraph">
                  <wp:posOffset>207901</wp:posOffset>
                </wp:positionV>
                <wp:extent cx="6824" cy="382137"/>
                <wp:effectExtent l="19050" t="19050" r="50800" b="18415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4" cy="38213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9D7FB" id="Connecteur droit 134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95pt,16.35pt" to="100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" strokecolor="#00b050" strokeweight="4.5pt">
                <v:stroke joinstyle="miter"/>
              </v:line>
            </w:pict>
          </mc:Fallback>
        </mc:AlternateContent>
      </w:r>
      <w:r w:rsidR="003808C4">
        <w:rPr>
          <w:rFonts w:ascii="Times New Roman" w:hAnsi="Times New Roman"/>
        </w:rPr>
        <w:t>1.</w:t>
      </w:r>
      <w:r w:rsidR="00233D2F" w:rsidRPr="00233D2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3D2F" w:rsidRPr="00233D2F">
        <w:rPr>
          <w:rFonts w:ascii="Times New Roman" w:hAnsi="Times New Roman"/>
          <w:noProof/>
        </w:rPr>
        <w:drawing>
          <wp:inline distT="0" distB="0" distL="0" distR="0" wp14:anchorId="73FC687E" wp14:editId="5E4CFED6">
            <wp:extent cx="2326640" cy="1753870"/>
            <wp:effectExtent l="0" t="0" r="0" b="0"/>
            <wp:docPr id="133" name="Image 133" descr="C:\Users\PORTABLE\AppData\Local\Temp\Texas Instruments\TI-SmartView CE USB pour la famille TI-83\Capturer2-161434300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AppData\Local\Temp\Texas Instruments\TI-SmartView CE USB pour la famille TI-83\Capturer2-161434300313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6476" w14:textId="77777777" w:rsidR="00233D2F" w:rsidRDefault="00233D2F" w:rsidP="003808C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5AB479" w14:textId="77777777" w:rsidR="00233D2F" w:rsidRDefault="00233D2F" w:rsidP="003808C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CA42DF" w14:textId="77777777" w:rsidR="00233D2F" w:rsidRDefault="00233D2F" w:rsidP="003808C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7458B4" w14:textId="7F6A233A" w:rsidR="00233D2F" w:rsidRDefault="003808C4" w:rsidP="003808C4">
      <w:pPr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7E2AF6" w:rsidRPr="007E2AF6">
        <w:rPr>
          <w:rFonts w:ascii="Times New Roman" w:hAnsi="Times New Roman"/>
          <w:bCs/>
        </w:rPr>
        <w:t xml:space="preserve"> 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 des solutions de l’in</w:t>
      </w:r>
      <w:r w:rsidR="007E2AF6" w:rsidRPr="00C547A7">
        <w:rPr>
          <w:rFonts w:ascii="Times New Roman" w:hAnsi="Times New Roman"/>
          <w:bCs/>
        </w:rPr>
        <w:t>équation</w:t>
      </w:r>
      <w:r w:rsidR="00233D2F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f(x)&gt;3</m:t>
        </m:r>
      </m:oMath>
      <w:r w:rsidR="00233D2F">
        <w:rPr>
          <w:rFonts w:ascii="Times New Roman" w:hAnsi="Times New Roman"/>
        </w:rPr>
        <w:t xml:space="preserve"> </w:t>
      </w:r>
      <w:r w:rsidR="007E2AF6">
        <w:rPr>
          <w:rFonts w:ascii="Times New Roman" w:hAnsi="Times New Roman"/>
        </w:rPr>
        <w:t>est S=</w:t>
      </w:r>
      <w:r w:rsidR="00233D2F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]-∞ ;1[∪]3 ;+∞[.</m:t>
        </m:r>
      </m:oMath>
    </w:p>
    <w:p w14:paraId="520B8C51" w14:textId="77777777" w:rsidR="00233D2F" w:rsidRDefault="00233D2F" w:rsidP="003808C4">
      <w:pPr>
        <w:rPr>
          <w:rFonts w:ascii="Times New Roman" w:hAnsi="Times New Roman"/>
        </w:rPr>
      </w:pPr>
    </w:p>
    <w:p w14:paraId="72015178" w14:textId="53569E0C" w:rsidR="003808C4" w:rsidRPr="00C328EA" w:rsidRDefault="003808C4" w:rsidP="003808C4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20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d’inéquations</w:t>
      </w:r>
    </w:p>
    <w:p w14:paraId="379F5265" w14:textId="26C46AD7" w:rsidR="003808C4" w:rsidRPr="00637E43" w:rsidRDefault="00AE1AED" w:rsidP="003808C4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</w:p>
    <w:p w14:paraId="7628B272" w14:textId="6F97FC42" w:rsidR="003808C4" w:rsidRDefault="00655259" w:rsidP="003808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B554FB" wp14:editId="63D385FB">
                <wp:simplePos x="0" y="0"/>
                <wp:positionH relativeFrom="column">
                  <wp:posOffset>4217035</wp:posOffset>
                </wp:positionH>
                <wp:positionV relativeFrom="paragraph">
                  <wp:posOffset>1565275</wp:posOffset>
                </wp:positionV>
                <wp:extent cx="217170" cy="385445"/>
                <wp:effectExtent l="0" t="0" r="30480" b="33655"/>
                <wp:wrapNone/>
                <wp:docPr id="731507541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" cy="385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9F81D" id="Connecteur droit 64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05pt,123.25pt" to="349.1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11BC466" wp14:editId="4C39F9BA">
                <wp:simplePos x="0" y="0"/>
                <wp:positionH relativeFrom="column">
                  <wp:posOffset>3921760</wp:posOffset>
                </wp:positionH>
                <wp:positionV relativeFrom="paragraph">
                  <wp:posOffset>1517650</wp:posOffset>
                </wp:positionV>
                <wp:extent cx="295275" cy="433070"/>
                <wp:effectExtent l="0" t="0" r="28575" b="24130"/>
                <wp:wrapNone/>
                <wp:docPr id="370091599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330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7F3DB" id="Connecteur droit 63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8pt,119.5pt" to="332.0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2C79F85" wp14:editId="7A88D76B">
                <wp:simplePos x="0" y="0"/>
                <wp:positionH relativeFrom="column">
                  <wp:posOffset>3721735</wp:posOffset>
                </wp:positionH>
                <wp:positionV relativeFrom="paragraph">
                  <wp:posOffset>1546225</wp:posOffset>
                </wp:positionV>
                <wp:extent cx="200025" cy="295275"/>
                <wp:effectExtent l="0" t="0" r="28575" b="28575"/>
                <wp:wrapNone/>
                <wp:docPr id="1144470176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D57D4" id="Connecteur droit 6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05pt,121.75pt" to="308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DCBF970" wp14:editId="2D7CCA82">
                <wp:simplePos x="0" y="0"/>
                <wp:positionH relativeFrom="column">
                  <wp:posOffset>921385</wp:posOffset>
                </wp:positionH>
                <wp:positionV relativeFrom="paragraph">
                  <wp:posOffset>1565275</wp:posOffset>
                </wp:positionV>
                <wp:extent cx="123825" cy="147955"/>
                <wp:effectExtent l="0" t="0" r="28575" b="23495"/>
                <wp:wrapNone/>
                <wp:docPr id="211563570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479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00AE6" id="Connecteur droit 61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5pt,123.25pt" to="82.3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F859EA6" wp14:editId="50CCD04F">
                <wp:simplePos x="0" y="0"/>
                <wp:positionH relativeFrom="column">
                  <wp:posOffset>711835</wp:posOffset>
                </wp:positionH>
                <wp:positionV relativeFrom="paragraph">
                  <wp:posOffset>1546225</wp:posOffset>
                </wp:positionV>
                <wp:extent cx="257175" cy="295275"/>
                <wp:effectExtent l="0" t="0" r="28575" b="28575"/>
                <wp:wrapNone/>
                <wp:docPr id="1236781817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C2DC0" id="Connecteur droit 60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21.75pt" to="76.3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3D00D09" wp14:editId="640713E6">
                <wp:simplePos x="0" y="0"/>
                <wp:positionH relativeFrom="column">
                  <wp:posOffset>635635</wp:posOffset>
                </wp:positionH>
                <wp:positionV relativeFrom="paragraph">
                  <wp:posOffset>1713230</wp:posOffset>
                </wp:positionV>
                <wp:extent cx="171450" cy="233045"/>
                <wp:effectExtent l="0" t="0" r="19050" b="33655"/>
                <wp:wrapNone/>
                <wp:docPr id="231829703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330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29AD0" id="Connecteur droit 59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134.9pt" to="63.55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" strokecolor="red" strokeweight=".5pt">
                <v:stroke joinstyle="miter"/>
              </v:line>
            </w:pict>
          </mc:Fallback>
        </mc:AlternateContent>
      </w:r>
      <w:r w:rsidR="00AD0FD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9540AFE" wp14:editId="430F6AB0">
                <wp:simplePos x="0" y="0"/>
                <wp:positionH relativeFrom="column">
                  <wp:posOffset>2552065</wp:posOffset>
                </wp:positionH>
                <wp:positionV relativeFrom="paragraph">
                  <wp:posOffset>374650</wp:posOffset>
                </wp:positionV>
                <wp:extent cx="150495" cy="243205"/>
                <wp:effectExtent l="0" t="0" r="20955" b="23495"/>
                <wp:wrapNone/>
                <wp:docPr id="1739344916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" cy="2432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D5595" id="Connecteur droit 58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95pt,29.5pt" to="212.8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 w:rsidR="00AD0FD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BC60202" wp14:editId="77A16040">
                <wp:simplePos x="0" y="0"/>
                <wp:positionH relativeFrom="column">
                  <wp:posOffset>2416810</wp:posOffset>
                </wp:positionH>
                <wp:positionV relativeFrom="paragraph">
                  <wp:posOffset>374650</wp:posOffset>
                </wp:positionV>
                <wp:extent cx="135255" cy="228600"/>
                <wp:effectExtent l="0" t="0" r="36195" b="19050"/>
                <wp:wrapNone/>
                <wp:docPr id="229780751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2CCBC" id="Connecteur droit 57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pt,29.5pt" to="200.9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AD0FD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94E01F4" wp14:editId="4BFEE8EA">
                <wp:simplePos x="0" y="0"/>
                <wp:positionH relativeFrom="column">
                  <wp:posOffset>2254885</wp:posOffset>
                </wp:positionH>
                <wp:positionV relativeFrom="paragraph">
                  <wp:posOffset>450850</wp:posOffset>
                </wp:positionV>
                <wp:extent cx="95250" cy="152400"/>
                <wp:effectExtent l="0" t="0" r="19050" b="19050"/>
                <wp:wrapNone/>
                <wp:docPr id="39268960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52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FBD92" id="Connecteur droit 56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55pt,35.5pt" to="185.0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6366F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94CAAEB" wp14:editId="7555F827">
                <wp:simplePos x="0" y="0"/>
                <wp:positionH relativeFrom="column">
                  <wp:posOffset>0</wp:posOffset>
                </wp:positionH>
                <wp:positionV relativeFrom="paragraph">
                  <wp:posOffset>1551940</wp:posOffset>
                </wp:positionV>
                <wp:extent cx="5486400" cy="0"/>
                <wp:effectExtent l="0" t="0" r="0" b="0"/>
                <wp:wrapNone/>
                <wp:docPr id="448" name="Connecteur droit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909EF" id="Connecteur droit 448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2.2pt" to="6in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" strokecolor="#ed7d31" strokeweight=".5pt">
                <v:stroke joinstyle="miter"/>
              </v:line>
            </w:pict>
          </mc:Fallback>
        </mc:AlternateContent>
      </w:r>
      <w:r w:rsidR="006366F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7AB5AF" wp14:editId="3022FB59">
                <wp:simplePos x="0" y="0"/>
                <wp:positionH relativeFrom="column">
                  <wp:posOffset>-50165</wp:posOffset>
                </wp:positionH>
                <wp:positionV relativeFrom="paragraph">
                  <wp:posOffset>605790</wp:posOffset>
                </wp:positionV>
                <wp:extent cx="5486400" cy="0"/>
                <wp:effectExtent l="0" t="0" r="0" b="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543BE" id="Connecteur droit 95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5pt,47.7pt" to="428.0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2unAEAAJQDAAAOAAAAZHJzL2Uyb0RvYy54bWysU9uO0zAQfUfiHyy/06TVsl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" strokecolor="#ed7d31 [3205]" strokeweight=".5pt">
                <v:stroke joinstyle="miter"/>
              </v:lin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93108A" wp14:editId="7AA00876">
                <wp:simplePos x="0" y="0"/>
                <wp:positionH relativeFrom="column">
                  <wp:posOffset>3476071</wp:posOffset>
                </wp:positionH>
                <wp:positionV relativeFrom="paragraph">
                  <wp:posOffset>943110</wp:posOffset>
                </wp:positionV>
                <wp:extent cx="147344" cy="260546"/>
                <wp:effectExtent l="19050" t="0" r="24130" b="25400"/>
                <wp:wrapNone/>
                <wp:docPr id="220" name="Forme libr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44" cy="260546"/>
                        </a:xfrm>
                        <a:custGeom>
                          <a:avLst/>
                          <a:gdLst>
                            <a:gd name="connsiteX0" fmla="*/ 147344 w 147344"/>
                            <a:gd name="connsiteY0" fmla="*/ 8668 h 260546"/>
                            <a:gd name="connsiteX1" fmla="*/ 95341 w 147344"/>
                            <a:gd name="connsiteY1" fmla="*/ 4334 h 260546"/>
                            <a:gd name="connsiteX2" fmla="*/ 82340 w 147344"/>
                            <a:gd name="connsiteY2" fmla="*/ 0 h 260546"/>
                            <a:gd name="connsiteX3" fmla="*/ 13001 w 147344"/>
                            <a:gd name="connsiteY3" fmla="*/ 4334 h 260546"/>
                            <a:gd name="connsiteX4" fmla="*/ 8668 w 147344"/>
                            <a:gd name="connsiteY4" fmla="*/ 86673 h 260546"/>
                            <a:gd name="connsiteX5" fmla="*/ 4334 w 147344"/>
                            <a:gd name="connsiteY5" fmla="*/ 112675 h 260546"/>
                            <a:gd name="connsiteX6" fmla="*/ 0 w 147344"/>
                            <a:gd name="connsiteY6" fmla="*/ 147345 h 260546"/>
                            <a:gd name="connsiteX7" fmla="*/ 4334 w 147344"/>
                            <a:gd name="connsiteY7" fmla="*/ 255686 h 260546"/>
                            <a:gd name="connsiteX8" fmla="*/ 17335 w 147344"/>
                            <a:gd name="connsiteY8" fmla="*/ 260019 h 260546"/>
                            <a:gd name="connsiteX9" fmla="*/ 78006 w 147344"/>
                            <a:gd name="connsiteY9" fmla="*/ 260019 h 260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7344" h="260546">
                              <a:moveTo>
                                <a:pt x="147344" y="8668"/>
                              </a:moveTo>
                              <a:cubicBezTo>
                                <a:pt x="130010" y="7223"/>
                                <a:pt x="112583" y="6633"/>
                                <a:pt x="95341" y="4334"/>
                              </a:cubicBezTo>
                              <a:cubicBezTo>
                                <a:pt x="90813" y="3730"/>
                                <a:pt x="86908" y="0"/>
                                <a:pt x="82340" y="0"/>
                              </a:cubicBezTo>
                              <a:cubicBezTo>
                                <a:pt x="59182" y="0"/>
                                <a:pt x="36114" y="2889"/>
                                <a:pt x="13001" y="4334"/>
                              </a:cubicBezTo>
                              <a:cubicBezTo>
                                <a:pt x="11557" y="31780"/>
                                <a:pt x="10860" y="59276"/>
                                <a:pt x="8668" y="86673"/>
                              </a:cubicBezTo>
                              <a:cubicBezTo>
                                <a:pt x="7967" y="95432"/>
                                <a:pt x="5577" y="103976"/>
                                <a:pt x="4334" y="112675"/>
                              </a:cubicBezTo>
                              <a:cubicBezTo>
                                <a:pt x="2687" y="124205"/>
                                <a:pt x="1445" y="135788"/>
                                <a:pt x="0" y="147345"/>
                              </a:cubicBezTo>
                              <a:cubicBezTo>
                                <a:pt x="1445" y="183459"/>
                                <a:pt x="-1162" y="219964"/>
                                <a:pt x="4334" y="255686"/>
                              </a:cubicBezTo>
                              <a:cubicBezTo>
                                <a:pt x="5029" y="260201"/>
                                <a:pt x="12775" y="259751"/>
                                <a:pt x="17335" y="260019"/>
                              </a:cubicBezTo>
                              <a:cubicBezTo>
                                <a:pt x="37524" y="261206"/>
                                <a:pt x="57782" y="260019"/>
                                <a:pt x="78006" y="26001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886F" id="Forme libre 220" o:spid="_x0000_s1026" style="position:absolute;margin-left:273.7pt;margin-top:74.25pt;width:11.6pt;height:20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44,260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" path="m147344,8668c130010,7223,112583,6633,95341,4334,90813,3730,86908,,82340,,59182,,36114,2889,13001,4334,11557,31780,10860,59276,8668,86673v-701,8759,-3091,17303,-4334,26002c2687,124205,1445,135788,,147345v1445,36114,-1162,72619,4334,108341c5029,260201,12775,259751,17335,260019v20189,1187,40447,,60671,e" filled="f" strokecolor="red" strokeweight="1pt">
                <v:stroke joinstyle="miter"/>
                <v:path arrowok="t" o:connecttype="custom" o:connectlocs="147344,8668;95341,4334;82340,0;13001,4334;8668,86673;4334,112675;0,147345;4334,255686;17335,260019;78006,260019" o:connectangles="0,0,0,0,0,0,0,0,0,0"/>
              </v:shap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2C15D7D" wp14:editId="2B0D64B7">
                <wp:simplePos x="0" y="0"/>
                <wp:positionH relativeFrom="column">
                  <wp:posOffset>1049228</wp:posOffset>
                </wp:positionH>
                <wp:positionV relativeFrom="paragraph">
                  <wp:posOffset>983593</wp:posOffset>
                </wp:positionV>
                <wp:extent cx="91542" cy="184867"/>
                <wp:effectExtent l="0" t="0" r="22860" b="24765"/>
                <wp:wrapNone/>
                <wp:docPr id="219" name="Forme libr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42" cy="184867"/>
                        </a:xfrm>
                        <a:custGeom>
                          <a:avLst/>
                          <a:gdLst>
                            <a:gd name="connsiteX0" fmla="*/ 0 w 91542"/>
                            <a:gd name="connsiteY0" fmla="*/ 7188 h 184867"/>
                            <a:gd name="connsiteX1" fmla="*/ 82339 w 91542"/>
                            <a:gd name="connsiteY1" fmla="*/ 11521 h 184867"/>
                            <a:gd name="connsiteX2" fmla="*/ 78005 w 91542"/>
                            <a:gd name="connsiteY2" fmla="*/ 145864 h 184867"/>
                            <a:gd name="connsiteX3" fmla="*/ 73672 w 91542"/>
                            <a:gd name="connsiteY3" fmla="*/ 176200 h 184867"/>
                            <a:gd name="connsiteX4" fmla="*/ 30335 w 91542"/>
                            <a:gd name="connsiteY4" fmla="*/ 180534 h 184867"/>
                            <a:gd name="connsiteX5" fmla="*/ 17334 w 91542"/>
                            <a:gd name="connsiteY5" fmla="*/ 184867 h 184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542" h="184867">
                              <a:moveTo>
                                <a:pt x="0" y="7188"/>
                              </a:moveTo>
                              <a:cubicBezTo>
                                <a:pt x="27446" y="8632"/>
                                <a:pt x="68865" y="-12434"/>
                                <a:pt x="82339" y="11521"/>
                              </a:cubicBezTo>
                              <a:cubicBezTo>
                                <a:pt x="104305" y="50571"/>
                                <a:pt x="80360" y="101122"/>
                                <a:pt x="78005" y="145864"/>
                              </a:cubicBezTo>
                              <a:cubicBezTo>
                                <a:pt x="77468" y="156065"/>
                                <a:pt x="81933" y="170192"/>
                                <a:pt x="73672" y="176200"/>
                              </a:cubicBezTo>
                              <a:cubicBezTo>
                                <a:pt x="61931" y="184739"/>
                                <a:pt x="44781" y="179089"/>
                                <a:pt x="30335" y="180534"/>
                              </a:cubicBezTo>
                              <a:lnTo>
                                <a:pt x="17334" y="18486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D543A" id="Forme libre 219" o:spid="_x0000_s1026" style="position:absolute;margin-left:82.6pt;margin-top:77.45pt;width:7.2pt;height:14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542,184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" path="m,7188v27446,1444,68865,-19622,82339,4333c104305,50571,80360,101122,78005,145864v-537,10201,3928,24328,-4333,30336c61931,184739,44781,179089,30335,180534r-13001,4333e" filled="f" strokecolor="red" strokeweight="1pt">
                <v:stroke joinstyle="miter"/>
                <v:path arrowok="t" o:connecttype="custom" o:connectlocs="0,7188;82339,11521;78005,145864;73672,176200;30335,180534;17334,184867" o:connectangles="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E1BE0B" wp14:editId="1A8D0974">
                <wp:simplePos x="0" y="0"/>
                <wp:positionH relativeFrom="column">
                  <wp:posOffset>3415400</wp:posOffset>
                </wp:positionH>
                <wp:positionV relativeFrom="paragraph">
                  <wp:posOffset>1480483</wp:posOffset>
                </wp:positionV>
                <wp:extent cx="221016" cy="234017"/>
                <wp:effectExtent l="19050" t="19050" r="26670" b="13970"/>
                <wp:wrapNone/>
                <wp:docPr id="218" name="Forme libr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16" cy="234017"/>
                        </a:xfrm>
                        <a:custGeom>
                          <a:avLst/>
                          <a:gdLst>
                            <a:gd name="connsiteX0" fmla="*/ 221016 w 221016"/>
                            <a:gd name="connsiteY0" fmla="*/ 43336 h 234017"/>
                            <a:gd name="connsiteX1" fmla="*/ 199348 w 221016"/>
                            <a:gd name="connsiteY1" fmla="*/ 34669 h 234017"/>
                            <a:gd name="connsiteX2" fmla="*/ 186347 w 221016"/>
                            <a:gd name="connsiteY2" fmla="*/ 26002 h 234017"/>
                            <a:gd name="connsiteX3" fmla="*/ 173346 w 221016"/>
                            <a:gd name="connsiteY3" fmla="*/ 21668 h 234017"/>
                            <a:gd name="connsiteX4" fmla="*/ 160345 w 221016"/>
                            <a:gd name="connsiteY4" fmla="*/ 13001 h 234017"/>
                            <a:gd name="connsiteX5" fmla="*/ 134343 w 221016"/>
                            <a:gd name="connsiteY5" fmla="*/ 0 h 234017"/>
                            <a:gd name="connsiteX6" fmla="*/ 112675 w 221016"/>
                            <a:gd name="connsiteY6" fmla="*/ 17335 h 234017"/>
                            <a:gd name="connsiteX7" fmla="*/ 108341 w 221016"/>
                            <a:gd name="connsiteY7" fmla="*/ 30335 h 234017"/>
                            <a:gd name="connsiteX8" fmla="*/ 86673 w 221016"/>
                            <a:gd name="connsiteY8" fmla="*/ 52004 h 234017"/>
                            <a:gd name="connsiteX9" fmla="*/ 65005 w 221016"/>
                            <a:gd name="connsiteY9" fmla="*/ 73672 h 234017"/>
                            <a:gd name="connsiteX10" fmla="*/ 47670 w 221016"/>
                            <a:gd name="connsiteY10" fmla="*/ 95340 h 234017"/>
                            <a:gd name="connsiteX11" fmla="*/ 43337 w 221016"/>
                            <a:gd name="connsiteY11" fmla="*/ 108341 h 234017"/>
                            <a:gd name="connsiteX12" fmla="*/ 26002 w 221016"/>
                            <a:gd name="connsiteY12" fmla="*/ 125676 h 234017"/>
                            <a:gd name="connsiteX13" fmla="*/ 21668 w 221016"/>
                            <a:gd name="connsiteY13" fmla="*/ 138677 h 234017"/>
                            <a:gd name="connsiteX14" fmla="*/ 8667 w 221016"/>
                            <a:gd name="connsiteY14" fmla="*/ 147344 h 234017"/>
                            <a:gd name="connsiteX15" fmla="*/ 0 w 221016"/>
                            <a:gd name="connsiteY15" fmla="*/ 160345 h 234017"/>
                            <a:gd name="connsiteX16" fmla="*/ 4334 w 221016"/>
                            <a:gd name="connsiteY16" fmla="*/ 173346 h 234017"/>
                            <a:gd name="connsiteX17" fmla="*/ 30336 w 221016"/>
                            <a:gd name="connsiteY17" fmla="*/ 186347 h 234017"/>
                            <a:gd name="connsiteX18" fmla="*/ 43337 w 221016"/>
                            <a:gd name="connsiteY18" fmla="*/ 195014 h 234017"/>
                            <a:gd name="connsiteX19" fmla="*/ 65005 w 221016"/>
                            <a:gd name="connsiteY19" fmla="*/ 221016 h 234017"/>
                            <a:gd name="connsiteX20" fmla="*/ 73672 w 221016"/>
                            <a:gd name="connsiteY20" fmla="*/ 234017 h 234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21016" h="234017">
                              <a:moveTo>
                                <a:pt x="221016" y="43336"/>
                              </a:moveTo>
                              <a:cubicBezTo>
                                <a:pt x="213793" y="40447"/>
                                <a:pt x="206306" y="38148"/>
                                <a:pt x="199348" y="34669"/>
                              </a:cubicBezTo>
                              <a:cubicBezTo>
                                <a:pt x="194689" y="32340"/>
                                <a:pt x="191005" y="28331"/>
                                <a:pt x="186347" y="26002"/>
                              </a:cubicBezTo>
                              <a:cubicBezTo>
                                <a:pt x="182261" y="23959"/>
                                <a:pt x="177432" y="23711"/>
                                <a:pt x="173346" y="21668"/>
                              </a:cubicBezTo>
                              <a:cubicBezTo>
                                <a:pt x="168688" y="19339"/>
                                <a:pt x="165003" y="15330"/>
                                <a:pt x="160345" y="13001"/>
                              </a:cubicBezTo>
                              <a:cubicBezTo>
                                <a:pt x="124461" y="-4941"/>
                                <a:pt x="171602" y="24838"/>
                                <a:pt x="134343" y="0"/>
                              </a:cubicBezTo>
                              <a:cubicBezTo>
                                <a:pt x="128435" y="3939"/>
                                <a:pt x="116793" y="10471"/>
                                <a:pt x="112675" y="17335"/>
                              </a:cubicBezTo>
                              <a:cubicBezTo>
                                <a:pt x="110325" y="21252"/>
                                <a:pt x="111082" y="26681"/>
                                <a:pt x="108341" y="30335"/>
                              </a:cubicBezTo>
                              <a:cubicBezTo>
                                <a:pt x="102212" y="38507"/>
                                <a:pt x="92339" y="43505"/>
                                <a:pt x="86673" y="52004"/>
                              </a:cubicBezTo>
                              <a:cubicBezTo>
                                <a:pt x="75117" y="69339"/>
                                <a:pt x="82340" y="62116"/>
                                <a:pt x="65005" y="73672"/>
                              </a:cubicBezTo>
                              <a:cubicBezTo>
                                <a:pt x="54110" y="106353"/>
                                <a:pt x="70074" y="67334"/>
                                <a:pt x="47670" y="95340"/>
                              </a:cubicBezTo>
                              <a:cubicBezTo>
                                <a:pt x="44816" y="98907"/>
                                <a:pt x="45992" y="104624"/>
                                <a:pt x="43337" y="108341"/>
                              </a:cubicBezTo>
                              <a:cubicBezTo>
                                <a:pt x="38587" y="114991"/>
                                <a:pt x="26002" y="125676"/>
                                <a:pt x="26002" y="125676"/>
                              </a:cubicBezTo>
                              <a:cubicBezTo>
                                <a:pt x="24557" y="130010"/>
                                <a:pt x="24522" y="135110"/>
                                <a:pt x="21668" y="138677"/>
                              </a:cubicBezTo>
                              <a:cubicBezTo>
                                <a:pt x="18414" y="142744"/>
                                <a:pt x="12350" y="143661"/>
                                <a:pt x="8667" y="147344"/>
                              </a:cubicBezTo>
                              <a:cubicBezTo>
                                <a:pt x="4984" y="151027"/>
                                <a:pt x="2889" y="156011"/>
                                <a:pt x="0" y="160345"/>
                              </a:cubicBezTo>
                              <a:cubicBezTo>
                                <a:pt x="1445" y="164679"/>
                                <a:pt x="1480" y="169779"/>
                                <a:pt x="4334" y="173346"/>
                              </a:cubicBezTo>
                              <a:cubicBezTo>
                                <a:pt x="12613" y="183694"/>
                                <a:pt x="19869" y="181114"/>
                                <a:pt x="30336" y="186347"/>
                              </a:cubicBezTo>
                              <a:cubicBezTo>
                                <a:pt x="34994" y="188676"/>
                                <a:pt x="39003" y="192125"/>
                                <a:pt x="43337" y="195014"/>
                              </a:cubicBezTo>
                              <a:cubicBezTo>
                                <a:pt x="64855" y="227293"/>
                                <a:pt x="37199" y="187648"/>
                                <a:pt x="65005" y="221016"/>
                              </a:cubicBezTo>
                              <a:cubicBezTo>
                                <a:pt x="68339" y="225017"/>
                                <a:pt x="73672" y="234017"/>
                                <a:pt x="73672" y="23401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14A6" id="Forme libre 218" o:spid="_x0000_s1026" style="position:absolute;margin-left:268.95pt;margin-top:116.55pt;width:17.4pt;height:18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016,23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" path="m221016,43336v-7223,-2889,-14710,-5188,-21668,-8667c194689,32340,191005,28331,186347,26002v-4086,-2043,-8915,-2291,-13001,-4334c168688,19339,165003,15330,160345,13001,124461,-4941,171602,24838,134343,v-5908,3939,-17550,10471,-21668,17335c110325,21252,111082,26681,108341,30335,102212,38507,92339,43505,86673,52004,75117,69339,82340,62116,65005,73672,54110,106353,70074,67334,47670,95340v-2854,3567,-1678,9284,-4333,13001c38587,114991,26002,125676,26002,125676v-1445,4334,-1480,9434,-4334,13001c18414,142744,12350,143661,8667,147344,4984,151027,2889,156011,,160345v1445,4334,1480,9434,4334,13001c12613,183694,19869,181114,30336,186347v4658,2329,8667,5778,13001,8667c64855,227293,37199,187648,65005,221016v3334,4001,8667,13001,8667,13001e" filled="f" strokecolor="red" strokeweight="1pt">
                <v:stroke joinstyle="miter"/>
                <v:path arrowok="t" o:connecttype="custom" o:connectlocs="221016,43336;199348,34669;186347,26002;173346,21668;160345,13001;134343,0;112675,17335;108341,30335;86673,52004;65005,73672;47670,95340;43337,108341;26002,125676;21668,138677;8667,147344;0,160345;4334,173346;30336,186347;43337,195014;65005,221016;73672,234017" o:connectangles="0,0,0,0,0,0,0,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2EBB22" wp14:editId="098ED0D4">
                <wp:simplePos x="0" y="0"/>
                <wp:positionH relativeFrom="column">
                  <wp:posOffset>971222</wp:posOffset>
                </wp:positionH>
                <wp:positionV relativeFrom="paragraph">
                  <wp:posOffset>1515152</wp:posOffset>
                </wp:positionV>
                <wp:extent cx="203681" cy="160345"/>
                <wp:effectExtent l="0" t="19050" r="44450" b="11430"/>
                <wp:wrapNone/>
                <wp:docPr id="217" name="Forme libr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81" cy="160345"/>
                        </a:xfrm>
                        <a:custGeom>
                          <a:avLst/>
                          <a:gdLst>
                            <a:gd name="connsiteX0" fmla="*/ 0 w 203681"/>
                            <a:gd name="connsiteY0" fmla="*/ 65005 h 160345"/>
                            <a:gd name="connsiteX1" fmla="*/ 30336 w 203681"/>
                            <a:gd name="connsiteY1" fmla="*/ 52004 h 160345"/>
                            <a:gd name="connsiteX2" fmla="*/ 65005 w 203681"/>
                            <a:gd name="connsiteY2" fmla="*/ 13001 h 160345"/>
                            <a:gd name="connsiteX3" fmla="*/ 91007 w 203681"/>
                            <a:gd name="connsiteY3" fmla="*/ 0 h 160345"/>
                            <a:gd name="connsiteX4" fmla="*/ 117008 w 203681"/>
                            <a:gd name="connsiteY4" fmla="*/ 8667 h 160345"/>
                            <a:gd name="connsiteX5" fmla="*/ 138677 w 203681"/>
                            <a:gd name="connsiteY5" fmla="*/ 21668 h 160345"/>
                            <a:gd name="connsiteX6" fmla="*/ 160345 w 203681"/>
                            <a:gd name="connsiteY6" fmla="*/ 43337 h 160345"/>
                            <a:gd name="connsiteX7" fmla="*/ 195014 w 203681"/>
                            <a:gd name="connsiteY7" fmla="*/ 69339 h 160345"/>
                            <a:gd name="connsiteX8" fmla="*/ 203681 w 203681"/>
                            <a:gd name="connsiteY8" fmla="*/ 82339 h 160345"/>
                            <a:gd name="connsiteX9" fmla="*/ 186347 w 203681"/>
                            <a:gd name="connsiteY9" fmla="*/ 117009 h 160345"/>
                            <a:gd name="connsiteX10" fmla="*/ 182013 w 203681"/>
                            <a:gd name="connsiteY10" fmla="*/ 130010 h 160345"/>
                            <a:gd name="connsiteX11" fmla="*/ 160345 w 203681"/>
                            <a:gd name="connsiteY11" fmla="*/ 160345 h 16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3681" h="160345">
                              <a:moveTo>
                                <a:pt x="0" y="65005"/>
                              </a:moveTo>
                              <a:cubicBezTo>
                                <a:pt x="10112" y="60671"/>
                                <a:pt x="21182" y="58107"/>
                                <a:pt x="30336" y="52004"/>
                              </a:cubicBezTo>
                              <a:cubicBezTo>
                                <a:pt x="59245" y="32731"/>
                                <a:pt x="3684" y="33443"/>
                                <a:pt x="65005" y="13001"/>
                              </a:cubicBezTo>
                              <a:cubicBezTo>
                                <a:pt x="82947" y="7020"/>
                                <a:pt x="74205" y="11201"/>
                                <a:pt x="91007" y="0"/>
                              </a:cubicBezTo>
                              <a:cubicBezTo>
                                <a:pt x="99674" y="2889"/>
                                <a:pt x="110548" y="2207"/>
                                <a:pt x="117008" y="8667"/>
                              </a:cubicBezTo>
                              <a:cubicBezTo>
                                <a:pt x="128906" y="20565"/>
                                <a:pt x="121799" y="16043"/>
                                <a:pt x="138677" y="21668"/>
                              </a:cubicBezTo>
                              <a:cubicBezTo>
                                <a:pt x="145900" y="28891"/>
                                <a:pt x="151846" y="37671"/>
                                <a:pt x="160345" y="43337"/>
                              </a:cubicBezTo>
                              <a:cubicBezTo>
                                <a:pt x="172237" y="51265"/>
                                <a:pt x="185850" y="57883"/>
                                <a:pt x="195014" y="69339"/>
                              </a:cubicBezTo>
                              <a:cubicBezTo>
                                <a:pt x="198267" y="73406"/>
                                <a:pt x="200792" y="78006"/>
                                <a:pt x="203681" y="82339"/>
                              </a:cubicBezTo>
                              <a:cubicBezTo>
                                <a:pt x="193722" y="112217"/>
                                <a:pt x="201474" y="101880"/>
                                <a:pt x="186347" y="117009"/>
                              </a:cubicBezTo>
                              <a:cubicBezTo>
                                <a:pt x="184902" y="121343"/>
                                <a:pt x="184231" y="126017"/>
                                <a:pt x="182013" y="130010"/>
                              </a:cubicBezTo>
                              <a:cubicBezTo>
                                <a:pt x="170468" y="150791"/>
                                <a:pt x="170688" y="150004"/>
                                <a:pt x="160345" y="16034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43A1F" id="Forme libre 217" o:spid="_x0000_s1026" style="position:absolute;margin-left:76.45pt;margin-top:119.3pt;width:16.05pt;height:12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681,16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" path="m,65005c10112,60671,21182,58107,30336,52004,59245,32731,3684,33443,65005,13001,82947,7020,74205,11201,91007,v8667,2889,19541,2207,26001,8667c128906,20565,121799,16043,138677,21668v7223,7223,13169,16003,21668,21669c172237,51265,185850,57883,195014,69339v3253,4067,5778,8667,8667,13000c193722,112217,201474,101880,186347,117009v-1445,4334,-2116,9008,-4334,13001c170468,150791,170688,150004,160345,160345e" filled="f" strokecolor="red" strokeweight="1pt">
                <v:stroke joinstyle="miter"/>
                <v:path arrowok="t" o:connecttype="custom" o:connectlocs="0,65005;30336,52004;65005,13001;91007,0;117008,8667;138677,21668;160345,43337;195014,69339;203681,82339;186347,117009;182013,130010;160345,160345" o:connectangles="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E67307" wp14:editId="16EA690F">
                <wp:simplePos x="0" y="0"/>
                <wp:positionH relativeFrom="column">
                  <wp:posOffset>2413158</wp:posOffset>
                </wp:positionH>
                <wp:positionV relativeFrom="paragraph">
                  <wp:posOffset>1557381</wp:posOffset>
                </wp:positionV>
                <wp:extent cx="252544" cy="100782"/>
                <wp:effectExtent l="0" t="0" r="14605" b="13970"/>
                <wp:wrapNone/>
                <wp:docPr id="216" name="Forme libr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544" cy="100782"/>
                        </a:xfrm>
                        <a:custGeom>
                          <a:avLst/>
                          <a:gdLst>
                            <a:gd name="connsiteX0" fmla="*/ 27171 w 252544"/>
                            <a:gd name="connsiteY0" fmla="*/ 96448 h 100782"/>
                            <a:gd name="connsiteX1" fmla="*/ 18504 w 252544"/>
                            <a:gd name="connsiteY1" fmla="*/ 74780 h 100782"/>
                            <a:gd name="connsiteX2" fmla="*/ 9836 w 252544"/>
                            <a:gd name="connsiteY2" fmla="*/ 61779 h 100782"/>
                            <a:gd name="connsiteX3" fmla="*/ 1169 w 252544"/>
                            <a:gd name="connsiteY3" fmla="*/ 35777 h 100782"/>
                            <a:gd name="connsiteX4" fmla="*/ 5503 w 252544"/>
                            <a:gd name="connsiteY4" fmla="*/ 5441 h 100782"/>
                            <a:gd name="connsiteX5" fmla="*/ 230853 w 252544"/>
                            <a:gd name="connsiteY5" fmla="*/ 14109 h 100782"/>
                            <a:gd name="connsiteX6" fmla="*/ 239520 w 252544"/>
                            <a:gd name="connsiteY6" fmla="*/ 48778 h 100782"/>
                            <a:gd name="connsiteX7" fmla="*/ 243854 w 252544"/>
                            <a:gd name="connsiteY7" fmla="*/ 66112 h 100782"/>
                            <a:gd name="connsiteX8" fmla="*/ 252521 w 252544"/>
                            <a:gd name="connsiteY8" fmla="*/ 100782 h 100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52544" h="100782">
                              <a:moveTo>
                                <a:pt x="27171" y="96448"/>
                              </a:moveTo>
                              <a:cubicBezTo>
                                <a:pt x="24282" y="89225"/>
                                <a:pt x="21983" y="81738"/>
                                <a:pt x="18504" y="74780"/>
                              </a:cubicBezTo>
                              <a:cubicBezTo>
                                <a:pt x="16175" y="70121"/>
                                <a:pt x="11951" y="66539"/>
                                <a:pt x="9836" y="61779"/>
                              </a:cubicBezTo>
                              <a:cubicBezTo>
                                <a:pt x="6125" y="53430"/>
                                <a:pt x="1169" y="35777"/>
                                <a:pt x="1169" y="35777"/>
                              </a:cubicBezTo>
                              <a:cubicBezTo>
                                <a:pt x="2614" y="25665"/>
                                <a:pt x="-4626" y="6762"/>
                                <a:pt x="5503" y="5441"/>
                              </a:cubicBezTo>
                              <a:cubicBezTo>
                                <a:pt x="96095" y="-6375"/>
                                <a:pt x="154159" y="3152"/>
                                <a:pt x="230853" y="14109"/>
                              </a:cubicBezTo>
                              <a:lnTo>
                                <a:pt x="239520" y="48778"/>
                              </a:lnTo>
                              <a:cubicBezTo>
                                <a:pt x="240965" y="54556"/>
                                <a:pt x="241971" y="60462"/>
                                <a:pt x="243854" y="66112"/>
                              </a:cubicBezTo>
                              <a:cubicBezTo>
                                <a:pt x="253435" y="94855"/>
                                <a:pt x="252521" y="82978"/>
                                <a:pt x="252521" y="10078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B7547" id="Forme libre 216" o:spid="_x0000_s1026" style="position:absolute;margin-left:190pt;margin-top:122.65pt;width:19.9pt;height:7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544,10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" path="m27171,96448c24282,89225,21983,81738,18504,74780,16175,70121,11951,66539,9836,61779,6125,53430,1169,35777,1169,35777,2614,25665,-4626,6762,5503,5441,96095,-6375,154159,3152,230853,14109r8667,34669c240965,54556,241971,60462,243854,66112v9581,28743,8667,16866,8667,34670e" filled="f" strokecolor="red" strokeweight="1pt">
                <v:stroke joinstyle="miter"/>
                <v:path arrowok="t" o:connecttype="custom" o:connectlocs="27171,96448;18504,74780;9836,61779;1169,35777;5503,5441;230853,14109;239520,48778;243854,66112;252521,100782" o:connectangles="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8B9E198" wp14:editId="5730FEA4">
                <wp:simplePos x="0" y="0"/>
                <wp:positionH relativeFrom="column">
                  <wp:posOffset>3510740</wp:posOffset>
                </wp:positionH>
                <wp:positionV relativeFrom="paragraph">
                  <wp:posOffset>1068785</wp:posOffset>
                </wp:positionV>
                <wp:extent cx="922321" cy="12923"/>
                <wp:effectExtent l="19050" t="19050" r="11430" b="4445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321" cy="1292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F9982" id="Connecteur droit 215" o:spid="_x0000_s1026" style="position:absolute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84.15pt" to="349.0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" strokecolor="red" strokeweight="4.5pt">
                <v:stroke joinstyle="miter"/>
              </v:lin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705498" wp14:editId="68329173">
                <wp:simplePos x="0" y="0"/>
                <wp:positionH relativeFrom="column">
                  <wp:posOffset>663533</wp:posOffset>
                </wp:positionH>
                <wp:positionV relativeFrom="paragraph">
                  <wp:posOffset>1068786</wp:posOffset>
                </wp:positionV>
                <wp:extent cx="454726" cy="446"/>
                <wp:effectExtent l="19050" t="19050" r="21590" b="38100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4726" cy="44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22411" id="Connecteur droit 214" o:spid="_x0000_s1026" style="position:absolute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5pt,84.15pt" to="88.0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" strokecolor="red" strokeweight="4.5pt">
                <v:stroke joinstyle="miter"/>
              </v:lin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7137BE" wp14:editId="38DCCC25">
                <wp:simplePos x="0" y="0"/>
                <wp:positionH relativeFrom="column">
                  <wp:posOffset>3506407</wp:posOffset>
                </wp:positionH>
                <wp:positionV relativeFrom="paragraph">
                  <wp:posOffset>1567156</wp:posOffset>
                </wp:positionV>
                <wp:extent cx="931746" cy="476701"/>
                <wp:effectExtent l="19050" t="19050" r="20955" b="19050"/>
                <wp:wrapNone/>
                <wp:docPr id="213" name="Forme libr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746" cy="476701"/>
                        </a:xfrm>
                        <a:custGeom>
                          <a:avLst/>
                          <a:gdLst>
                            <a:gd name="connsiteX0" fmla="*/ 0 w 931746"/>
                            <a:gd name="connsiteY0" fmla="*/ 0 h 476701"/>
                            <a:gd name="connsiteX1" fmla="*/ 47670 w 931746"/>
                            <a:gd name="connsiteY1" fmla="*/ 30335 h 476701"/>
                            <a:gd name="connsiteX2" fmla="*/ 78005 w 931746"/>
                            <a:gd name="connsiteY2" fmla="*/ 56337 h 476701"/>
                            <a:gd name="connsiteX3" fmla="*/ 86673 w 931746"/>
                            <a:gd name="connsiteY3" fmla="*/ 65005 h 476701"/>
                            <a:gd name="connsiteX4" fmla="*/ 112675 w 931746"/>
                            <a:gd name="connsiteY4" fmla="*/ 82339 h 476701"/>
                            <a:gd name="connsiteX5" fmla="*/ 121342 w 931746"/>
                            <a:gd name="connsiteY5" fmla="*/ 91007 h 476701"/>
                            <a:gd name="connsiteX6" fmla="*/ 147344 w 931746"/>
                            <a:gd name="connsiteY6" fmla="*/ 99674 h 476701"/>
                            <a:gd name="connsiteX7" fmla="*/ 160345 w 931746"/>
                            <a:gd name="connsiteY7" fmla="*/ 104008 h 476701"/>
                            <a:gd name="connsiteX8" fmla="*/ 199348 w 931746"/>
                            <a:gd name="connsiteY8" fmla="*/ 130009 h 476701"/>
                            <a:gd name="connsiteX9" fmla="*/ 212349 w 931746"/>
                            <a:gd name="connsiteY9" fmla="*/ 138677 h 476701"/>
                            <a:gd name="connsiteX10" fmla="*/ 238351 w 931746"/>
                            <a:gd name="connsiteY10" fmla="*/ 147344 h 476701"/>
                            <a:gd name="connsiteX11" fmla="*/ 264352 w 931746"/>
                            <a:gd name="connsiteY11" fmla="*/ 164679 h 476701"/>
                            <a:gd name="connsiteX12" fmla="*/ 273020 w 931746"/>
                            <a:gd name="connsiteY12" fmla="*/ 173346 h 476701"/>
                            <a:gd name="connsiteX13" fmla="*/ 299022 w 931746"/>
                            <a:gd name="connsiteY13" fmla="*/ 186347 h 476701"/>
                            <a:gd name="connsiteX14" fmla="*/ 303355 w 931746"/>
                            <a:gd name="connsiteY14" fmla="*/ 199348 h 476701"/>
                            <a:gd name="connsiteX15" fmla="*/ 316356 w 931746"/>
                            <a:gd name="connsiteY15" fmla="*/ 203681 h 476701"/>
                            <a:gd name="connsiteX16" fmla="*/ 329357 w 931746"/>
                            <a:gd name="connsiteY16" fmla="*/ 212349 h 476701"/>
                            <a:gd name="connsiteX17" fmla="*/ 355359 w 931746"/>
                            <a:gd name="connsiteY17" fmla="*/ 221016 h 476701"/>
                            <a:gd name="connsiteX18" fmla="*/ 368360 w 931746"/>
                            <a:gd name="connsiteY18" fmla="*/ 229683 h 476701"/>
                            <a:gd name="connsiteX19" fmla="*/ 394362 w 931746"/>
                            <a:gd name="connsiteY19" fmla="*/ 238351 h 476701"/>
                            <a:gd name="connsiteX20" fmla="*/ 407363 w 931746"/>
                            <a:gd name="connsiteY20" fmla="*/ 242684 h 476701"/>
                            <a:gd name="connsiteX21" fmla="*/ 429031 w 931746"/>
                            <a:gd name="connsiteY21" fmla="*/ 255685 h 476701"/>
                            <a:gd name="connsiteX22" fmla="*/ 442032 w 931746"/>
                            <a:gd name="connsiteY22" fmla="*/ 264353 h 476701"/>
                            <a:gd name="connsiteX23" fmla="*/ 468034 w 931746"/>
                            <a:gd name="connsiteY23" fmla="*/ 273020 h 476701"/>
                            <a:gd name="connsiteX24" fmla="*/ 481035 w 931746"/>
                            <a:gd name="connsiteY24" fmla="*/ 281687 h 476701"/>
                            <a:gd name="connsiteX25" fmla="*/ 507037 w 931746"/>
                            <a:gd name="connsiteY25" fmla="*/ 290354 h 476701"/>
                            <a:gd name="connsiteX26" fmla="*/ 559041 w 931746"/>
                            <a:gd name="connsiteY26" fmla="*/ 320690 h 476701"/>
                            <a:gd name="connsiteX27" fmla="*/ 585042 w 931746"/>
                            <a:gd name="connsiteY27" fmla="*/ 329357 h 476701"/>
                            <a:gd name="connsiteX28" fmla="*/ 628379 w 931746"/>
                            <a:gd name="connsiteY28" fmla="*/ 355359 h 476701"/>
                            <a:gd name="connsiteX29" fmla="*/ 641380 w 931746"/>
                            <a:gd name="connsiteY29" fmla="*/ 359693 h 476701"/>
                            <a:gd name="connsiteX30" fmla="*/ 671715 w 931746"/>
                            <a:gd name="connsiteY30" fmla="*/ 368360 h 476701"/>
                            <a:gd name="connsiteX31" fmla="*/ 719386 w 931746"/>
                            <a:gd name="connsiteY31" fmla="*/ 394362 h 476701"/>
                            <a:gd name="connsiteX32" fmla="*/ 745387 w 931746"/>
                            <a:gd name="connsiteY32" fmla="*/ 403029 h 476701"/>
                            <a:gd name="connsiteX33" fmla="*/ 767056 w 931746"/>
                            <a:gd name="connsiteY33" fmla="*/ 416030 h 476701"/>
                            <a:gd name="connsiteX34" fmla="*/ 806059 w 931746"/>
                            <a:gd name="connsiteY34" fmla="*/ 429031 h 476701"/>
                            <a:gd name="connsiteX35" fmla="*/ 858062 w 931746"/>
                            <a:gd name="connsiteY35" fmla="*/ 450699 h 476701"/>
                            <a:gd name="connsiteX36" fmla="*/ 905733 w 931746"/>
                            <a:gd name="connsiteY36" fmla="*/ 468034 h 476701"/>
                            <a:gd name="connsiteX37" fmla="*/ 931734 w 931746"/>
                            <a:gd name="connsiteY37" fmla="*/ 476701 h 476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931746" h="476701">
                              <a:moveTo>
                                <a:pt x="0" y="0"/>
                              </a:moveTo>
                              <a:cubicBezTo>
                                <a:pt x="8354" y="5013"/>
                                <a:pt x="42171" y="24836"/>
                                <a:pt x="47670" y="30335"/>
                              </a:cubicBezTo>
                              <a:cubicBezTo>
                                <a:pt x="89402" y="72067"/>
                                <a:pt x="45004" y="29935"/>
                                <a:pt x="78005" y="56337"/>
                              </a:cubicBezTo>
                              <a:cubicBezTo>
                                <a:pt x="81196" y="58890"/>
                                <a:pt x="83404" y="62553"/>
                                <a:pt x="86673" y="65005"/>
                              </a:cubicBezTo>
                              <a:cubicBezTo>
                                <a:pt x="95006" y="71255"/>
                                <a:pt x="105310" y="74973"/>
                                <a:pt x="112675" y="82339"/>
                              </a:cubicBezTo>
                              <a:cubicBezTo>
                                <a:pt x="115564" y="85228"/>
                                <a:pt x="117687" y="89180"/>
                                <a:pt x="121342" y="91007"/>
                              </a:cubicBezTo>
                              <a:cubicBezTo>
                                <a:pt x="129514" y="95093"/>
                                <a:pt x="138677" y="96785"/>
                                <a:pt x="147344" y="99674"/>
                              </a:cubicBezTo>
                              <a:cubicBezTo>
                                <a:pt x="151678" y="101119"/>
                                <a:pt x="156544" y="101474"/>
                                <a:pt x="160345" y="104008"/>
                              </a:cubicBezTo>
                              <a:lnTo>
                                <a:pt x="199348" y="130009"/>
                              </a:lnTo>
                              <a:cubicBezTo>
                                <a:pt x="203682" y="132898"/>
                                <a:pt x="207408" y="137030"/>
                                <a:pt x="212349" y="138677"/>
                              </a:cubicBezTo>
                              <a:lnTo>
                                <a:pt x="238351" y="147344"/>
                              </a:lnTo>
                              <a:cubicBezTo>
                                <a:pt x="271402" y="180398"/>
                                <a:pt x="232999" y="145868"/>
                                <a:pt x="264352" y="164679"/>
                              </a:cubicBezTo>
                              <a:cubicBezTo>
                                <a:pt x="267856" y="166781"/>
                                <a:pt x="269829" y="170794"/>
                                <a:pt x="273020" y="173346"/>
                              </a:cubicBezTo>
                              <a:cubicBezTo>
                                <a:pt x="285022" y="182947"/>
                                <a:pt x="285290" y="181769"/>
                                <a:pt x="299022" y="186347"/>
                              </a:cubicBezTo>
                              <a:cubicBezTo>
                                <a:pt x="300466" y="190681"/>
                                <a:pt x="300125" y="196118"/>
                                <a:pt x="303355" y="199348"/>
                              </a:cubicBezTo>
                              <a:cubicBezTo>
                                <a:pt x="306585" y="202578"/>
                                <a:pt x="312270" y="201638"/>
                                <a:pt x="316356" y="203681"/>
                              </a:cubicBezTo>
                              <a:cubicBezTo>
                                <a:pt x="321015" y="206010"/>
                                <a:pt x="324597" y="210234"/>
                                <a:pt x="329357" y="212349"/>
                              </a:cubicBezTo>
                              <a:cubicBezTo>
                                <a:pt x="337706" y="216060"/>
                                <a:pt x="347757" y="215948"/>
                                <a:pt x="355359" y="221016"/>
                              </a:cubicBezTo>
                              <a:cubicBezTo>
                                <a:pt x="359693" y="223905"/>
                                <a:pt x="363601" y="227568"/>
                                <a:pt x="368360" y="229683"/>
                              </a:cubicBezTo>
                              <a:cubicBezTo>
                                <a:pt x="376709" y="233394"/>
                                <a:pt x="385695" y="235462"/>
                                <a:pt x="394362" y="238351"/>
                              </a:cubicBezTo>
                              <a:lnTo>
                                <a:pt x="407363" y="242684"/>
                              </a:lnTo>
                              <a:cubicBezTo>
                                <a:pt x="424292" y="259615"/>
                                <a:pt x="406528" y="244433"/>
                                <a:pt x="429031" y="255685"/>
                              </a:cubicBezTo>
                              <a:cubicBezTo>
                                <a:pt x="433690" y="258014"/>
                                <a:pt x="437272" y="262238"/>
                                <a:pt x="442032" y="264353"/>
                              </a:cubicBezTo>
                              <a:cubicBezTo>
                                <a:pt x="450381" y="268064"/>
                                <a:pt x="460432" y="267952"/>
                                <a:pt x="468034" y="273020"/>
                              </a:cubicBezTo>
                              <a:cubicBezTo>
                                <a:pt x="472368" y="275909"/>
                                <a:pt x="476276" y="279572"/>
                                <a:pt x="481035" y="281687"/>
                              </a:cubicBezTo>
                              <a:cubicBezTo>
                                <a:pt x="489384" y="285397"/>
                                <a:pt x="507037" y="290354"/>
                                <a:pt x="507037" y="290354"/>
                              </a:cubicBezTo>
                              <a:cubicBezTo>
                                <a:pt x="528447" y="304628"/>
                                <a:pt x="535494" y="310879"/>
                                <a:pt x="559041" y="320690"/>
                              </a:cubicBezTo>
                              <a:cubicBezTo>
                                <a:pt x="567474" y="324204"/>
                                <a:pt x="576871" y="325271"/>
                                <a:pt x="585042" y="329357"/>
                              </a:cubicBezTo>
                              <a:cubicBezTo>
                                <a:pt x="600110" y="336891"/>
                                <a:pt x="612397" y="350031"/>
                                <a:pt x="628379" y="355359"/>
                              </a:cubicBezTo>
                              <a:cubicBezTo>
                                <a:pt x="632713" y="356804"/>
                                <a:pt x="636988" y="358438"/>
                                <a:pt x="641380" y="359693"/>
                              </a:cubicBezTo>
                              <a:cubicBezTo>
                                <a:pt x="647866" y="361546"/>
                                <a:pt x="664784" y="364894"/>
                                <a:pt x="671715" y="368360"/>
                              </a:cubicBezTo>
                              <a:cubicBezTo>
                                <a:pt x="703362" y="384183"/>
                                <a:pt x="660472" y="374724"/>
                                <a:pt x="719386" y="394362"/>
                              </a:cubicBezTo>
                              <a:lnTo>
                                <a:pt x="745387" y="403029"/>
                              </a:lnTo>
                              <a:cubicBezTo>
                                <a:pt x="762319" y="419961"/>
                                <a:pt x="744551" y="404777"/>
                                <a:pt x="767056" y="416030"/>
                              </a:cubicBezTo>
                              <a:cubicBezTo>
                                <a:pt x="797526" y="431265"/>
                                <a:pt x="757782" y="420986"/>
                                <a:pt x="806059" y="429031"/>
                              </a:cubicBezTo>
                              <a:cubicBezTo>
                                <a:pt x="865129" y="458567"/>
                                <a:pt x="799393" y="427230"/>
                                <a:pt x="858062" y="450699"/>
                              </a:cubicBezTo>
                              <a:cubicBezTo>
                                <a:pt x="867914" y="454640"/>
                                <a:pt x="896191" y="466443"/>
                                <a:pt x="905733" y="468034"/>
                              </a:cubicBezTo>
                              <a:cubicBezTo>
                                <a:pt x="933159" y="472605"/>
                                <a:pt x="931734" y="463581"/>
                                <a:pt x="931734" y="47670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A094A" id="Forme libre 213" o:spid="_x0000_s1026" style="position:absolute;margin-left:276.1pt;margin-top:123.4pt;width:73.35pt;height:37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1746,47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" path="m,c8354,5013,42171,24836,47670,30335v41732,41732,-2666,-400,30335,26002c81196,58890,83404,62553,86673,65005v8333,6250,18637,9968,26002,17334c115564,85228,117687,89180,121342,91007v8172,4086,17335,5778,26002,8667c151678,101119,156544,101474,160345,104008r39003,26001c203682,132898,207408,137030,212349,138677r26002,8667c271402,180398,232999,145868,264352,164679v3504,2102,5477,6115,8668,8667c285022,182947,285290,181769,299022,186347v1444,4334,1103,9771,4333,13001c306585,202578,312270,201638,316356,203681v4659,2329,8241,6553,13001,8668c337706,216060,347757,215948,355359,221016v4334,2889,8242,6552,13001,8667c376709,233394,385695,235462,394362,238351r13001,4333c424292,259615,406528,244433,429031,255685v4659,2329,8241,6553,13001,8668c450381,268064,460432,267952,468034,273020v4334,2889,8242,6552,13001,8667c489384,285397,507037,290354,507037,290354v21410,14274,28457,20525,52004,30336c567474,324204,576871,325271,585042,329357v15068,7534,27355,20674,43337,26002c632713,356804,636988,358438,641380,359693v6486,1853,23404,5201,30335,8667c703362,384183,660472,374724,719386,394362r26001,8667c762319,419961,744551,404777,767056,416030v30470,15235,-9274,4956,39003,13001c865129,458567,799393,427230,858062,450699v9852,3941,38129,15744,47671,17335c933159,472605,931734,463581,931734,476701e" filled="f" strokecolor="red" strokeweight="2.25pt">
                <v:stroke joinstyle="miter"/>
                <v:path arrowok="t" o:connecttype="custom" o:connectlocs="0,0;47670,30335;78005,56337;86673,65005;112675,82339;121342,91007;147344,99674;160345,104008;199348,130009;212349,138677;238351,147344;264352,164679;273020,173346;299022,186347;303355,199348;316356,203681;329357,212349;355359,221016;368360,229683;394362,238351;407363,242684;429031,255685;442032,264353;468034,273020;481035,281687;507037,290354;559041,320690;585042,329357;628379,355359;641380,359693;671715,368360;719386,394362;745387,403029;767056,416030;806059,429031;858062,450699;905733,468034;931734,476701" o:connectangles="0,0,0,0,0,0,0,0,0,0,0,0,0,0,0,0,0,0,0,0,0,0,0,0,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D80EE4C" wp14:editId="56E79009">
                <wp:simplePos x="0" y="0"/>
                <wp:positionH relativeFrom="column">
                  <wp:posOffset>633187</wp:posOffset>
                </wp:positionH>
                <wp:positionV relativeFrom="paragraph">
                  <wp:posOffset>1545488</wp:posOffset>
                </wp:positionV>
                <wp:extent cx="498380" cy="944735"/>
                <wp:effectExtent l="19050" t="19050" r="16510" b="27305"/>
                <wp:wrapNone/>
                <wp:docPr id="212" name="Forme libr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80" cy="944735"/>
                        </a:xfrm>
                        <a:custGeom>
                          <a:avLst/>
                          <a:gdLst>
                            <a:gd name="connsiteX0" fmla="*/ 498380 w 498380"/>
                            <a:gd name="connsiteY0" fmla="*/ 0 h 944735"/>
                            <a:gd name="connsiteX1" fmla="*/ 476712 w 498380"/>
                            <a:gd name="connsiteY1" fmla="*/ 13001 h 944735"/>
                            <a:gd name="connsiteX2" fmla="*/ 459377 w 498380"/>
                            <a:gd name="connsiteY2" fmla="*/ 39003 h 944735"/>
                            <a:gd name="connsiteX3" fmla="*/ 450710 w 498380"/>
                            <a:gd name="connsiteY3" fmla="*/ 52003 h 944735"/>
                            <a:gd name="connsiteX4" fmla="*/ 437709 w 498380"/>
                            <a:gd name="connsiteY4" fmla="*/ 56337 h 944735"/>
                            <a:gd name="connsiteX5" fmla="*/ 420374 w 498380"/>
                            <a:gd name="connsiteY5" fmla="*/ 91006 h 944735"/>
                            <a:gd name="connsiteX6" fmla="*/ 394372 w 498380"/>
                            <a:gd name="connsiteY6" fmla="*/ 125676 h 944735"/>
                            <a:gd name="connsiteX7" fmla="*/ 385705 w 498380"/>
                            <a:gd name="connsiteY7" fmla="*/ 138676 h 944735"/>
                            <a:gd name="connsiteX8" fmla="*/ 381371 w 498380"/>
                            <a:gd name="connsiteY8" fmla="*/ 151677 h 944735"/>
                            <a:gd name="connsiteX9" fmla="*/ 372704 w 498380"/>
                            <a:gd name="connsiteY9" fmla="*/ 160345 h 944735"/>
                            <a:gd name="connsiteX10" fmla="*/ 364037 w 498380"/>
                            <a:gd name="connsiteY10" fmla="*/ 173346 h 944735"/>
                            <a:gd name="connsiteX11" fmla="*/ 346702 w 498380"/>
                            <a:gd name="connsiteY11" fmla="*/ 199348 h 944735"/>
                            <a:gd name="connsiteX12" fmla="*/ 333701 w 498380"/>
                            <a:gd name="connsiteY12" fmla="*/ 221016 h 944735"/>
                            <a:gd name="connsiteX13" fmla="*/ 316367 w 498380"/>
                            <a:gd name="connsiteY13" fmla="*/ 247018 h 944735"/>
                            <a:gd name="connsiteX14" fmla="*/ 294698 w 498380"/>
                            <a:gd name="connsiteY14" fmla="*/ 268686 h 944735"/>
                            <a:gd name="connsiteX15" fmla="*/ 290365 w 498380"/>
                            <a:gd name="connsiteY15" fmla="*/ 281687 h 944735"/>
                            <a:gd name="connsiteX16" fmla="*/ 273030 w 498380"/>
                            <a:gd name="connsiteY16" fmla="*/ 307689 h 944735"/>
                            <a:gd name="connsiteX17" fmla="*/ 260029 w 498380"/>
                            <a:gd name="connsiteY17" fmla="*/ 333691 h 944735"/>
                            <a:gd name="connsiteX18" fmla="*/ 251362 w 498380"/>
                            <a:gd name="connsiteY18" fmla="*/ 359693 h 944735"/>
                            <a:gd name="connsiteX19" fmla="*/ 242695 w 498380"/>
                            <a:gd name="connsiteY19" fmla="*/ 372694 h 944735"/>
                            <a:gd name="connsiteX20" fmla="*/ 221026 w 498380"/>
                            <a:gd name="connsiteY20" fmla="*/ 390028 h 944735"/>
                            <a:gd name="connsiteX21" fmla="*/ 216693 w 498380"/>
                            <a:gd name="connsiteY21" fmla="*/ 403029 h 944735"/>
                            <a:gd name="connsiteX22" fmla="*/ 208025 w 498380"/>
                            <a:gd name="connsiteY22" fmla="*/ 411696 h 944735"/>
                            <a:gd name="connsiteX23" fmla="*/ 190691 w 498380"/>
                            <a:gd name="connsiteY23" fmla="*/ 433365 h 944735"/>
                            <a:gd name="connsiteX24" fmla="*/ 182024 w 498380"/>
                            <a:gd name="connsiteY24" fmla="*/ 459367 h 944735"/>
                            <a:gd name="connsiteX25" fmla="*/ 177690 w 498380"/>
                            <a:gd name="connsiteY25" fmla="*/ 472367 h 944735"/>
                            <a:gd name="connsiteX26" fmla="*/ 169023 w 498380"/>
                            <a:gd name="connsiteY26" fmla="*/ 481035 h 944735"/>
                            <a:gd name="connsiteX27" fmla="*/ 151688 w 498380"/>
                            <a:gd name="connsiteY27" fmla="*/ 498369 h 944735"/>
                            <a:gd name="connsiteX28" fmla="*/ 147354 w 498380"/>
                            <a:gd name="connsiteY28" fmla="*/ 511370 h 944735"/>
                            <a:gd name="connsiteX29" fmla="*/ 138687 w 498380"/>
                            <a:gd name="connsiteY29" fmla="*/ 524371 h 944735"/>
                            <a:gd name="connsiteX30" fmla="*/ 130020 w 498380"/>
                            <a:gd name="connsiteY30" fmla="*/ 550373 h 944735"/>
                            <a:gd name="connsiteX31" fmla="*/ 125686 w 498380"/>
                            <a:gd name="connsiteY31" fmla="*/ 563374 h 944735"/>
                            <a:gd name="connsiteX32" fmla="*/ 121353 w 498380"/>
                            <a:gd name="connsiteY32" fmla="*/ 576375 h 944735"/>
                            <a:gd name="connsiteX33" fmla="*/ 112685 w 498380"/>
                            <a:gd name="connsiteY33" fmla="*/ 589376 h 944735"/>
                            <a:gd name="connsiteX34" fmla="*/ 99684 w 498380"/>
                            <a:gd name="connsiteY34" fmla="*/ 628379 h 944735"/>
                            <a:gd name="connsiteX35" fmla="*/ 95351 w 498380"/>
                            <a:gd name="connsiteY35" fmla="*/ 641380 h 944735"/>
                            <a:gd name="connsiteX36" fmla="*/ 91017 w 498380"/>
                            <a:gd name="connsiteY36" fmla="*/ 654381 h 944735"/>
                            <a:gd name="connsiteX37" fmla="*/ 82350 w 498380"/>
                            <a:gd name="connsiteY37" fmla="*/ 684716 h 944735"/>
                            <a:gd name="connsiteX38" fmla="*/ 73682 w 498380"/>
                            <a:gd name="connsiteY38" fmla="*/ 693384 h 944735"/>
                            <a:gd name="connsiteX39" fmla="*/ 65015 w 498380"/>
                            <a:gd name="connsiteY39" fmla="*/ 719385 h 944735"/>
                            <a:gd name="connsiteX40" fmla="*/ 60681 w 498380"/>
                            <a:gd name="connsiteY40" fmla="*/ 732386 h 944735"/>
                            <a:gd name="connsiteX41" fmla="*/ 52014 w 498380"/>
                            <a:gd name="connsiteY41" fmla="*/ 741054 h 944735"/>
                            <a:gd name="connsiteX42" fmla="*/ 43347 w 498380"/>
                            <a:gd name="connsiteY42" fmla="*/ 767056 h 944735"/>
                            <a:gd name="connsiteX43" fmla="*/ 39013 w 498380"/>
                            <a:gd name="connsiteY43" fmla="*/ 780057 h 944735"/>
                            <a:gd name="connsiteX44" fmla="*/ 17345 w 498380"/>
                            <a:gd name="connsiteY44" fmla="*/ 806058 h 944735"/>
                            <a:gd name="connsiteX45" fmla="*/ 8678 w 498380"/>
                            <a:gd name="connsiteY45" fmla="*/ 832060 h 944735"/>
                            <a:gd name="connsiteX46" fmla="*/ 4344 w 498380"/>
                            <a:gd name="connsiteY46" fmla="*/ 888398 h 944735"/>
                            <a:gd name="connsiteX47" fmla="*/ 10 w 498380"/>
                            <a:gd name="connsiteY47" fmla="*/ 944735 h 944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498380" h="944735">
                              <a:moveTo>
                                <a:pt x="498380" y="0"/>
                              </a:moveTo>
                              <a:cubicBezTo>
                                <a:pt x="491157" y="4334"/>
                                <a:pt x="482668" y="7045"/>
                                <a:pt x="476712" y="13001"/>
                              </a:cubicBezTo>
                              <a:cubicBezTo>
                                <a:pt x="469346" y="20367"/>
                                <a:pt x="465155" y="30336"/>
                                <a:pt x="459377" y="39003"/>
                              </a:cubicBezTo>
                              <a:cubicBezTo>
                                <a:pt x="456488" y="43336"/>
                                <a:pt x="455651" y="50356"/>
                                <a:pt x="450710" y="52003"/>
                              </a:cubicBezTo>
                              <a:lnTo>
                                <a:pt x="437709" y="56337"/>
                              </a:lnTo>
                              <a:cubicBezTo>
                                <a:pt x="427750" y="86215"/>
                                <a:pt x="435503" y="75879"/>
                                <a:pt x="420374" y="91006"/>
                              </a:cubicBezTo>
                              <a:cubicBezTo>
                                <a:pt x="409101" y="124829"/>
                                <a:pt x="427567" y="75886"/>
                                <a:pt x="394372" y="125676"/>
                              </a:cubicBezTo>
                              <a:cubicBezTo>
                                <a:pt x="391483" y="130009"/>
                                <a:pt x="388034" y="134018"/>
                                <a:pt x="385705" y="138676"/>
                              </a:cubicBezTo>
                              <a:cubicBezTo>
                                <a:pt x="383662" y="142762"/>
                                <a:pt x="383721" y="147760"/>
                                <a:pt x="381371" y="151677"/>
                              </a:cubicBezTo>
                              <a:cubicBezTo>
                                <a:pt x="379269" y="155181"/>
                                <a:pt x="375256" y="157154"/>
                                <a:pt x="372704" y="160345"/>
                              </a:cubicBezTo>
                              <a:cubicBezTo>
                                <a:pt x="369451" y="164412"/>
                                <a:pt x="366366" y="168688"/>
                                <a:pt x="364037" y="173346"/>
                              </a:cubicBezTo>
                              <a:cubicBezTo>
                                <a:pt x="351494" y="198432"/>
                                <a:pt x="371346" y="174704"/>
                                <a:pt x="346702" y="199348"/>
                              </a:cubicBezTo>
                              <a:cubicBezTo>
                                <a:pt x="338417" y="224205"/>
                                <a:pt x="347978" y="201979"/>
                                <a:pt x="333701" y="221016"/>
                              </a:cubicBezTo>
                              <a:cubicBezTo>
                                <a:pt x="327451" y="229349"/>
                                <a:pt x="323733" y="239652"/>
                                <a:pt x="316367" y="247018"/>
                              </a:cubicBezTo>
                              <a:lnTo>
                                <a:pt x="294698" y="268686"/>
                              </a:lnTo>
                              <a:cubicBezTo>
                                <a:pt x="293254" y="273020"/>
                                <a:pt x="292583" y="277694"/>
                                <a:pt x="290365" y="281687"/>
                              </a:cubicBezTo>
                              <a:cubicBezTo>
                                <a:pt x="285306" y="290793"/>
                                <a:pt x="273030" y="307689"/>
                                <a:pt x="273030" y="307689"/>
                              </a:cubicBezTo>
                              <a:cubicBezTo>
                                <a:pt x="257231" y="355092"/>
                                <a:pt x="282427" y="283297"/>
                                <a:pt x="260029" y="333691"/>
                              </a:cubicBezTo>
                              <a:cubicBezTo>
                                <a:pt x="256318" y="342040"/>
                                <a:pt x="256430" y="352091"/>
                                <a:pt x="251362" y="359693"/>
                              </a:cubicBezTo>
                              <a:cubicBezTo>
                                <a:pt x="248473" y="364027"/>
                                <a:pt x="245949" y="368627"/>
                                <a:pt x="242695" y="372694"/>
                              </a:cubicBezTo>
                              <a:cubicBezTo>
                                <a:pt x="235639" y="381514"/>
                                <a:pt x="230677" y="383594"/>
                                <a:pt x="221026" y="390028"/>
                              </a:cubicBezTo>
                              <a:cubicBezTo>
                                <a:pt x="219582" y="394362"/>
                                <a:pt x="219043" y="399112"/>
                                <a:pt x="216693" y="403029"/>
                              </a:cubicBezTo>
                              <a:cubicBezTo>
                                <a:pt x="214591" y="406533"/>
                                <a:pt x="210577" y="408505"/>
                                <a:pt x="208025" y="411696"/>
                              </a:cubicBezTo>
                              <a:cubicBezTo>
                                <a:pt x="186147" y="439043"/>
                                <a:pt x="211627" y="412427"/>
                                <a:pt x="190691" y="433365"/>
                              </a:cubicBezTo>
                              <a:lnTo>
                                <a:pt x="182024" y="459367"/>
                              </a:lnTo>
                              <a:cubicBezTo>
                                <a:pt x="180579" y="463700"/>
                                <a:pt x="180920" y="469137"/>
                                <a:pt x="177690" y="472367"/>
                              </a:cubicBezTo>
                              <a:lnTo>
                                <a:pt x="169023" y="481035"/>
                              </a:lnTo>
                              <a:cubicBezTo>
                                <a:pt x="157466" y="515705"/>
                                <a:pt x="174801" y="475257"/>
                                <a:pt x="151688" y="498369"/>
                              </a:cubicBezTo>
                              <a:cubicBezTo>
                                <a:pt x="148458" y="501599"/>
                                <a:pt x="149397" y="507284"/>
                                <a:pt x="147354" y="511370"/>
                              </a:cubicBezTo>
                              <a:cubicBezTo>
                                <a:pt x="145025" y="516028"/>
                                <a:pt x="140802" y="519612"/>
                                <a:pt x="138687" y="524371"/>
                              </a:cubicBezTo>
                              <a:cubicBezTo>
                                <a:pt x="134977" y="532720"/>
                                <a:pt x="132909" y="541706"/>
                                <a:pt x="130020" y="550373"/>
                              </a:cubicBezTo>
                              <a:lnTo>
                                <a:pt x="125686" y="563374"/>
                              </a:lnTo>
                              <a:cubicBezTo>
                                <a:pt x="124242" y="567708"/>
                                <a:pt x="123887" y="572574"/>
                                <a:pt x="121353" y="576375"/>
                              </a:cubicBezTo>
                              <a:lnTo>
                                <a:pt x="112685" y="589376"/>
                              </a:lnTo>
                              <a:lnTo>
                                <a:pt x="99684" y="628379"/>
                              </a:lnTo>
                              <a:lnTo>
                                <a:pt x="95351" y="641380"/>
                              </a:lnTo>
                              <a:cubicBezTo>
                                <a:pt x="93906" y="645714"/>
                                <a:pt x="92125" y="649949"/>
                                <a:pt x="91017" y="654381"/>
                              </a:cubicBezTo>
                              <a:cubicBezTo>
                                <a:pt x="90209" y="657614"/>
                                <a:pt x="85012" y="680279"/>
                                <a:pt x="82350" y="684716"/>
                              </a:cubicBezTo>
                              <a:cubicBezTo>
                                <a:pt x="80248" y="688220"/>
                                <a:pt x="76571" y="690495"/>
                                <a:pt x="73682" y="693384"/>
                              </a:cubicBezTo>
                              <a:lnTo>
                                <a:pt x="65015" y="719385"/>
                              </a:lnTo>
                              <a:cubicBezTo>
                                <a:pt x="63570" y="723719"/>
                                <a:pt x="63911" y="729156"/>
                                <a:pt x="60681" y="732386"/>
                              </a:cubicBezTo>
                              <a:lnTo>
                                <a:pt x="52014" y="741054"/>
                              </a:lnTo>
                              <a:lnTo>
                                <a:pt x="43347" y="767056"/>
                              </a:lnTo>
                              <a:cubicBezTo>
                                <a:pt x="41902" y="771390"/>
                                <a:pt x="42243" y="776827"/>
                                <a:pt x="39013" y="780057"/>
                              </a:cubicBezTo>
                              <a:cubicBezTo>
                                <a:pt x="30847" y="788222"/>
                                <a:pt x="22172" y="795196"/>
                                <a:pt x="17345" y="806058"/>
                              </a:cubicBezTo>
                              <a:cubicBezTo>
                                <a:pt x="13635" y="814407"/>
                                <a:pt x="8678" y="832060"/>
                                <a:pt x="8678" y="832060"/>
                              </a:cubicBezTo>
                              <a:cubicBezTo>
                                <a:pt x="7233" y="850839"/>
                                <a:pt x="5976" y="869634"/>
                                <a:pt x="4344" y="888398"/>
                              </a:cubicBezTo>
                              <a:cubicBezTo>
                                <a:pt x="-421" y="943194"/>
                                <a:pt x="10" y="915083"/>
                                <a:pt x="10" y="94473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975E" id="Forme libre 212" o:spid="_x0000_s1026" style="position:absolute;margin-left:49.85pt;margin-top:121.7pt;width:39.25pt;height:74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380,94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" path="m498380,v-7223,4334,-15712,7045,-21668,13001c469346,20367,465155,30336,459377,39003v-2889,4333,-3726,11353,-8667,13000l437709,56337v-9959,29878,-2206,19542,-17335,34669c409101,124829,427567,75886,394372,125676v-2889,4333,-6338,8342,-8667,13000c383662,142762,383721,147760,381371,151677v-2102,3504,-6115,5477,-8667,8668c369451,164412,366366,168688,364037,173346v-12543,25086,7309,1358,-17335,26002c338417,224205,347978,201979,333701,221016v-6250,8333,-9968,18636,-17334,26002l294698,268686v-1444,4334,-2115,9008,-4333,13001c285306,290793,273030,307689,273030,307689v-15799,47403,9397,-24392,-13001,26002c256318,342040,256430,352091,251362,359693v-2889,4334,-5413,8934,-8667,13001c235639,381514,230677,383594,221026,390028v-1444,4334,-1983,9084,-4333,13001c214591,406533,210577,408505,208025,411696v-21878,27347,3602,731,-17334,21669l182024,459367v-1445,4333,-1104,9770,-4334,13000l169023,481035v-11557,34670,5778,-5778,-17335,17334c148458,501599,149397,507284,147354,511370v-2329,4658,-6552,8242,-8667,13001c134977,532720,132909,541706,130020,550373r-4334,13001c124242,567708,123887,572574,121353,576375r-8668,13001l99684,628379r-4333,13001c93906,645714,92125,649949,91017,654381v-808,3233,-6005,25898,-8667,30335c80248,688220,76571,690495,73682,693384r-8667,26001c63570,723719,63911,729156,60681,732386r-8667,8668l43347,767056v-1445,4334,-1104,9771,-4334,13001c30847,788222,22172,795196,17345,806058v-3710,8349,-8667,26002,-8667,26002c7233,850839,5976,869634,4344,888398,-421,943194,10,915083,10,944735e" filled="f" strokecolor="red" strokeweight="2.25pt">
                <v:stroke joinstyle="miter"/>
                <v:path arrowok="t" o:connecttype="custom" o:connectlocs="498380,0;476712,13001;459377,39003;450710,52003;437709,56337;420374,91006;394372,125676;385705,138676;381371,151677;372704,160345;364037,173346;346702,199348;333701,221016;316367,247018;294698,268686;290365,281687;273030,307689;260029,333691;251362,359693;242695,372694;221026,390028;216693,403029;208025,411696;190691,433365;182024,459367;177690,472367;169023,481035;151688,498369;147354,511370;138687,524371;130020,550373;125686,563374;121353,576375;112685,589376;99684,628379;95351,641380;91017,654381;82350,684716;73682,693384;65015,719385;60681,732386;52014,741054;43347,767056;39013,780057;17345,806058;8678,832060;4344,888398;10,944735" o:connectangles="0,0,0,0,0,0,0,0,0,0,0,0,0,0,0,0,0,0,0,0,0,0,0,0,0,0,0,0,0,0,0,0,0,0,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4CB6BBE" wp14:editId="31FC6286">
                <wp:simplePos x="0" y="0"/>
                <wp:positionH relativeFrom="column">
                  <wp:posOffset>2535668</wp:posOffset>
                </wp:positionH>
                <wp:positionV relativeFrom="paragraph">
                  <wp:posOffset>1558488</wp:posOffset>
                </wp:positionV>
                <wp:extent cx="17335" cy="1395435"/>
                <wp:effectExtent l="19050" t="19050" r="40005" b="14605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" cy="13954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E4587" id="Connecteur droit 211" o:spid="_x0000_s1026" style="position:absolute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5pt,122.7pt" to="201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" strokecolor="red" strokeweight="4.5pt">
                <v:stroke joinstyle="miter"/>
              </v:lin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0C7A91" wp14:editId="175E81D8">
                <wp:simplePos x="0" y="0"/>
                <wp:positionH relativeFrom="column">
                  <wp:posOffset>2084970</wp:posOffset>
                </wp:positionH>
                <wp:positionV relativeFrom="paragraph">
                  <wp:posOffset>374527</wp:posOffset>
                </wp:positionV>
                <wp:extent cx="697928" cy="230559"/>
                <wp:effectExtent l="19050" t="19050" r="26035" b="17145"/>
                <wp:wrapNone/>
                <wp:docPr id="210" name="Forme libr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" cy="230559"/>
                        </a:xfrm>
                        <a:custGeom>
                          <a:avLst/>
                          <a:gdLst>
                            <a:gd name="connsiteX0" fmla="*/ 0 w 697928"/>
                            <a:gd name="connsiteY0" fmla="*/ 226225 h 230559"/>
                            <a:gd name="connsiteX1" fmla="*/ 34669 w 697928"/>
                            <a:gd name="connsiteY1" fmla="*/ 208891 h 230559"/>
                            <a:gd name="connsiteX2" fmla="*/ 52004 w 697928"/>
                            <a:gd name="connsiteY2" fmla="*/ 191556 h 230559"/>
                            <a:gd name="connsiteX3" fmla="*/ 73672 w 697928"/>
                            <a:gd name="connsiteY3" fmla="*/ 161220 h 230559"/>
                            <a:gd name="connsiteX4" fmla="*/ 82339 w 697928"/>
                            <a:gd name="connsiteY4" fmla="*/ 148219 h 230559"/>
                            <a:gd name="connsiteX5" fmla="*/ 108341 w 697928"/>
                            <a:gd name="connsiteY5" fmla="*/ 130885 h 230559"/>
                            <a:gd name="connsiteX6" fmla="*/ 117008 w 697928"/>
                            <a:gd name="connsiteY6" fmla="*/ 117884 h 230559"/>
                            <a:gd name="connsiteX7" fmla="*/ 143010 w 697928"/>
                            <a:gd name="connsiteY7" fmla="*/ 109217 h 230559"/>
                            <a:gd name="connsiteX8" fmla="*/ 177679 w 697928"/>
                            <a:gd name="connsiteY8" fmla="*/ 91882 h 230559"/>
                            <a:gd name="connsiteX9" fmla="*/ 177679 w 697928"/>
                            <a:gd name="connsiteY9" fmla="*/ 91882 h 230559"/>
                            <a:gd name="connsiteX10" fmla="*/ 203681 w 697928"/>
                            <a:gd name="connsiteY10" fmla="*/ 78881 h 230559"/>
                            <a:gd name="connsiteX11" fmla="*/ 238351 w 697928"/>
                            <a:gd name="connsiteY11" fmla="*/ 61546 h 230559"/>
                            <a:gd name="connsiteX12" fmla="*/ 251351 w 697928"/>
                            <a:gd name="connsiteY12" fmla="*/ 52879 h 230559"/>
                            <a:gd name="connsiteX13" fmla="*/ 260019 w 697928"/>
                            <a:gd name="connsiteY13" fmla="*/ 44212 h 230559"/>
                            <a:gd name="connsiteX14" fmla="*/ 273020 w 697928"/>
                            <a:gd name="connsiteY14" fmla="*/ 39878 h 230559"/>
                            <a:gd name="connsiteX15" fmla="*/ 333691 w 697928"/>
                            <a:gd name="connsiteY15" fmla="*/ 31211 h 230559"/>
                            <a:gd name="connsiteX16" fmla="*/ 381361 w 697928"/>
                            <a:gd name="connsiteY16" fmla="*/ 18210 h 230559"/>
                            <a:gd name="connsiteX17" fmla="*/ 442032 w 697928"/>
                            <a:gd name="connsiteY17" fmla="*/ 9543 h 230559"/>
                            <a:gd name="connsiteX18" fmla="*/ 524371 w 697928"/>
                            <a:gd name="connsiteY18" fmla="*/ 5209 h 230559"/>
                            <a:gd name="connsiteX19" fmla="*/ 533039 w 697928"/>
                            <a:gd name="connsiteY19" fmla="*/ 13876 h 230559"/>
                            <a:gd name="connsiteX20" fmla="*/ 559041 w 697928"/>
                            <a:gd name="connsiteY20" fmla="*/ 26877 h 230559"/>
                            <a:gd name="connsiteX21" fmla="*/ 576375 w 697928"/>
                            <a:gd name="connsiteY21" fmla="*/ 48546 h 230559"/>
                            <a:gd name="connsiteX22" fmla="*/ 589376 w 697928"/>
                            <a:gd name="connsiteY22" fmla="*/ 57213 h 230559"/>
                            <a:gd name="connsiteX23" fmla="*/ 611044 w 697928"/>
                            <a:gd name="connsiteY23" fmla="*/ 83215 h 230559"/>
                            <a:gd name="connsiteX24" fmla="*/ 624045 w 697928"/>
                            <a:gd name="connsiteY24" fmla="*/ 91882 h 230559"/>
                            <a:gd name="connsiteX25" fmla="*/ 641380 w 697928"/>
                            <a:gd name="connsiteY25" fmla="*/ 109217 h 230559"/>
                            <a:gd name="connsiteX26" fmla="*/ 658715 w 697928"/>
                            <a:gd name="connsiteY26" fmla="*/ 130885 h 230559"/>
                            <a:gd name="connsiteX27" fmla="*/ 680383 w 697928"/>
                            <a:gd name="connsiteY27" fmla="*/ 165554 h 230559"/>
                            <a:gd name="connsiteX28" fmla="*/ 689050 w 697928"/>
                            <a:gd name="connsiteY28" fmla="*/ 191556 h 230559"/>
                            <a:gd name="connsiteX29" fmla="*/ 697717 w 697928"/>
                            <a:gd name="connsiteY29" fmla="*/ 221891 h 230559"/>
                            <a:gd name="connsiteX30" fmla="*/ 697717 w 697928"/>
                            <a:gd name="connsiteY30" fmla="*/ 230559 h 230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97928" h="230559">
                              <a:moveTo>
                                <a:pt x="0" y="226225"/>
                              </a:moveTo>
                              <a:cubicBezTo>
                                <a:pt x="14384" y="220472"/>
                                <a:pt x="23310" y="218627"/>
                                <a:pt x="34669" y="208891"/>
                              </a:cubicBezTo>
                              <a:cubicBezTo>
                                <a:pt x="40874" y="203573"/>
                                <a:pt x="52004" y="191556"/>
                                <a:pt x="52004" y="191556"/>
                              </a:cubicBezTo>
                              <a:cubicBezTo>
                                <a:pt x="62752" y="159307"/>
                                <a:pt x="46253" y="202350"/>
                                <a:pt x="73672" y="161220"/>
                              </a:cubicBezTo>
                              <a:cubicBezTo>
                                <a:pt x="76561" y="156886"/>
                                <a:pt x="78419" y="151649"/>
                                <a:pt x="82339" y="148219"/>
                              </a:cubicBezTo>
                              <a:cubicBezTo>
                                <a:pt x="90178" y="141360"/>
                                <a:pt x="108341" y="130885"/>
                                <a:pt x="108341" y="130885"/>
                              </a:cubicBezTo>
                              <a:cubicBezTo>
                                <a:pt x="111230" y="126551"/>
                                <a:pt x="112591" y="120644"/>
                                <a:pt x="117008" y="117884"/>
                              </a:cubicBezTo>
                              <a:cubicBezTo>
                                <a:pt x="124755" y="113042"/>
                                <a:pt x="143010" y="109217"/>
                                <a:pt x="143010" y="109217"/>
                              </a:cubicBezTo>
                              <a:cubicBezTo>
                                <a:pt x="158138" y="94089"/>
                                <a:pt x="147802" y="101841"/>
                                <a:pt x="177679" y="91882"/>
                              </a:cubicBezTo>
                              <a:lnTo>
                                <a:pt x="177679" y="91882"/>
                              </a:lnTo>
                              <a:cubicBezTo>
                                <a:pt x="194481" y="80681"/>
                                <a:pt x="185739" y="84862"/>
                                <a:pt x="203681" y="78881"/>
                              </a:cubicBezTo>
                              <a:cubicBezTo>
                                <a:pt x="232177" y="50388"/>
                                <a:pt x="178582" y="101394"/>
                                <a:pt x="238351" y="61546"/>
                              </a:cubicBezTo>
                              <a:cubicBezTo>
                                <a:pt x="242684" y="58657"/>
                                <a:pt x="247284" y="56132"/>
                                <a:pt x="251351" y="52879"/>
                              </a:cubicBezTo>
                              <a:cubicBezTo>
                                <a:pt x="254542" y="50327"/>
                                <a:pt x="256515" y="46314"/>
                                <a:pt x="260019" y="44212"/>
                              </a:cubicBezTo>
                              <a:cubicBezTo>
                                <a:pt x="263936" y="41862"/>
                                <a:pt x="268561" y="40869"/>
                                <a:pt x="273020" y="39878"/>
                              </a:cubicBezTo>
                              <a:cubicBezTo>
                                <a:pt x="289076" y="36310"/>
                                <a:pt x="318712" y="33084"/>
                                <a:pt x="333691" y="31211"/>
                              </a:cubicBezTo>
                              <a:cubicBezTo>
                                <a:pt x="348998" y="26108"/>
                                <a:pt x="365716" y="20166"/>
                                <a:pt x="381361" y="18210"/>
                              </a:cubicBezTo>
                              <a:cubicBezTo>
                                <a:pt x="424749" y="12786"/>
                                <a:pt x="404542" y="15790"/>
                                <a:pt x="442032" y="9543"/>
                              </a:cubicBezTo>
                              <a:cubicBezTo>
                                <a:pt x="485902" y="-5081"/>
                                <a:pt x="458925" y="174"/>
                                <a:pt x="524371" y="5209"/>
                              </a:cubicBezTo>
                              <a:cubicBezTo>
                                <a:pt x="527260" y="8098"/>
                                <a:pt x="529535" y="11774"/>
                                <a:pt x="533039" y="13876"/>
                              </a:cubicBezTo>
                              <a:cubicBezTo>
                                <a:pt x="565068" y="33093"/>
                                <a:pt x="526177" y="585"/>
                                <a:pt x="559041" y="26877"/>
                              </a:cubicBezTo>
                              <a:cubicBezTo>
                                <a:pt x="580482" y="44030"/>
                                <a:pt x="553853" y="26024"/>
                                <a:pt x="576375" y="48546"/>
                              </a:cubicBezTo>
                              <a:cubicBezTo>
                                <a:pt x="580058" y="52229"/>
                                <a:pt x="585375" y="53879"/>
                                <a:pt x="589376" y="57213"/>
                              </a:cubicBezTo>
                              <a:cubicBezTo>
                                <a:pt x="631974" y="92711"/>
                                <a:pt x="576955" y="49126"/>
                                <a:pt x="611044" y="83215"/>
                              </a:cubicBezTo>
                              <a:cubicBezTo>
                                <a:pt x="614727" y="86898"/>
                                <a:pt x="620091" y="88492"/>
                                <a:pt x="624045" y="91882"/>
                              </a:cubicBezTo>
                              <a:cubicBezTo>
                                <a:pt x="630250" y="97200"/>
                                <a:pt x="636847" y="102418"/>
                                <a:pt x="641380" y="109217"/>
                              </a:cubicBezTo>
                              <a:cubicBezTo>
                                <a:pt x="652313" y="125618"/>
                                <a:pt x="646364" y="118535"/>
                                <a:pt x="658715" y="130885"/>
                              </a:cubicBezTo>
                              <a:cubicBezTo>
                                <a:pt x="669029" y="161828"/>
                                <a:pt x="659780" y="151819"/>
                                <a:pt x="680383" y="165554"/>
                              </a:cubicBezTo>
                              <a:lnTo>
                                <a:pt x="689050" y="191556"/>
                              </a:lnTo>
                              <a:cubicBezTo>
                                <a:pt x="692486" y="201864"/>
                                <a:pt x="695902" y="211002"/>
                                <a:pt x="697717" y="221891"/>
                              </a:cubicBezTo>
                              <a:cubicBezTo>
                                <a:pt x="698192" y="224741"/>
                                <a:pt x="697717" y="227670"/>
                                <a:pt x="697717" y="23055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94CBE" id="Forme libre 210" o:spid="_x0000_s1026" style="position:absolute;margin-left:164.15pt;margin-top:29.5pt;width:54.95pt;height:18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928,230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" path="m,226225v14384,-5753,23310,-7598,34669,-17334c40874,203573,52004,191556,52004,191556v10748,-32249,-5751,10794,21668,-30336c76561,156886,78419,151649,82339,148219v7839,-6859,26002,-17334,26002,-17334c111230,126551,112591,120644,117008,117884v7747,-4842,26002,-8667,26002,-8667c158138,94089,147802,101841,177679,91882r,c194481,80681,185739,84862,203681,78881v28496,-28493,-25099,22513,34670,-17335c242684,58657,247284,56132,251351,52879v3191,-2552,5164,-6565,8668,-8667c263936,41862,268561,40869,273020,39878v16056,-3568,45692,-6794,60671,-8667c348998,26108,365716,20166,381361,18210v43388,-5424,23181,-2420,60671,-8667c485902,-5081,458925,174,524371,5209v2889,2889,5164,6565,8668,8667c565068,33093,526177,585,559041,26877v21441,17153,-5188,-853,17334,21669c580058,52229,585375,53879,589376,57213v42598,35498,-12421,-8087,21668,26002c614727,86898,620091,88492,624045,91882v6205,5318,12802,10536,17335,17335c652313,125618,646364,118535,658715,130885v10314,30943,1065,20934,21668,34669l689050,191556v3436,10308,6852,19446,8667,30335c698192,224741,697717,227670,697717,230559e" filled="f" strokecolor="#00b050" strokeweight="2.25pt">
                <v:stroke joinstyle="miter"/>
                <v:path arrowok="t" o:connecttype="custom" o:connectlocs="0,226225;34669,208891;52004,191556;73672,161220;82339,148219;108341,130885;117008,117884;143010,109217;177679,91882;177679,91882;203681,78881;238351,61546;251351,52879;260019,44212;273020,39878;333691,31211;381361,18210;442032,9543;524371,5209;533039,13876;559041,26877;576375,48546;589376,57213;611044,83215;624045,91882;641380,109217;658715,130885;680383,165554;689050,191556;697717,221891;697717,230559" o:connectangles="0,0,0,0,0,0,0,0,0,0,0,0,0,0,0,0,0,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F8554C" wp14:editId="32F1AE34">
                <wp:simplePos x="0" y="0"/>
                <wp:positionH relativeFrom="column">
                  <wp:posOffset>2700348</wp:posOffset>
                </wp:positionH>
                <wp:positionV relativeFrom="paragraph">
                  <wp:posOffset>999448</wp:posOffset>
                </wp:positionV>
                <wp:extent cx="101717" cy="183615"/>
                <wp:effectExtent l="0" t="0" r="12700" b="26035"/>
                <wp:wrapNone/>
                <wp:docPr id="209" name="Forme libr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17" cy="183615"/>
                        </a:xfrm>
                        <a:custGeom>
                          <a:avLst/>
                          <a:gdLst>
                            <a:gd name="connsiteX0" fmla="*/ 26002 w 101717"/>
                            <a:gd name="connsiteY0" fmla="*/ 0 h 183615"/>
                            <a:gd name="connsiteX1" fmla="*/ 47670 w 101717"/>
                            <a:gd name="connsiteY1" fmla="*/ 4334 h 183615"/>
                            <a:gd name="connsiteX2" fmla="*/ 60671 w 101717"/>
                            <a:gd name="connsiteY2" fmla="*/ 8667 h 183615"/>
                            <a:gd name="connsiteX3" fmla="*/ 95340 w 101717"/>
                            <a:gd name="connsiteY3" fmla="*/ 17334 h 183615"/>
                            <a:gd name="connsiteX4" fmla="*/ 95340 w 101717"/>
                            <a:gd name="connsiteY4" fmla="*/ 173346 h 183615"/>
                            <a:gd name="connsiteX5" fmla="*/ 13001 w 101717"/>
                            <a:gd name="connsiteY5" fmla="*/ 177679 h 183615"/>
                            <a:gd name="connsiteX6" fmla="*/ 0 w 101717"/>
                            <a:gd name="connsiteY6" fmla="*/ 182013 h 183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717" h="183615">
                              <a:moveTo>
                                <a:pt x="26002" y="0"/>
                              </a:moveTo>
                              <a:cubicBezTo>
                                <a:pt x="33225" y="1445"/>
                                <a:pt x="40524" y="2548"/>
                                <a:pt x="47670" y="4334"/>
                              </a:cubicBezTo>
                              <a:cubicBezTo>
                                <a:pt x="52102" y="5442"/>
                                <a:pt x="56239" y="7559"/>
                                <a:pt x="60671" y="8667"/>
                              </a:cubicBezTo>
                              <a:lnTo>
                                <a:pt x="95340" y="17334"/>
                              </a:lnTo>
                              <a:cubicBezTo>
                                <a:pt x="97745" y="48599"/>
                                <a:pt x="108402" y="157672"/>
                                <a:pt x="95340" y="173346"/>
                              </a:cubicBezTo>
                              <a:cubicBezTo>
                                <a:pt x="77745" y="194460"/>
                                <a:pt x="40447" y="176235"/>
                                <a:pt x="13001" y="177679"/>
                              </a:cubicBezTo>
                              <a:lnTo>
                                <a:pt x="0" y="18201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6AEDC" id="Forme libre 209" o:spid="_x0000_s1026" style="position:absolute;margin-left:212.65pt;margin-top:78.7pt;width:8pt;height:14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717,18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" path="m26002,v7223,1445,14522,2548,21668,4334c52102,5442,56239,7559,60671,8667r34669,8667c97745,48599,108402,157672,95340,173346v-17595,21114,-54893,2889,-82339,4333l,182013e" filled="f" strokecolor="#00b050" strokeweight="1pt">
                <v:stroke joinstyle="miter"/>
                <v:path arrowok="t" o:connecttype="custom" o:connectlocs="26002,0;47670,4334;60671,8667;95340,17334;95340,173346;13001,177679;0,182013" o:connectangles="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1AC229" wp14:editId="652C5258">
                <wp:simplePos x="0" y="0"/>
                <wp:positionH relativeFrom="column">
                  <wp:posOffset>2059352</wp:posOffset>
                </wp:positionH>
                <wp:positionV relativeFrom="paragraph">
                  <wp:posOffset>972076</wp:posOffset>
                </wp:positionV>
                <wp:extent cx="77622" cy="196384"/>
                <wp:effectExtent l="0" t="0" r="17780" b="32385"/>
                <wp:wrapNone/>
                <wp:docPr id="208" name="Forme libr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" cy="196384"/>
                        </a:xfrm>
                        <a:custGeom>
                          <a:avLst/>
                          <a:gdLst>
                            <a:gd name="connsiteX0" fmla="*/ 77622 w 77622"/>
                            <a:gd name="connsiteY0" fmla="*/ 5704 h 196384"/>
                            <a:gd name="connsiteX1" fmla="*/ 8283 w 77622"/>
                            <a:gd name="connsiteY1" fmla="*/ 10037 h 196384"/>
                            <a:gd name="connsiteX2" fmla="*/ 8283 w 77622"/>
                            <a:gd name="connsiteY2" fmla="*/ 196384 h 196384"/>
                            <a:gd name="connsiteX3" fmla="*/ 60287 w 77622"/>
                            <a:gd name="connsiteY3" fmla="*/ 192051 h 196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7622" h="196384">
                              <a:moveTo>
                                <a:pt x="77622" y="5704"/>
                              </a:moveTo>
                              <a:cubicBezTo>
                                <a:pt x="54509" y="7148"/>
                                <a:pt x="18888" y="-10550"/>
                                <a:pt x="8283" y="10037"/>
                              </a:cubicBezTo>
                              <a:cubicBezTo>
                                <a:pt x="-7770" y="41200"/>
                                <a:pt x="3635" y="145250"/>
                                <a:pt x="8283" y="196384"/>
                              </a:cubicBezTo>
                              <a:cubicBezTo>
                                <a:pt x="33618" y="187940"/>
                                <a:pt x="16716" y="192051"/>
                                <a:pt x="60287" y="19205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54AF1" id="Forme libre 208" o:spid="_x0000_s1026" style="position:absolute;margin-left:162.15pt;margin-top:76.55pt;width:6.1pt;height:15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22,19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" path="m77622,5704c54509,7148,18888,-10550,8283,10037v-16053,31163,-4648,135213,,186347c33618,187940,16716,192051,60287,192051e" filled="f" strokecolor="#00b050" strokeweight="1pt">
                <v:stroke joinstyle="miter"/>
                <v:path arrowok="t" o:connecttype="custom" o:connectlocs="77622,5704;8283,10037;8283,196384;60287,192051" o:connectangles="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8411DF" wp14:editId="0E9FF7A5">
                <wp:simplePos x="0" y="0"/>
                <wp:positionH relativeFrom="column">
                  <wp:posOffset>2076303</wp:posOffset>
                </wp:positionH>
                <wp:positionV relativeFrom="paragraph">
                  <wp:posOffset>1051452</wp:posOffset>
                </wp:positionV>
                <wp:extent cx="715052" cy="21668"/>
                <wp:effectExtent l="19050" t="19050" r="27940" b="5461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052" cy="216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7F1EA" id="Connecteur droit 206" o:spid="_x0000_s1026" style="position:absolute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pt,82.8pt" to="219.8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" strokecolor="#00b050" strokeweight="4.5pt">
                <v:stroke joinstyle="miter"/>
              </v:lin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41C274" wp14:editId="40D26D13">
                <wp:simplePos x="0" y="0"/>
                <wp:positionH relativeFrom="column">
                  <wp:posOffset>2626676</wp:posOffset>
                </wp:positionH>
                <wp:positionV relativeFrom="paragraph">
                  <wp:posOffset>462075</wp:posOffset>
                </wp:positionV>
                <wp:extent cx="225350" cy="190681"/>
                <wp:effectExtent l="0" t="0" r="41910" b="38100"/>
                <wp:wrapNone/>
                <wp:docPr id="205" name="Forme libr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50" cy="190681"/>
                        </a:xfrm>
                        <a:custGeom>
                          <a:avLst/>
                          <a:gdLst>
                            <a:gd name="connsiteX0" fmla="*/ 164679 w 225350"/>
                            <a:gd name="connsiteY0" fmla="*/ 0 h 190681"/>
                            <a:gd name="connsiteX1" fmla="*/ 182013 w 225350"/>
                            <a:gd name="connsiteY1" fmla="*/ 21669 h 190681"/>
                            <a:gd name="connsiteX2" fmla="*/ 190681 w 225350"/>
                            <a:gd name="connsiteY2" fmla="*/ 30336 h 190681"/>
                            <a:gd name="connsiteX3" fmla="*/ 208015 w 225350"/>
                            <a:gd name="connsiteY3" fmla="*/ 56338 h 190681"/>
                            <a:gd name="connsiteX4" fmla="*/ 216682 w 225350"/>
                            <a:gd name="connsiteY4" fmla="*/ 69339 h 190681"/>
                            <a:gd name="connsiteX5" fmla="*/ 225350 w 225350"/>
                            <a:gd name="connsiteY5" fmla="*/ 78006 h 190681"/>
                            <a:gd name="connsiteX6" fmla="*/ 199348 w 225350"/>
                            <a:gd name="connsiteY6" fmla="*/ 86673 h 190681"/>
                            <a:gd name="connsiteX7" fmla="*/ 186347 w 225350"/>
                            <a:gd name="connsiteY7" fmla="*/ 91007 h 190681"/>
                            <a:gd name="connsiteX8" fmla="*/ 173346 w 225350"/>
                            <a:gd name="connsiteY8" fmla="*/ 99674 h 190681"/>
                            <a:gd name="connsiteX9" fmla="*/ 143010 w 225350"/>
                            <a:gd name="connsiteY9" fmla="*/ 125676 h 190681"/>
                            <a:gd name="connsiteX10" fmla="*/ 112675 w 225350"/>
                            <a:gd name="connsiteY10" fmla="*/ 160345 h 190681"/>
                            <a:gd name="connsiteX11" fmla="*/ 95340 w 225350"/>
                            <a:gd name="connsiteY11" fmla="*/ 182014 h 190681"/>
                            <a:gd name="connsiteX12" fmla="*/ 82339 w 225350"/>
                            <a:gd name="connsiteY12" fmla="*/ 190681 h 190681"/>
                            <a:gd name="connsiteX13" fmla="*/ 0 w 225350"/>
                            <a:gd name="connsiteY13" fmla="*/ 186347 h 1906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25350" h="190681">
                              <a:moveTo>
                                <a:pt x="164679" y="0"/>
                              </a:moveTo>
                              <a:cubicBezTo>
                                <a:pt x="170457" y="7223"/>
                                <a:pt x="175993" y="14646"/>
                                <a:pt x="182013" y="21669"/>
                              </a:cubicBezTo>
                              <a:cubicBezTo>
                                <a:pt x="184672" y="24771"/>
                                <a:pt x="188229" y="27067"/>
                                <a:pt x="190681" y="30336"/>
                              </a:cubicBezTo>
                              <a:cubicBezTo>
                                <a:pt x="196931" y="38669"/>
                                <a:pt x="202237" y="47671"/>
                                <a:pt x="208015" y="56338"/>
                              </a:cubicBezTo>
                              <a:cubicBezTo>
                                <a:pt x="210904" y="60672"/>
                                <a:pt x="212999" y="65656"/>
                                <a:pt x="216682" y="69339"/>
                              </a:cubicBezTo>
                              <a:lnTo>
                                <a:pt x="225350" y="78006"/>
                              </a:lnTo>
                              <a:lnTo>
                                <a:pt x="199348" y="86673"/>
                              </a:lnTo>
                              <a:cubicBezTo>
                                <a:pt x="195014" y="88118"/>
                                <a:pt x="190148" y="88473"/>
                                <a:pt x="186347" y="91007"/>
                              </a:cubicBezTo>
                              <a:cubicBezTo>
                                <a:pt x="182013" y="93896"/>
                                <a:pt x="177300" y="96284"/>
                                <a:pt x="173346" y="99674"/>
                              </a:cubicBezTo>
                              <a:cubicBezTo>
                                <a:pt x="136565" y="131200"/>
                                <a:pt x="172857" y="105779"/>
                                <a:pt x="143010" y="125676"/>
                              </a:cubicBezTo>
                              <a:cubicBezTo>
                                <a:pt x="122787" y="156012"/>
                                <a:pt x="134343" y="145900"/>
                                <a:pt x="112675" y="160345"/>
                              </a:cubicBezTo>
                              <a:cubicBezTo>
                                <a:pt x="106239" y="169999"/>
                                <a:pt x="104162" y="174956"/>
                                <a:pt x="95340" y="182014"/>
                              </a:cubicBezTo>
                              <a:cubicBezTo>
                                <a:pt x="91273" y="185268"/>
                                <a:pt x="86673" y="187792"/>
                                <a:pt x="82339" y="190681"/>
                              </a:cubicBezTo>
                              <a:lnTo>
                                <a:pt x="0" y="18634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7B244" id="Forme libre 205" o:spid="_x0000_s1026" style="position:absolute;margin-left:206.8pt;margin-top:36.4pt;width:17.75pt;height: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350,19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" path="m164679,v5778,7223,11314,14646,17334,21669c184672,24771,188229,27067,190681,30336v6250,8333,11556,17335,17334,26002c210904,60672,212999,65656,216682,69339r8668,8667l199348,86673v-4334,1445,-9200,1800,-13001,4334c182013,93896,177300,96284,173346,99674v-36781,31526,-489,6105,-30336,26002c122787,156012,134343,145900,112675,160345v-6436,9654,-8513,14611,-17335,21669c91273,185268,86673,187792,82339,190681l,186347e" filled="f" strokecolor="#00b050" strokeweight="1pt">
                <v:stroke joinstyle="miter"/>
                <v:path arrowok="t" o:connecttype="custom" o:connectlocs="164679,0;182013,21669;190681,30336;208015,56338;216682,69339;225350,78006;199348,86673;186347,91007;173346,99674;143010,125676;112675,160345;95340,182014;82339,190681;0,186347" o:connectangles="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81DFCA" wp14:editId="18C76A2F">
                <wp:simplePos x="0" y="0"/>
                <wp:positionH relativeFrom="column">
                  <wp:posOffset>1998297</wp:posOffset>
                </wp:positionH>
                <wp:positionV relativeFrom="paragraph">
                  <wp:posOffset>453408</wp:posOffset>
                </wp:positionV>
                <wp:extent cx="186703" cy="225350"/>
                <wp:effectExtent l="19050" t="0" r="22860" b="22860"/>
                <wp:wrapNone/>
                <wp:docPr id="204" name="Forme libr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03" cy="225350"/>
                        </a:xfrm>
                        <a:custGeom>
                          <a:avLst/>
                          <a:gdLst>
                            <a:gd name="connsiteX0" fmla="*/ 52004 w 186703"/>
                            <a:gd name="connsiteY0" fmla="*/ 0 h 225350"/>
                            <a:gd name="connsiteX1" fmla="*/ 30335 w 186703"/>
                            <a:gd name="connsiteY1" fmla="*/ 8667 h 225350"/>
                            <a:gd name="connsiteX2" fmla="*/ 26002 w 186703"/>
                            <a:gd name="connsiteY2" fmla="*/ 21668 h 225350"/>
                            <a:gd name="connsiteX3" fmla="*/ 17334 w 186703"/>
                            <a:gd name="connsiteY3" fmla="*/ 34669 h 225350"/>
                            <a:gd name="connsiteX4" fmla="*/ 0 w 186703"/>
                            <a:gd name="connsiteY4" fmla="*/ 73672 h 225350"/>
                            <a:gd name="connsiteX5" fmla="*/ 21668 w 186703"/>
                            <a:gd name="connsiteY5" fmla="*/ 99674 h 225350"/>
                            <a:gd name="connsiteX6" fmla="*/ 34669 w 186703"/>
                            <a:gd name="connsiteY6" fmla="*/ 108341 h 225350"/>
                            <a:gd name="connsiteX7" fmla="*/ 65005 w 186703"/>
                            <a:gd name="connsiteY7" fmla="*/ 134343 h 225350"/>
                            <a:gd name="connsiteX8" fmla="*/ 73672 w 186703"/>
                            <a:gd name="connsiteY8" fmla="*/ 147344 h 225350"/>
                            <a:gd name="connsiteX9" fmla="*/ 95340 w 186703"/>
                            <a:gd name="connsiteY9" fmla="*/ 164679 h 225350"/>
                            <a:gd name="connsiteX10" fmla="*/ 104007 w 186703"/>
                            <a:gd name="connsiteY10" fmla="*/ 177680 h 225350"/>
                            <a:gd name="connsiteX11" fmla="*/ 112675 w 186703"/>
                            <a:gd name="connsiteY11" fmla="*/ 186347 h 225350"/>
                            <a:gd name="connsiteX12" fmla="*/ 121342 w 186703"/>
                            <a:gd name="connsiteY12" fmla="*/ 199348 h 225350"/>
                            <a:gd name="connsiteX13" fmla="*/ 134343 w 186703"/>
                            <a:gd name="connsiteY13" fmla="*/ 208015 h 225350"/>
                            <a:gd name="connsiteX14" fmla="*/ 151678 w 186703"/>
                            <a:gd name="connsiteY14" fmla="*/ 225350 h 225350"/>
                            <a:gd name="connsiteX15" fmla="*/ 164679 w 186703"/>
                            <a:gd name="connsiteY15" fmla="*/ 216683 h 225350"/>
                            <a:gd name="connsiteX16" fmla="*/ 186347 w 186703"/>
                            <a:gd name="connsiteY16" fmla="*/ 203682 h 225350"/>
                            <a:gd name="connsiteX17" fmla="*/ 186347 w 186703"/>
                            <a:gd name="connsiteY17" fmla="*/ 199348 h 22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86703" h="225350">
                              <a:moveTo>
                                <a:pt x="52004" y="0"/>
                              </a:moveTo>
                              <a:cubicBezTo>
                                <a:pt x="44781" y="2889"/>
                                <a:pt x="36311" y="3687"/>
                                <a:pt x="30335" y="8667"/>
                              </a:cubicBezTo>
                              <a:cubicBezTo>
                                <a:pt x="26826" y="11591"/>
                                <a:pt x="28045" y="17582"/>
                                <a:pt x="26002" y="21668"/>
                              </a:cubicBezTo>
                              <a:cubicBezTo>
                                <a:pt x="23673" y="26327"/>
                                <a:pt x="20223" y="30335"/>
                                <a:pt x="17334" y="34669"/>
                              </a:cubicBezTo>
                              <a:cubicBezTo>
                                <a:pt x="7020" y="65612"/>
                                <a:pt x="13735" y="53069"/>
                                <a:pt x="0" y="73672"/>
                              </a:cubicBezTo>
                              <a:cubicBezTo>
                                <a:pt x="8522" y="86456"/>
                                <a:pt x="9155" y="89247"/>
                                <a:pt x="21668" y="99674"/>
                              </a:cubicBezTo>
                              <a:cubicBezTo>
                                <a:pt x="25669" y="103008"/>
                                <a:pt x="30715" y="104951"/>
                                <a:pt x="34669" y="108341"/>
                              </a:cubicBezTo>
                              <a:cubicBezTo>
                                <a:pt x="71450" y="139867"/>
                                <a:pt x="35158" y="114446"/>
                                <a:pt x="65005" y="134343"/>
                              </a:cubicBezTo>
                              <a:cubicBezTo>
                                <a:pt x="67894" y="138677"/>
                                <a:pt x="69989" y="143661"/>
                                <a:pt x="73672" y="147344"/>
                              </a:cubicBezTo>
                              <a:cubicBezTo>
                                <a:pt x="96199" y="169871"/>
                                <a:pt x="78184" y="143233"/>
                                <a:pt x="95340" y="164679"/>
                              </a:cubicBezTo>
                              <a:cubicBezTo>
                                <a:pt x="98593" y="168746"/>
                                <a:pt x="100753" y="173613"/>
                                <a:pt x="104007" y="177680"/>
                              </a:cubicBezTo>
                              <a:cubicBezTo>
                                <a:pt x="106559" y="180871"/>
                                <a:pt x="110123" y="183156"/>
                                <a:pt x="112675" y="186347"/>
                              </a:cubicBezTo>
                              <a:cubicBezTo>
                                <a:pt x="115929" y="190414"/>
                                <a:pt x="117659" y="195665"/>
                                <a:pt x="121342" y="199348"/>
                              </a:cubicBezTo>
                              <a:cubicBezTo>
                                <a:pt x="125025" y="203031"/>
                                <a:pt x="130389" y="204625"/>
                                <a:pt x="134343" y="208015"/>
                              </a:cubicBezTo>
                              <a:cubicBezTo>
                                <a:pt x="140548" y="213333"/>
                                <a:pt x="151678" y="225350"/>
                                <a:pt x="151678" y="225350"/>
                              </a:cubicBezTo>
                              <a:cubicBezTo>
                                <a:pt x="156012" y="222461"/>
                                <a:pt x="160021" y="219012"/>
                                <a:pt x="164679" y="216683"/>
                              </a:cubicBezTo>
                              <a:cubicBezTo>
                                <a:pt x="177716" y="210164"/>
                                <a:pt x="177883" y="216377"/>
                                <a:pt x="186347" y="203682"/>
                              </a:cubicBezTo>
                              <a:cubicBezTo>
                                <a:pt x="187148" y="202480"/>
                                <a:pt x="186347" y="200793"/>
                                <a:pt x="186347" y="19934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BB66" id="Forme libre 204" o:spid="_x0000_s1026" style="position:absolute;margin-left:157.35pt;margin-top:35.7pt;width:14.7pt;height:17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703,22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" path="m52004,c44781,2889,36311,3687,30335,8667v-3509,2924,-2290,8915,-4333,13001c23673,26327,20223,30335,17334,34669,7020,65612,13735,53069,,73672,8522,86456,9155,89247,21668,99674v4001,3334,9047,5277,13001,8667c71450,139867,35158,114446,65005,134343v2889,4334,4984,9318,8667,13001c96199,169871,78184,143233,95340,164679v3253,4067,5413,8934,8667,13001c106559,180871,110123,183156,112675,186347v3254,4067,4984,9318,8667,13001c125025,203031,130389,204625,134343,208015v6205,5318,17335,17335,17335,17335c156012,222461,160021,219012,164679,216683v13037,-6519,13204,-306,21668,-13001c187148,202480,186347,200793,186347,199348e" filled="f" strokecolor="#00b050" strokeweight="1pt">
                <v:stroke joinstyle="miter"/>
                <v:path arrowok="t" o:connecttype="custom" o:connectlocs="52004,0;30335,8667;26002,21668;17334,34669;0,73672;21668,99674;34669,108341;65005,134343;73672,147344;95340,164679;104007,177680;112675,186347;121342,199348;134343,208015;151678,225350;164679,216683;186347,203682;186347,199348" o:connectangles="0,0,0,0,0,0,0,0,0,0,0,0,0,0,0,0,0,0"/>
              </v:shape>
            </w:pict>
          </mc:Fallback>
        </mc:AlternateContent>
      </w:r>
      <w:r w:rsidR="00391EE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133C56" wp14:editId="78D63616">
                <wp:simplePos x="0" y="0"/>
                <wp:positionH relativeFrom="column">
                  <wp:posOffset>2461997</wp:posOffset>
                </wp:positionH>
                <wp:positionV relativeFrom="paragraph">
                  <wp:posOffset>540081</wp:posOffset>
                </wp:positionV>
                <wp:extent cx="160578" cy="81894"/>
                <wp:effectExtent l="0" t="0" r="11430" b="13970"/>
                <wp:wrapNone/>
                <wp:docPr id="203" name="Forme libr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78" cy="81894"/>
                        </a:xfrm>
                        <a:custGeom>
                          <a:avLst/>
                          <a:gdLst>
                            <a:gd name="connsiteX0" fmla="*/ 0 w 160578"/>
                            <a:gd name="connsiteY0" fmla="*/ 0 h 81894"/>
                            <a:gd name="connsiteX1" fmla="*/ 8668 w 160578"/>
                            <a:gd name="connsiteY1" fmla="*/ 34669 h 81894"/>
                            <a:gd name="connsiteX2" fmla="*/ 17335 w 160578"/>
                            <a:gd name="connsiteY2" fmla="*/ 43337 h 81894"/>
                            <a:gd name="connsiteX3" fmla="*/ 151678 w 160578"/>
                            <a:gd name="connsiteY3" fmla="*/ 60671 h 81894"/>
                            <a:gd name="connsiteX4" fmla="*/ 156012 w 160578"/>
                            <a:gd name="connsiteY4" fmla="*/ 47670 h 81894"/>
                            <a:gd name="connsiteX5" fmla="*/ 160345 w 160578"/>
                            <a:gd name="connsiteY5" fmla="*/ 8667 h 81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0578" h="81894">
                              <a:moveTo>
                                <a:pt x="0" y="0"/>
                              </a:moveTo>
                              <a:cubicBezTo>
                                <a:pt x="933" y="4662"/>
                                <a:pt x="4670" y="28005"/>
                                <a:pt x="8668" y="34669"/>
                              </a:cubicBezTo>
                              <a:cubicBezTo>
                                <a:pt x="10770" y="38173"/>
                                <a:pt x="14446" y="40448"/>
                                <a:pt x="17335" y="43337"/>
                              </a:cubicBezTo>
                              <a:cubicBezTo>
                                <a:pt x="29738" y="105346"/>
                                <a:pt x="16871" y="78066"/>
                                <a:pt x="151678" y="60671"/>
                              </a:cubicBezTo>
                              <a:cubicBezTo>
                                <a:pt x="156209" y="60086"/>
                                <a:pt x="154757" y="52062"/>
                                <a:pt x="156012" y="47670"/>
                              </a:cubicBezTo>
                              <a:cubicBezTo>
                                <a:pt x="162097" y="26373"/>
                                <a:pt x="160345" y="32599"/>
                                <a:pt x="160345" y="86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93587" id="Forme libre 203" o:spid="_x0000_s1026" style="position:absolute;margin-left:193.85pt;margin-top:42.55pt;width:12.65pt;height:6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578,8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" path="m,c933,4662,4670,28005,8668,34669v2102,3504,5778,5779,8667,8668c29738,105346,16871,78066,151678,60671v4531,-585,3079,-8609,4334,-13001c162097,26373,160345,32599,160345,8667e" filled="f" strokecolor="#00b050" strokeweight="1pt">
                <v:stroke joinstyle="miter"/>
                <v:path arrowok="t" o:connecttype="custom" o:connectlocs="0,0;8668,34669;17335,43337;151678,60671;156012,47670;160345,8667" o:connectangles="0,0,0,0,0,0"/>
              </v:shape>
            </w:pict>
          </mc:Fallback>
        </mc:AlternateContent>
      </w:r>
      <w:r w:rsidR="003808C4" w:rsidRPr="00637E43">
        <w:rPr>
          <w:rFonts w:ascii="Times New Roman" w:hAnsi="Times New Roman"/>
          <w:noProof/>
        </w:rPr>
        <w:drawing>
          <wp:inline distT="0" distB="0" distL="0" distR="0" wp14:anchorId="4BA3D010" wp14:editId="2C2A5967">
            <wp:extent cx="5505450" cy="30861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A87A" w14:textId="626F8DD1" w:rsidR="00391EE5" w:rsidRDefault="00391EE5" w:rsidP="003808C4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a)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</w:t>
      </w:r>
      <w:proofErr w:type="gramEnd"/>
      <w:r w:rsidR="007E2AF6">
        <w:rPr>
          <w:rFonts w:ascii="Times New Roman" w:hAnsi="Times New Roman"/>
          <w:bCs/>
        </w:rPr>
        <w:t xml:space="preserve"> des solutions de l’in</w:t>
      </w:r>
      <w:r w:rsidR="007E2AF6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f(x)≥1</m:t>
        </m:r>
      </m:oMath>
      <w:r>
        <w:rPr>
          <w:rFonts w:ascii="Times New Roman" w:hAnsi="Times New Roman"/>
        </w:rPr>
        <w:t xml:space="preserve"> </w:t>
      </w:r>
      <w:r w:rsidR="007E2AF6">
        <w:rPr>
          <w:rFonts w:ascii="Times New Roman" w:hAnsi="Times New Roman"/>
        </w:rPr>
        <w:t>est S=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[-1</m:t>
        </m:r>
      </m:oMath>
      <w:r>
        <w:rPr>
          <w:rFonts w:ascii="Times New Roman" w:hAnsi="Times New Roman"/>
        </w:rPr>
        <w:t> ;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Times New Roman" w:hAnsi="Times New Roman"/>
        </w:rPr>
        <w:t>]</w:t>
      </w:r>
    </w:p>
    <w:p w14:paraId="1725C142" w14:textId="02BE9CB5" w:rsidR="00391EE5" w:rsidRDefault="00391EE5" w:rsidP="00391EE5">
      <w:pPr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 w:rsidRPr="00391EE5">
        <w:rPr>
          <w:rFonts w:ascii="Times New Roman" w:hAnsi="Times New Roman"/>
        </w:rPr>
        <w:t xml:space="preserve"> 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 des solutions de l’in</w:t>
      </w:r>
      <w:r w:rsidR="007E2AF6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≤-1</m:t>
        </m:r>
      </m:oMath>
      <w:r>
        <w:rPr>
          <w:rFonts w:ascii="Times New Roman" w:hAnsi="Times New Roman"/>
        </w:rPr>
        <w:t xml:space="preserve"> </w:t>
      </w:r>
      <w:r w:rsidR="007E2AF6">
        <w:rPr>
          <w:rFonts w:ascii="Times New Roman" w:hAnsi="Times New Roman"/>
        </w:rPr>
        <w:t>est S=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[-4 ;-3]∪[2 ;4]</m:t>
        </m:r>
      </m:oMath>
    </w:p>
    <w:p w14:paraId="1FA801D4" w14:textId="21C0ECF7" w:rsidR="00391EE5" w:rsidRDefault="00655259" w:rsidP="003808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14F7DC6" wp14:editId="0B1B467C">
                <wp:simplePos x="0" y="0"/>
                <wp:positionH relativeFrom="column">
                  <wp:posOffset>2350135</wp:posOffset>
                </wp:positionH>
                <wp:positionV relativeFrom="paragraph">
                  <wp:posOffset>450215</wp:posOffset>
                </wp:positionV>
                <wp:extent cx="501015" cy="634365"/>
                <wp:effectExtent l="0" t="0" r="32385" b="32385"/>
                <wp:wrapNone/>
                <wp:docPr id="1032006608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" cy="6343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81598" id="Connecteur droit 67" o:spid="_x0000_s1026" style="position:absolute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05pt,35.45pt" to="224.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1231C6C" wp14:editId="5AA5431B">
                <wp:simplePos x="0" y="0"/>
                <wp:positionH relativeFrom="column">
                  <wp:posOffset>2132330</wp:posOffset>
                </wp:positionH>
                <wp:positionV relativeFrom="paragraph">
                  <wp:posOffset>583565</wp:posOffset>
                </wp:positionV>
                <wp:extent cx="332105" cy="552450"/>
                <wp:effectExtent l="0" t="0" r="29845" b="19050"/>
                <wp:wrapNone/>
                <wp:docPr id="2080481647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552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3291B" id="Connecteur droit 66" o:spid="_x0000_s1026" style="position:absolute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pt,45.95pt" to="194.0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F207A8F" wp14:editId="0B9245F4">
                <wp:simplePos x="0" y="0"/>
                <wp:positionH relativeFrom="column">
                  <wp:posOffset>1845310</wp:posOffset>
                </wp:positionH>
                <wp:positionV relativeFrom="paragraph">
                  <wp:posOffset>821690</wp:posOffset>
                </wp:positionV>
                <wp:extent cx="209550" cy="262890"/>
                <wp:effectExtent l="0" t="0" r="19050" b="22860"/>
                <wp:wrapNone/>
                <wp:docPr id="1186956904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628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762BF" id="Connecteur droit 65" o:spid="_x0000_s1026" style="position:absolute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pt,64.7pt" to="161.8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" strokecolor="red" strokeweight=".5pt">
                <v:stroke joinstyle="miter"/>
              </v:lin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AD5ADEC" wp14:editId="2EC33C91">
                <wp:simplePos x="0" y="0"/>
                <wp:positionH relativeFrom="column">
                  <wp:posOffset>2982035</wp:posOffset>
                </wp:positionH>
                <wp:positionV relativeFrom="paragraph">
                  <wp:posOffset>980615</wp:posOffset>
                </wp:positionV>
                <wp:extent cx="190681" cy="269162"/>
                <wp:effectExtent l="19050" t="19050" r="19050" b="17145"/>
                <wp:wrapNone/>
                <wp:docPr id="228" name="Forme libr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81" cy="269162"/>
                        </a:xfrm>
                        <a:custGeom>
                          <a:avLst/>
                          <a:gdLst>
                            <a:gd name="connsiteX0" fmla="*/ 190681 w 190681"/>
                            <a:gd name="connsiteY0" fmla="*/ 17334 h 269162"/>
                            <a:gd name="connsiteX1" fmla="*/ 164679 w 190681"/>
                            <a:gd name="connsiteY1" fmla="*/ 13000 h 269162"/>
                            <a:gd name="connsiteX2" fmla="*/ 125676 w 190681"/>
                            <a:gd name="connsiteY2" fmla="*/ 8667 h 269162"/>
                            <a:gd name="connsiteX3" fmla="*/ 112675 w 190681"/>
                            <a:gd name="connsiteY3" fmla="*/ 4333 h 269162"/>
                            <a:gd name="connsiteX4" fmla="*/ 73672 w 190681"/>
                            <a:gd name="connsiteY4" fmla="*/ 0 h 269162"/>
                            <a:gd name="connsiteX5" fmla="*/ 65005 w 190681"/>
                            <a:gd name="connsiteY5" fmla="*/ 13000 h 269162"/>
                            <a:gd name="connsiteX6" fmla="*/ 56338 w 190681"/>
                            <a:gd name="connsiteY6" fmla="*/ 39002 h 269162"/>
                            <a:gd name="connsiteX7" fmla="*/ 47670 w 190681"/>
                            <a:gd name="connsiteY7" fmla="*/ 52003 h 269162"/>
                            <a:gd name="connsiteX8" fmla="*/ 43337 w 190681"/>
                            <a:gd name="connsiteY8" fmla="*/ 69338 h 269162"/>
                            <a:gd name="connsiteX9" fmla="*/ 34669 w 190681"/>
                            <a:gd name="connsiteY9" fmla="*/ 108341 h 269162"/>
                            <a:gd name="connsiteX10" fmla="*/ 26002 w 190681"/>
                            <a:gd name="connsiteY10" fmla="*/ 134343 h 269162"/>
                            <a:gd name="connsiteX11" fmla="*/ 17335 w 190681"/>
                            <a:gd name="connsiteY11" fmla="*/ 160345 h 269162"/>
                            <a:gd name="connsiteX12" fmla="*/ 13001 w 190681"/>
                            <a:gd name="connsiteY12" fmla="*/ 173346 h 269162"/>
                            <a:gd name="connsiteX13" fmla="*/ 0 w 190681"/>
                            <a:gd name="connsiteY13" fmla="*/ 186346 h 269162"/>
                            <a:gd name="connsiteX14" fmla="*/ 21668 w 190681"/>
                            <a:gd name="connsiteY14" fmla="*/ 203681 h 269162"/>
                            <a:gd name="connsiteX15" fmla="*/ 30336 w 190681"/>
                            <a:gd name="connsiteY15" fmla="*/ 212348 h 269162"/>
                            <a:gd name="connsiteX16" fmla="*/ 69339 w 190681"/>
                            <a:gd name="connsiteY16" fmla="*/ 247018 h 269162"/>
                            <a:gd name="connsiteX17" fmla="*/ 91007 w 190681"/>
                            <a:gd name="connsiteY17" fmla="*/ 268686 h 269162"/>
                            <a:gd name="connsiteX18" fmla="*/ 99674 w 190681"/>
                            <a:gd name="connsiteY18" fmla="*/ 268686 h 269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0681" h="269162">
                              <a:moveTo>
                                <a:pt x="190681" y="17334"/>
                              </a:moveTo>
                              <a:cubicBezTo>
                                <a:pt x="182014" y="15889"/>
                                <a:pt x="173389" y="14161"/>
                                <a:pt x="164679" y="13000"/>
                              </a:cubicBezTo>
                              <a:cubicBezTo>
                                <a:pt x="151713" y="11271"/>
                                <a:pt x="138579" y="10817"/>
                                <a:pt x="125676" y="8667"/>
                              </a:cubicBezTo>
                              <a:cubicBezTo>
                                <a:pt x="121170" y="7916"/>
                                <a:pt x="117181" y="5084"/>
                                <a:pt x="112675" y="4333"/>
                              </a:cubicBezTo>
                              <a:cubicBezTo>
                                <a:pt x="99772" y="2183"/>
                                <a:pt x="86673" y="1444"/>
                                <a:pt x="73672" y="0"/>
                              </a:cubicBezTo>
                              <a:cubicBezTo>
                                <a:pt x="70783" y="4333"/>
                                <a:pt x="67120" y="8241"/>
                                <a:pt x="65005" y="13000"/>
                              </a:cubicBezTo>
                              <a:cubicBezTo>
                                <a:pt x="61295" y="21349"/>
                                <a:pt x="61406" y="31400"/>
                                <a:pt x="56338" y="39002"/>
                              </a:cubicBezTo>
                              <a:lnTo>
                                <a:pt x="47670" y="52003"/>
                              </a:lnTo>
                              <a:cubicBezTo>
                                <a:pt x="46226" y="57781"/>
                                <a:pt x="44629" y="63524"/>
                                <a:pt x="43337" y="69338"/>
                              </a:cubicBezTo>
                              <a:cubicBezTo>
                                <a:pt x="39803" y="85242"/>
                                <a:pt x="39198" y="93244"/>
                                <a:pt x="34669" y="108341"/>
                              </a:cubicBezTo>
                              <a:cubicBezTo>
                                <a:pt x="32044" y="117092"/>
                                <a:pt x="28891" y="125676"/>
                                <a:pt x="26002" y="134343"/>
                              </a:cubicBezTo>
                              <a:lnTo>
                                <a:pt x="17335" y="160345"/>
                              </a:lnTo>
                              <a:cubicBezTo>
                                <a:pt x="15890" y="164679"/>
                                <a:pt x="16231" y="170116"/>
                                <a:pt x="13001" y="173346"/>
                              </a:cubicBezTo>
                              <a:lnTo>
                                <a:pt x="0" y="186346"/>
                              </a:lnTo>
                              <a:cubicBezTo>
                                <a:pt x="20925" y="207271"/>
                                <a:pt x="-5660" y="181819"/>
                                <a:pt x="21668" y="203681"/>
                              </a:cubicBezTo>
                              <a:cubicBezTo>
                                <a:pt x="24859" y="206233"/>
                                <a:pt x="27145" y="209796"/>
                                <a:pt x="30336" y="212348"/>
                              </a:cubicBezTo>
                              <a:cubicBezTo>
                                <a:pt x="48942" y="227233"/>
                                <a:pt x="50464" y="218705"/>
                                <a:pt x="69339" y="247018"/>
                              </a:cubicBezTo>
                              <a:cubicBezTo>
                                <a:pt x="76693" y="258050"/>
                                <a:pt x="77874" y="263433"/>
                                <a:pt x="91007" y="268686"/>
                              </a:cubicBezTo>
                              <a:cubicBezTo>
                                <a:pt x="93689" y="269759"/>
                                <a:pt x="96785" y="268686"/>
                                <a:pt x="99674" y="26868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4FB65" id="Forme libre 228" o:spid="_x0000_s1026" style="position:absolute;margin-left:234.8pt;margin-top:77.2pt;width:15pt;height:21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681,26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" path="m190681,17334v-8667,-1445,-17292,-3173,-26002,-4334c151713,11271,138579,10817,125676,8667,121170,7916,117181,5084,112675,4333,99772,2183,86673,1444,73672,,70783,4333,67120,8241,65005,13000v-3710,8349,-3599,18400,-8667,26002l47670,52003v-1444,5778,-3041,11521,-4333,17335c39803,85242,39198,93244,34669,108341v-2625,8751,-5778,17335,-8667,26002l17335,160345v-1445,4334,-1104,9771,-4334,13001l,186346v20925,20925,-5660,-4527,21668,17335c24859,206233,27145,209796,30336,212348v18606,14885,20128,6357,39003,34670c76693,258050,77874,263433,91007,268686v2682,1073,5778,,8667,e" filled="f" strokecolor="red" strokeweight="1pt">
                <v:stroke joinstyle="miter"/>
                <v:path arrowok="t" o:connecttype="custom" o:connectlocs="190681,17334;164679,13000;125676,8667;112675,4333;73672,0;65005,13000;56338,39002;47670,52003;43337,69338;34669,108341;26002,134343;17335,160345;13001,173346;0,186346;21668,203681;30336,212348;69339,247018;91007,268686;99674,268686" o:connectangles="0,0,0,0,0,0,0,0,0,0,0,0,0,0,0,0,0,0,0"/>
              </v:shap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1CB990" wp14:editId="0AA722C5">
                <wp:simplePos x="0" y="0"/>
                <wp:positionH relativeFrom="column">
                  <wp:posOffset>1486926</wp:posOffset>
                </wp:positionH>
                <wp:positionV relativeFrom="paragraph">
                  <wp:posOffset>980615</wp:posOffset>
                </wp:positionV>
                <wp:extent cx="147344" cy="238350"/>
                <wp:effectExtent l="0" t="0" r="43180" b="28575"/>
                <wp:wrapNone/>
                <wp:docPr id="226" name="Forme libr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44" cy="238350"/>
                        </a:xfrm>
                        <a:custGeom>
                          <a:avLst/>
                          <a:gdLst>
                            <a:gd name="connsiteX0" fmla="*/ 0 w 147344"/>
                            <a:gd name="connsiteY0" fmla="*/ 0 h 238350"/>
                            <a:gd name="connsiteX1" fmla="*/ 78006 w 147344"/>
                            <a:gd name="connsiteY1" fmla="*/ 4333 h 238350"/>
                            <a:gd name="connsiteX2" fmla="*/ 91007 w 147344"/>
                            <a:gd name="connsiteY2" fmla="*/ 8667 h 238350"/>
                            <a:gd name="connsiteX3" fmla="*/ 95341 w 147344"/>
                            <a:gd name="connsiteY3" fmla="*/ 21668 h 238350"/>
                            <a:gd name="connsiteX4" fmla="*/ 104008 w 147344"/>
                            <a:gd name="connsiteY4" fmla="*/ 56337 h 238350"/>
                            <a:gd name="connsiteX5" fmla="*/ 112675 w 147344"/>
                            <a:gd name="connsiteY5" fmla="*/ 82339 h 238350"/>
                            <a:gd name="connsiteX6" fmla="*/ 117009 w 147344"/>
                            <a:gd name="connsiteY6" fmla="*/ 95340 h 238350"/>
                            <a:gd name="connsiteX7" fmla="*/ 125676 w 147344"/>
                            <a:gd name="connsiteY7" fmla="*/ 108341 h 238350"/>
                            <a:gd name="connsiteX8" fmla="*/ 134343 w 147344"/>
                            <a:gd name="connsiteY8" fmla="*/ 134343 h 238350"/>
                            <a:gd name="connsiteX9" fmla="*/ 138677 w 147344"/>
                            <a:gd name="connsiteY9" fmla="*/ 147344 h 238350"/>
                            <a:gd name="connsiteX10" fmla="*/ 143011 w 147344"/>
                            <a:gd name="connsiteY10" fmla="*/ 160345 h 238350"/>
                            <a:gd name="connsiteX11" fmla="*/ 147344 w 147344"/>
                            <a:gd name="connsiteY11" fmla="*/ 173346 h 238350"/>
                            <a:gd name="connsiteX12" fmla="*/ 138677 w 147344"/>
                            <a:gd name="connsiteY12" fmla="*/ 199347 h 238350"/>
                            <a:gd name="connsiteX13" fmla="*/ 112675 w 147344"/>
                            <a:gd name="connsiteY13" fmla="*/ 216682 h 238350"/>
                            <a:gd name="connsiteX14" fmla="*/ 99674 w 147344"/>
                            <a:gd name="connsiteY14" fmla="*/ 225349 h 238350"/>
                            <a:gd name="connsiteX15" fmla="*/ 86673 w 147344"/>
                            <a:gd name="connsiteY15" fmla="*/ 238350 h 238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47344" h="238350">
                              <a:moveTo>
                                <a:pt x="0" y="0"/>
                              </a:moveTo>
                              <a:cubicBezTo>
                                <a:pt x="26002" y="1444"/>
                                <a:pt x="52081" y="1864"/>
                                <a:pt x="78006" y="4333"/>
                              </a:cubicBezTo>
                              <a:cubicBezTo>
                                <a:pt x="82554" y="4766"/>
                                <a:pt x="87777" y="5437"/>
                                <a:pt x="91007" y="8667"/>
                              </a:cubicBezTo>
                              <a:cubicBezTo>
                                <a:pt x="94237" y="11897"/>
                                <a:pt x="94139" y="17261"/>
                                <a:pt x="95341" y="21668"/>
                              </a:cubicBezTo>
                              <a:cubicBezTo>
                                <a:pt x="98475" y="33160"/>
                                <a:pt x="100241" y="45036"/>
                                <a:pt x="104008" y="56337"/>
                              </a:cubicBezTo>
                              <a:lnTo>
                                <a:pt x="112675" y="82339"/>
                              </a:lnTo>
                              <a:cubicBezTo>
                                <a:pt x="114120" y="86673"/>
                                <a:pt x="114475" y="91539"/>
                                <a:pt x="117009" y="95340"/>
                              </a:cubicBezTo>
                              <a:cubicBezTo>
                                <a:pt x="119898" y="99674"/>
                                <a:pt x="123561" y="103582"/>
                                <a:pt x="125676" y="108341"/>
                              </a:cubicBezTo>
                              <a:cubicBezTo>
                                <a:pt x="129386" y="116690"/>
                                <a:pt x="131454" y="125676"/>
                                <a:pt x="134343" y="134343"/>
                              </a:cubicBezTo>
                              <a:lnTo>
                                <a:pt x="138677" y="147344"/>
                              </a:lnTo>
                              <a:lnTo>
                                <a:pt x="143011" y="160345"/>
                              </a:lnTo>
                              <a:lnTo>
                                <a:pt x="147344" y="173346"/>
                              </a:lnTo>
                              <a:cubicBezTo>
                                <a:pt x="144455" y="182013"/>
                                <a:pt x="146278" y="194279"/>
                                <a:pt x="138677" y="199347"/>
                              </a:cubicBezTo>
                              <a:lnTo>
                                <a:pt x="112675" y="216682"/>
                              </a:lnTo>
                              <a:cubicBezTo>
                                <a:pt x="108341" y="219571"/>
                                <a:pt x="103357" y="221666"/>
                                <a:pt x="99674" y="225349"/>
                              </a:cubicBezTo>
                              <a:lnTo>
                                <a:pt x="86673" y="2383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5F41F" id="Forme libre 226" o:spid="_x0000_s1026" style="position:absolute;margin-left:117.1pt;margin-top:77.2pt;width:11.6pt;height:18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44,23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" path="m,c26002,1444,52081,1864,78006,4333v4548,433,9771,1104,13001,4334c94237,11897,94139,17261,95341,21668v3134,11492,4900,23368,8667,34669l112675,82339v1445,4334,1800,9200,4334,13001c119898,99674,123561,103582,125676,108341v3710,8349,5778,17335,8667,26002l138677,147344r4334,13001l147344,173346v-2889,8667,-1066,20933,-8667,26001l112675,216682v-4334,2889,-9318,4984,-13001,8667l86673,238350e" filled="f" strokecolor="red" strokeweight="1pt">
                <v:stroke joinstyle="miter"/>
                <v:path arrowok="t" o:connecttype="custom" o:connectlocs="0,0;78006,4333;91007,8667;95341,21668;104008,56337;112675,82339;117009,95340;125676,108341;134343,134343;138677,147344;143011,160345;147344,173346;138677,199347;112675,216682;99674,225349;86673,238350" o:connectangles="0,0,0,0,0,0,0,0,0,0,0,0,0,0,0,0"/>
              </v:shap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F402C5" wp14:editId="60CB5563">
                <wp:simplePos x="0" y="0"/>
                <wp:positionH relativeFrom="column">
                  <wp:posOffset>2453330</wp:posOffset>
                </wp:positionH>
                <wp:positionV relativeFrom="paragraph">
                  <wp:posOffset>1080288</wp:posOffset>
                </wp:positionV>
                <wp:extent cx="169012" cy="117009"/>
                <wp:effectExtent l="0" t="0" r="21590" b="16510"/>
                <wp:wrapNone/>
                <wp:docPr id="225" name="Forme libr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2" cy="117009"/>
                        </a:xfrm>
                        <a:custGeom>
                          <a:avLst/>
                          <a:gdLst>
                            <a:gd name="connsiteX0" fmla="*/ 0 w 169012"/>
                            <a:gd name="connsiteY0" fmla="*/ 0 h 117009"/>
                            <a:gd name="connsiteX1" fmla="*/ 4334 w 169012"/>
                            <a:gd name="connsiteY1" fmla="*/ 21669 h 117009"/>
                            <a:gd name="connsiteX2" fmla="*/ 8667 w 169012"/>
                            <a:gd name="connsiteY2" fmla="*/ 95341 h 117009"/>
                            <a:gd name="connsiteX3" fmla="*/ 17335 w 169012"/>
                            <a:gd name="connsiteY3" fmla="*/ 17335 h 117009"/>
                            <a:gd name="connsiteX4" fmla="*/ 43337 w 169012"/>
                            <a:gd name="connsiteY4" fmla="*/ 13001 h 117009"/>
                            <a:gd name="connsiteX5" fmla="*/ 69338 w 169012"/>
                            <a:gd name="connsiteY5" fmla="*/ 4334 h 117009"/>
                            <a:gd name="connsiteX6" fmla="*/ 143010 w 169012"/>
                            <a:gd name="connsiteY6" fmla="*/ 8668 h 117009"/>
                            <a:gd name="connsiteX7" fmla="*/ 147344 w 169012"/>
                            <a:gd name="connsiteY7" fmla="*/ 43337 h 117009"/>
                            <a:gd name="connsiteX8" fmla="*/ 151678 w 169012"/>
                            <a:gd name="connsiteY8" fmla="*/ 56338 h 117009"/>
                            <a:gd name="connsiteX9" fmla="*/ 156011 w 169012"/>
                            <a:gd name="connsiteY9" fmla="*/ 73673 h 117009"/>
                            <a:gd name="connsiteX10" fmla="*/ 160345 w 169012"/>
                            <a:gd name="connsiteY10" fmla="*/ 86673 h 117009"/>
                            <a:gd name="connsiteX11" fmla="*/ 164679 w 169012"/>
                            <a:gd name="connsiteY11" fmla="*/ 104008 h 117009"/>
                            <a:gd name="connsiteX12" fmla="*/ 169012 w 169012"/>
                            <a:gd name="connsiteY12" fmla="*/ 117009 h 117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9012" h="117009">
                              <a:moveTo>
                                <a:pt x="0" y="0"/>
                              </a:moveTo>
                              <a:cubicBezTo>
                                <a:pt x="1445" y="7223"/>
                                <a:pt x="3667" y="14333"/>
                                <a:pt x="4334" y="21669"/>
                              </a:cubicBezTo>
                              <a:cubicBezTo>
                                <a:pt x="6561" y="46168"/>
                                <a:pt x="1909" y="71688"/>
                                <a:pt x="8667" y="95341"/>
                              </a:cubicBezTo>
                              <a:cubicBezTo>
                                <a:pt x="9394" y="97885"/>
                                <a:pt x="15024" y="20307"/>
                                <a:pt x="17335" y="17335"/>
                              </a:cubicBezTo>
                              <a:cubicBezTo>
                                <a:pt x="22730" y="10399"/>
                                <a:pt x="34812" y="15132"/>
                                <a:pt x="43337" y="13001"/>
                              </a:cubicBezTo>
                              <a:cubicBezTo>
                                <a:pt x="52200" y="10785"/>
                                <a:pt x="69338" y="4334"/>
                                <a:pt x="69338" y="4334"/>
                              </a:cubicBezTo>
                              <a:cubicBezTo>
                                <a:pt x="93895" y="5779"/>
                                <a:pt x="121007" y="-2333"/>
                                <a:pt x="143010" y="8668"/>
                              </a:cubicBezTo>
                              <a:cubicBezTo>
                                <a:pt x="153427" y="13876"/>
                                <a:pt x="145260" y="31879"/>
                                <a:pt x="147344" y="43337"/>
                              </a:cubicBezTo>
                              <a:cubicBezTo>
                                <a:pt x="148161" y="47831"/>
                                <a:pt x="150423" y="51946"/>
                                <a:pt x="151678" y="56338"/>
                              </a:cubicBezTo>
                              <a:cubicBezTo>
                                <a:pt x="153314" y="62065"/>
                                <a:pt x="154375" y="67946"/>
                                <a:pt x="156011" y="73673"/>
                              </a:cubicBezTo>
                              <a:cubicBezTo>
                                <a:pt x="157266" y="78065"/>
                                <a:pt x="159090" y="82281"/>
                                <a:pt x="160345" y="86673"/>
                              </a:cubicBezTo>
                              <a:cubicBezTo>
                                <a:pt x="161981" y="92400"/>
                                <a:pt x="163043" y="98281"/>
                                <a:pt x="164679" y="104008"/>
                              </a:cubicBezTo>
                              <a:cubicBezTo>
                                <a:pt x="165934" y="108400"/>
                                <a:pt x="169012" y="117009"/>
                                <a:pt x="169012" y="11700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81A6" id="Forme libre 225" o:spid="_x0000_s1026" style="position:absolute;margin-left:193.2pt;margin-top:85.05pt;width:13.3pt;height:9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12,11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" path="m,c1445,7223,3667,14333,4334,21669,6561,46168,1909,71688,8667,95341v727,2544,6357,-75034,8668,-78006c22730,10399,34812,15132,43337,13001,52200,10785,69338,4334,69338,4334v24557,1445,51669,-6667,73672,4334c153427,13876,145260,31879,147344,43337v817,4494,3079,8609,4334,13001c153314,62065,154375,67946,156011,73673v1255,4392,3079,8608,4334,13000c161981,92400,163043,98281,164679,104008v1255,4392,4333,13001,4333,13001e" filled="f" strokecolor="red" strokeweight="1pt">
                <v:stroke joinstyle="miter"/>
                <v:path arrowok="t" o:connecttype="custom" o:connectlocs="0,0;4334,21669;8667,95341;17335,17335;43337,13001;69338,4334;143010,8668;147344,43337;151678,56338;156011,73673;160345,86673;164679,104008;169012,117009" o:connectangles="0,0,0,0,0,0,0,0,0,0,0,0,0"/>
              </v:shap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EBE404" wp14:editId="583A113F">
                <wp:simplePos x="0" y="0"/>
                <wp:positionH relativeFrom="column">
                  <wp:posOffset>1608268</wp:posOffset>
                </wp:positionH>
                <wp:positionV relativeFrom="paragraph">
                  <wp:posOffset>1071621</wp:posOffset>
                </wp:positionV>
                <wp:extent cx="1412770" cy="12848"/>
                <wp:effectExtent l="19050" t="19050" r="35560" b="2540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770" cy="128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EF794" id="Connecteur droit 224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65pt,84.4pt" to="237.9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" strokecolor="red" strokeweight="2.25pt">
                <v:stroke joinstyle="miter"/>
              </v:lin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73A3332" wp14:editId="4608747E">
                <wp:simplePos x="0" y="0"/>
                <wp:positionH relativeFrom="column">
                  <wp:posOffset>1608268</wp:posOffset>
                </wp:positionH>
                <wp:positionV relativeFrom="paragraph">
                  <wp:posOffset>373904</wp:posOffset>
                </wp:positionV>
                <wp:extent cx="1404103" cy="710718"/>
                <wp:effectExtent l="19050" t="38100" r="24765" b="13335"/>
                <wp:wrapNone/>
                <wp:docPr id="223" name="Forme libr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103" cy="710718"/>
                        </a:xfrm>
                        <a:custGeom>
                          <a:avLst/>
                          <a:gdLst>
                            <a:gd name="connsiteX0" fmla="*/ 0 w 1404103"/>
                            <a:gd name="connsiteY0" fmla="*/ 706384 h 710718"/>
                            <a:gd name="connsiteX1" fmla="*/ 21669 w 1404103"/>
                            <a:gd name="connsiteY1" fmla="*/ 684716 h 710718"/>
                            <a:gd name="connsiteX2" fmla="*/ 34670 w 1404103"/>
                            <a:gd name="connsiteY2" fmla="*/ 676049 h 710718"/>
                            <a:gd name="connsiteX3" fmla="*/ 47671 w 1404103"/>
                            <a:gd name="connsiteY3" fmla="*/ 650047 h 710718"/>
                            <a:gd name="connsiteX4" fmla="*/ 60672 w 1404103"/>
                            <a:gd name="connsiteY4" fmla="*/ 641380 h 710718"/>
                            <a:gd name="connsiteX5" fmla="*/ 78006 w 1404103"/>
                            <a:gd name="connsiteY5" fmla="*/ 619711 h 710718"/>
                            <a:gd name="connsiteX6" fmla="*/ 91007 w 1404103"/>
                            <a:gd name="connsiteY6" fmla="*/ 611044 h 710718"/>
                            <a:gd name="connsiteX7" fmla="*/ 108342 w 1404103"/>
                            <a:gd name="connsiteY7" fmla="*/ 589376 h 710718"/>
                            <a:gd name="connsiteX8" fmla="*/ 121343 w 1404103"/>
                            <a:gd name="connsiteY8" fmla="*/ 585042 h 710718"/>
                            <a:gd name="connsiteX9" fmla="*/ 130010 w 1404103"/>
                            <a:gd name="connsiteY9" fmla="*/ 572041 h 710718"/>
                            <a:gd name="connsiteX10" fmla="*/ 143011 w 1404103"/>
                            <a:gd name="connsiteY10" fmla="*/ 563374 h 710718"/>
                            <a:gd name="connsiteX11" fmla="*/ 160345 w 1404103"/>
                            <a:gd name="connsiteY11" fmla="*/ 537372 h 710718"/>
                            <a:gd name="connsiteX12" fmla="*/ 182014 w 1404103"/>
                            <a:gd name="connsiteY12" fmla="*/ 520038 h 710718"/>
                            <a:gd name="connsiteX13" fmla="*/ 190681 w 1404103"/>
                            <a:gd name="connsiteY13" fmla="*/ 511370 h 710718"/>
                            <a:gd name="connsiteX14" fmla="*/ 216683 w 1404103"/>
                            <a:gd name="connsiteY14" fmla="*/ 494036 h 710718"/>
                            <a:gd name="connsiteX15" fmla="*/ 238351 w 1404103"/>
                            <a:gd name="connsiteY15" fmla="*/ 476701 h 710718"/>
                            <a:gd name="connsiteX16" fmla="*/ 255686 w 1404103"/>
                            <a:gd name="connsiteY16" fmla="*/ 455033 h 710718"/>
                            <a:gd name="connsiteX17" fmla="*/ 264353 w 1404103"/>
                            <a:gd name="connsiteY17" fmla="*/ 442032 h 710718"/>
                            <a:gd name="connsiteX18" fmla="*/ 277354 w 1404103"/>
                            <a:gd name="connsiteY18" fmla="*/ 433365 h 710718"/>
                            <a:gd name="connsiteX19" fmla="*/ 294689 w 1404103"/>
                            <a:gd name="connsiteY19" fmla="*/ 411696 h 710718"/>
                            <a:gd name="connsiteX20" fmla="*/ 307690 w 1404103"/>
                            <a:gd name="connsiteY20" fmla="*/ 407363 h 710718"/>
                            <a:gd name="connsiteX21" fmla="*/ 316357 w 1404103"/>
                            <a:gd name="connsiteY21" fmla="*/ 398695 h 710718"/>
                            <a:gd name="connsiteX22" fmla="*/ 329358 w 1404103"/>
                            <a:gd name="connsiteY22" fmla="*/ 390028 h 710718"/>
                            <a:gd name="connsiteX23" fmla="*/ 351026 w 1404103"/>
                            <a:gd name="connsiteY23" fmla="*/ 368360 h 710718"/>
                            <a:gd name="connsiteX24" fmla="*/ 355360 w 1404103"/>
                            <a:gd name="connsiteY24" fmla="*/ 355359 h 710718"/>
                            <a:gd name="connsiteX25" fmla="*/ 390029 w 1404103"/>
                            <a:gd name="connsiteY25" fmla="*/ 312022 h 710718"/>
                            <a:gd name="connsiteX26" fmla="*/ 403030 w 1404103"/>
                            <a:gd name="connsiteY26" fmla="*/ 303355 h 710718"/>
                            <a:gd name="connsiteX27" fmla="*/ 407363 w 1404103"/>
                            <a:gd name="connsiteY27" fmla="*/ 290354 h 710718"/>
                            <a:gd name="connsiteX28" fmla="*/ 420364 w 1404103"/>
                            <a:gd name="connsiteY28" fmla="*/ 286021 h 710718"/>
                            <a:gd name="connsiteX29" fmla="*/ 429032 w 1404103"/>
                            <a:gd name="connsiteY29" fmla="*/ 277353 h 710718"/>
                            <a:gd name="connsiteX30" fmla="*/ 455034 w 1404103"/>
                            <a:gd name="connsiteY30" fmla="*/ 260019 h 710718"/>
                            <a:gd name="connsiteX31" fmla="*/ 463701 w 1404103"/>
                            <a:gd name="connsiteY31" fmla="*/ 251351 h 710718"/>
                            <a:gd name="connsiteX32" fmla="*/ 472368 w 1404103"/>
                            <a:gd name="connsiteY32" fmla="*/ 238350 h 710718"/>
                            <a:gd name="connsiteX33" fmla="*/ 485369 w 1404103"/>
                            <a:gd name="connsiteY33" fmla="*/ 234017 h 710718"/>
                            <a:gd name="connsiteX34" fmla="*/ 489703 w 1404103"/>
                            <a:gd name="connsiteY34" fmla="*/ 221016 h 710718"/>
                            <a:gd name="connsiteX35" fmla="*/ 498370 w 1404103"/>
                            <a:gd name="connsiteY35" fmla="*/ 212348 h 710718"/>
                            <a:gd name="connsiteX36" fmla="*/ 524372 w 1404103"/>
                            <a:gd name="connsiteY36" fmla="*/ 195014 h 710718"/>
                            <a:gd name="connsiteX37" fmla="*/ 537373 w 1404103"/>
                            <a:gd name="connsiteY37" fmla="*/ 186347 h 710718"/>
                            <a:gd name="connsiteX38" fmla="*/ 554708 w 1404103"/>
                            <a:gd name="connsiteY38" fmla="*/ 169012 h 710718"/>
                            <a:gd name="connsiteX39" fmla="*/ 580709 w 1404103"/>
                            <a:gd name="connsiteY39" fmla="*/ 151677 h 710718"/>
                            <a:gd name="connsiteX40" fmla="*/ 602378 w 1404103"/>
                            <a:gd name="connsiteY40" fmla="*/ 134343 h 710718"/>
                            <a:gd name="connsiteX41" fmla="*/ 615379 w 1404103"/>
                            <a:gd name="connsiteY41" fmla="*/ 130009 h 710718"/>
                            <a:gd name="connsiteX42" fmla="*/ 628380 w 1404103"/>
                            <a:gd name="connsiteY42" fmla="*/ 121342 h 710718"/>
                            <a:gd name="connsiteX43" fmla="*/ 654381 w 1404103"/>
                            <a:gd name="connsiteY43" fmla="*/ 112675 h 710718"/>
                            <a:gd name="connsiteX44" fmla="*/ 667382 w 1404103"/>
                            <a:gd name="connsiteY44" fmla="*/ 108341 h 710718"/>
                            <a:gd name="connsiteX45" fmla="*/ 680383 w 1404103"/>
                            <a:gd name="connsiteY45" fmla="*/ 104007 h 710718"/>
                            <a:gd name="connsiteX46" fmla="*/ 689051 w 1404103"/>
                            <a:gd name="connsiteY46" fmla="*/ 95340 h 710718"/>
                            <a:gd name="connsiteX47" fmla="*/ 702052 w 1404103"/>
                            <a:gd name="connsiteY47" fmla="*/ 91006 h 710718"/>
                            <a:gd name="connsiteX48" fmla="*/ 710719 w 1404103"/>
                            <a:gd name="connsiteY48" fmla="*/ 78005 h 710718"/>
                            <a:gd name="connsiteX49" fmla="*/ 736721 w 1404103"/>
                            <a:gd name="connsiteY49" fmla="*/ 60671 h 710718"/>
                            <a:gd name="connsiteX50" fmla="*/ 745388 w 1404103"/>
                            <a:gd name="connsiteY50" fmla="*/ 52003 h 710718"/>
                            <a:gd name="connsiteX51" fmla="*/ 771390 w 1404103"/>
                            <a:gd name="connsiteY51" fmla="*/ 43336 h 710718"/>
                            <a:gd name="connsiteX52" fmla="*/ 784391 w 1404103"/>
                            <a:gd name="connsiteY52" fmla="*/ 34669 h 710718"/>
                            <a:gd name="connsiteX53" fmla="*/ 810393 w 1404103"/>
                            <a:gd name="connsiteY53" fmla="*/ 26002 h 710718"/>
                            <a:gd name="connsiteX54" fmla="*/ 823394 w 1404103"/>
                            <a:gd name="connsiteY54" fmla="*/ 21668 h 710718"/>
                            <a:gd name="connsiteX55" fmla="*/ 853729 w 1404103"/>
                            <a:gd name="connsiteY55" fmla="*/ 13001 h 710718"/>
                            <a:gd name="connsiteX56" fmla="*/ 879731 w 1404103"/>
                            <a:gd name="connsiteY56" fmla="*/ 8667 h 710718"/>
                            <a:gd name="connsiteX57" fmla="*/ 892732 w 1404103"/>
                            <a:gd name="connsiteY57" fmla="*/ 4333 h 710718"/>
                            <a:gd name="connsiteX58" fmla="*/ 940402 w 1404103"/>
                            <a:gd name="connsiteY58" fmla="*/ 0 h 710718"/>
                            <a:gd name="connsiteX59" fmla="*/ 996740 w 1404103"/>
                            <a:gd name="connsiteY59" fmla="*/ 4333 h 710718"/>
                            <a:gd name="connsiteX60" fmla="*/ 1005407 w 1404103"/>
                            <a:gd name="connsiteY60" fmla="*/ 13001 h 710718"/>
                            <a:gd name="connsiteX61" fmla="*/ 1031409 w 1404103"/>
                            <a:gd name="connsiteY61" fmla="*/ 30335 h 710718"/>
                            <a:gd name="connsiteX62" fmla="*/ 1044410 w 1404103"/>
                            <a:gd name="connsiteY62" fmla="*/ 39002 h 710718"/>
                            <a:gd name="connsiteX63" fmla="*/ 1057411 w 1404103"/>
                            <a:gd name="connsiteY63" fmla="*/ 47670 h 710718"/>
                            <a:gd name="connsiteX64" fmla="*/ 1070412 w 1404103"/>
                            <a:gd name="connsiteY64" fmla="*/ 52003 h 710718"/>
                            <a:gd name="connsiteX65" fmla="*/ 1087746 w 1404103"/>
                            <a:gd name="connsiteY65" fmla="*/ 73672 h 710718"/>
                            <a:gd name="connsiteX66" fmla="*/ 1109415 w 1404103"/>
                            <a:gd name="connsiteY66" fmla="*/ 95340 h 710718"/>
                            <a:gd name="connsiteX67" fmla="*/ 1122416 w 1404103"/>
                            <a:gd name="connsiteY67" fmla="*/ 108341 h 710718"/>
                            <a:gd name="connsiteX68" fmla="*/ 1135417 w 1404103"/>
                            <a:gd name="connsiteY68" fmla="*/ 121342 h 710718"/>
                            <a:gd name="connsiteX69" fmla="*/ 1157085 w 1404103"/>
                            <a:gd name="connsiteY69" fmla="*/ 147344 h 710718"/>
                            <a:gd name="connsiteX70" fmla="*/ 1170086 w 1404103"/>
                            <a:gd name="connsiteY70" fmla="*/ 169012 h 710718"/>
                            <a:gd name="connsiteX71" fmla="*/ 1174419 w 1404103"/>
                            <a:gd name="connsiteY71" fmla="*/ 182013 h 710718"/>
                            <a:gd name="connsiteX72" fmla="*/ 1183087 w 1404103"/>
                            <a:gd name="connsiteY72" fmla="*/ 195014 h 710718"/>
                            <a:gd name="connsiteX73" fmla="*/ 1191754 w 1404103"/>
                            <a:gd name="connsiteY73" fmla="*/ 221016 h 710718"/>
                            <a:gd name="connsiteX74" fmla="*/ 1196088 w 1404103"/>
                            <a:gd name="connsiteY74" fmla="*/ 234017 h 710718"/>
                            <a:gd name="connsiteX75" fmla="*/ 1200421 w 1404103"/>
                            <a:gd name="connsiteY75" fmla="*/ 251351 h 710718"/>
                            <a:gd name="connsiteX76" fmla="*/ 1209089 w 1404103"/>
                            <a:gd name="connsiteY76" fmla="*/ 277353 h 710718"/>
                            <a:gd name="connsiteX77" fmla="*/ 1217756 w 1404103"/>
                            <a:gd name="connsiteY77" fmla="*/ 303355 h 710718"/>
                            <a:gd name="connsiteX78" fmla="*/ 1248091 w 1404103"/>
                            <a:gd name="connsiteY78" fmla="*/ 394362 h 710718"/>
                            <a:gd name="connsiteX79" fmla="*/ 1261092 w 1404103"/>
                            <a:gd name="connsiteY79" fmla="*/ 433365 h 710718"/>
                            <a:gd name="connsiteX80" fmla="*/ 1265426 w 1404103"/>
                            <a:gd name="connsiteY80" fmla="*/ 446366 h 710718"/>
                            <a:gd name="connsiteX81" fmla="*/ 1274093 w 1404103"/>
                            <a:gd name="connsiteY81" fmla="*/ 459366 h 710718"/>
                            <a:gd name="connsiteX82" fmla="*/ 1287094 w 1404103"/>
                            <a:gd name="connsiteY82" fmla="*/ 481035 h 710718"/>
                            <a:gd name="connsiteX83" fmla="*/ 1300095 w 1404103"/>
                            <a:gd name="connsiteY83" fmla="*/ 520038 h 710718"/>
                            <a:gd name="connsiteX84" fmla="*/ 1304429 w 1404103"/>
                            <a:gd name="connsiteY84" fmla="*/ 533039 h 710718"/>
                            <a:gd name="connsiteX85" fmla="*/ 1326097 w 1404103"/>
                            <a:gd name="connsiteY85" fmla="*/ 559040 h 710718"/>
                            <a:gd name="connsiteX86" fmla="*/ 1334764 w 1404103"/>
                            <a:gd name="connsiteY86" fmla="*/ 585042 h 710718"/>
                            <a:gd name="connsiteX87" fmla="*/ 1339098 w 1404103"/>
                            <a:gd name="connsiteY87" fmla="*/ 598043 h 710718"/>
                            <a:gd name="connsiteX88" fmla="*/ 1356433 w 1404103"/>
                            <a:gd name="connsiteY88" fmla="*/ 619711 h 710718"/>
                            <a:gd name="connsiteX89" fmla="*/ 1360766 w 1404103"/>
                            <a:gd name="connsiteY89" fmla="*/ 632712 h 710718"/>
                            <a:gd name="connsiteX90" fmla="*/ 1369434 w 1404103"/>
                            <a:gd name="connsiteY90" fmla="*/ 641380 h 710718"/>
                            <a:gd name="connsiteX91" fmla="*/ 1378101 w 1404103"/>
                            <a:gd name="connsiteY91" fmla="*/ 667382 h 710718"/>
                            <a:gd name="connsiteX92" fmla="*/ 1386768 w 1404103"/>
                            <a:gd name="connsiteY92" fmla="*/ 680383 h 710718"/>
                            <a:gd name="connsiteX93" fmla="*/ 1391102 w 1404103"/>
                            <a:gd name="connsiteY93" fmla="*/ 693384 h 710718"/>
                            <a:gd name="connsiteX94" fmla="*/ 1404103 w 1404103"/>
                            <a:gd name="connsiteY94" fmla="*/ 710718 h 710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</a:cxnLst>
                          <a:rect l="l" t="t" r="r" b="b"/>
                          <a:pathLst>
                            <a:path w="1404103" h="710718">
                              <a:moveTo>
                                <a:pt x="0" y="706384"/>
                              </a:moveTo>
                              <a:cubicBezTo>
                                <a:pt x="7223" y="699161"/>
                                <a:pt x="13982" y="691442"/>
                                <a:pt x="21669" y="684716"/>
                              </a:cubicBezTo>
                              <a:cubicBezTo>
                                <a:pt x="25589" y="681286"/>
                                <a:pt x="30987" y="679732"/>
                                <a:pt x="34670" y="676049"/>
                              </a:cubicBezTo>
                              <a:cubicBezTo>
                                <a:pt x="71202" y="639517"/>
                                <a:pt x="19473" y="685294"/>
                                <a:pt x="47671" y="650047"/>
                              </a:cubicBezTo>
                              <a:cubicBezTo>
                                <a:pt x="50925" y="645980"/>
                                <a:pt x="56605" y="644634"/>
                                <a:pt x="60672" y="641380"/>
                              </a:cubicBezTo>
                              <a:cubicBezTo>
                                <a:pt x="82113" y="624227"/>
                                <a:pt x="55484" y="642233"/>
                                <a:pt x="78006" y="619711"/>
                              </a:cubicBezTo>
                              <a:cubicBezTo>
                                <a:pt x="81689" y="616028"/>
                                <a:pt x="86673" y="613933"/>
                                <a:pt x="91007" y="611044"/>
                              </a:cubicBezTo>
                              <a:cubicBezTo>
                                <a:pt x="94945" y="605136"/>
                                <a:pt x="101478" y="593494"/>
                                <a:pt x="108342" y="589376"/>
                              </a:cubicBezTo>
                              <a:cubicBezTo>
                                <a:pt x="112259" y="587026"/>
                                <a:pt x="117009" y="586487"/>
                                <a:pt x="121343" y="585042"/>
                              </a:cubicBezTo>
                              <a:cubicBezTo>
                                <a:pt x="124232" y="580708"/>
                                <a:pt x="126327" y="575724"/>
                                <a:pt x="130010" y="572041"/>
                              </a:cubicBezTo>
                              <a:cubicBezTo>
                                <a:pt x="133693" y="568358"/>
                                <a:pt x="139581" y="567294"/>
                                <a:pt x="143011" y="563374"/>
                              </a:cubicBezTo>
                              <a:cubicBezTo>
                                <a:pt x="149870" y="555535"/>
                                <a:pt x="152979" y="544737"/>
                                <a:pt x="160345" y="537372"/>
                              </a:cubicBezTo>
                              <a:cubicBezTo>
                                <a:pt x="181283" y="516436"/>
                                <a:pt x="154667" y="541916"/>
                                <a:pt x="182014" y="520038"/>
                              </a:cubicBezTo>
                              <a:cubicBezTo>
                                <a:pt x="185205" y="517486"/>
                                <a:pt x="187412" y="513822"/>
                                <a:pt x="190681" y="511370"/>
                              </a:cubicBezTo>
                              <a:cubicBezTo>
                                <a:pt x="199014" y="505120"/>
                                <a:pt x="209318" y="501402"/>
                                <a:pt x="216683" y="494036"/>
                              </a:cubicBezTo>
                              <a:cubicBezTo>
                                <a:pt x="229033" y="481685"/>
                                <a:pt x="221950" y="487634"/>
                                <a:pt x="238351" y="476701"/>
                              </a:cubicBezTo>
                              <a:cubicBezTo>
                                <a:pt x="265027" y="436686"/>
                                <a:pt x="230985" y="485908"/>
                                <a:pt x="255686" y="455033"/>
                              </a:cubicBezTo>
                              <a:cubicBezTo>
                                <a:pt x="258940" y="450966"/>
                                <a:pt x="260670" y="445715"/>
                                <a:pt x="264353" y="442032"/>
                              </a:cubicBezTo>
                              <a:cubicBezTo>
                                <a:pt x="268036" y="438349"/>
                                <a:pt x="273020" y="436254"/>
                                <a:pt x="277354" y="433365"/>
                              </a:cubicBezTo>
                              <a:cubicBezTo>
                                <a:pt x="281291" y="427459"/>
                                <a:pt x="287827" y="415813"/>
                                <a:pt x="294689" y="411696"/>
                              </a:cubicBezTo>
                              <a:cubicBezTo>
                                <a:pt x="298606" y="409346"/>
                                <a:pt x="303356" y="408807"/>
                                <a:pt x="307690" y="407363"/>
                              </a:cubicBezTo>
                              <a:cubicBezTo>
                                <a:pt x="310579" y="404474"/>
                                <a:pt x="313166" y="401247"/>
                                <a:pt x="316357" y="398695"/>
                              </a:cubicBezTo>
                              <a:cubicBezTo>
                                <a:pt x="320424" y="395441"/>
                                <a:pt x="325675" y="393711"/>
                                <a:pt x="329358" y="390028"/>
                              </a:cubicBezTo>
                              <a:cubicBezTo>
                                <a:pt x="358249" y="361137"/>
                                <a:pt x="316357" y="391472"/>
                                <a:pt x="351026" y="368360"/>
                              </a:cubicBezTo>
                              <a:cubicBezTo>
                                <a:pt x="352471" y="364026"/>
                                <a:pt x="353142" y="359352"/>
                                <a:pt x="355360" y="355359"/>
                              </a:cubicBezTo>
                              <a:cubicBezTo>
                                <a:pt x="362178" y="343086"/>
                                <a:pt x="377134" y="320619"/>
                                <a:pt x="390029" y="312022"/>
                              </a:cubicBezTo>
                              <a:lnTo>
                                <a:pt x="403030" y="303355"/>
                              </a:lnTo>
                              <a:cubicBezTo>
                                <a:pt x="404474" y="299021"/>
                                <a:pt x="404133" y="293584"/>
                                <a:pt x="407363" y="290354"/>
                              </a:cubicBezTo>
                              <a:cubicBezTo>
                                <a:pt x="410593" y="287124"/>
                                <a:pt x="416447" y="288371"/>
                                <a:pt x="420364" y="286021"/>
                              </a:cubicBezTo>
                              <a:cubicBezTo>
                                <a:pt x="423868" y="283919"/>
                                <a:pt x="425763" y="279805"/>
                                <a:pt x="429032" y="277353"/>
                              </a:cubicBezTo>
                              <a:cubicBezTo>
                                <a:pt x="437365" y="271103"/>
                                <a:pt x="447669" y="267385"/>
                                <a:pt x="455034" y="260019"/>
                              </a:cubicBezTo>
                              <a:cubicBezTo>
                                <a:pt x="457923" y="257130"/>
                                <a:pt x="461149" y="254542"/>
                                <a:pt x="463701" y="251351"/>
                              </a:cubicBezTo>
                              <a:cubicBezTo>
                                <a:pt x="466954" y="247284"/>
                                <a:pt x="468301" y="241604"/>
                                <a:pt x="472368" y="238350"/>
                              </a:cubicBezTo>
                              <a:cubicBezTo>
                                <a:pt x="475935" y="235496"/>
                                <a:pt x="481035" y="235461"/>
                                <a:pt x="485369" y="234017"/>
                              </a:cubicBezTo>
                              <a:cubicBezTo>
                                <a:pt x="486814" y="229683"/>
                                <a:pt x="487353" y="224933"/>
                                <a:pt x="489703" y="221016"/>
                              </a:cubicBezTo>
                              <a:cubicBezTo>
                                <a:pt x="491805" y="217512"/>
                                <a:pt x="495101" y="214800"/>
                                <a:pt x="498370" y="212348"/>
                              </a:cubicBezTo>
                              <a:cubicBezTo>
                                <a:pt x="506703" y="206098"/>
                                <a:pt x="515705" y="200792"/>
                                <a:pt x="524372" y="195014"/>
                              </a:cubicBezTo>
                              <a:cubicBezTo>
                                <a:pt x="528706" y="192125"/>
                                <a:pt x="533690" y="190030"/>
                                <a:pt x="537373" y="186347"/>
                              </a:cubicBezTo>
                              <a:cubicBezTo>
                                <a:pt x="543151" y="180569"/>
                                <a:pt x="547909" y="173545"/>
                                <a:pt x="554708" y="169012"/>
                              </a:cubicBezTo>
                              <a:cubicBezTo>
                                <a:pt x="563375" y="163234"/>
                                <a:pt x="573343" y="159042"/>
                                <a:pt x="580709" y="151677"/>
                              </a:cubicBezTo>
                              <a:cubicBezTo>
                                <a:pt x="588771" y="143616"/>
                                <a:pt x="591445" y="139810"/>
                                <a:pt x="602378" y="134343"/>
                              </a:cubicBezTo>
                              <a:cubicBezTo>
                                <a:pt x="606464" y="132300"/>
                                <a:pt x="611293" y="132052"/>
                                <a:pt x="615379" y="130009"/>
                              </a:cubicBezTo>
                              <a:cubicBezTo>
                                <a:pt x="620037" y="127680"/>
                                <a:pt x="623621" y="123457"/>
                                <a:pt x="628380" y="121342"/>
                              </a:cubicBezTo>
                              <a:cubicBezTo>
                                <a:pt x="636728" y="117632"/>
                                <a:pt x="645714" y="115564"/>
                                <a:pt x="654381" y="112675"/>
                              </a:cubicBezTo>
                              <a:lnTo>
                                <a:pt x="667382" y="108341"/>
                              </a:lnTo>
                              <a:lnTo>
                                <a:pt x="680383" y="104007"/>
                              </a:lnTo>
                              <a:cubicBezTo>
                                <a:pt x="683272" y="101118"/>
                                <a:pt x="685547" y="97442"/>
                                <a:pt x="689051" y="95340"/>
                              </a:cubicBezTo>
                              <a:cubicBezTo>
                                <a:pt x="692968" y="92990"/>
                                <a:pt x="698485" y="93860"/>
                                <a:pt x="702052" y="91006"/>
                              </a:cubicBezTo>
                              <a:cubicBezTo>
                                <a:pt x="706119" y="87752"/>
                                <a:pt x="706799" y="81435"/>
                                <a:pt x="710719" y="78005"/>
                              </a:cubicBezTo>
                              <a:cubicBezTo>
                                <a:pt x="718558" y="71146"/>
                                <a:pt x="729356" y="68037"/>
                                <a:pt x="736721" y="60671"/>
                              </a:cubicBezTo>
                              <a:cubicBezTo>
                                <a:pt x="739610" y="57782"/>
                                <a:pt x="741733" y="53830"/>
                                <a:pt x="745388" y="52003"/>
                              </a:cubicBezTo>
                              <a:cubicBezTo>
                                <a:pt x="753560" y="47917"/>
                                <a:pt x="763788" y="48404"/>
                                <a:pt x="771390" y="43336"/>
                              </a:cubicBezTo>
                              <a:cubicBezTo>
                                <a:pt x="775724" y="40447"/>
                                <a:pt x="779632" y="36784"/>
                                <a:pt x="784391" y="34669"/>
                              </a:cubicBezTo>
                              <a:cubicBezTo>
                                <a:pt x="792740" y="30959"/>
                                <a:pt x="801726" y="28891"/>
                                <a:pt x="810393" y="26002"/>
                              </a:cubicBezTo>
                              <a:lnTo>
                                <a:pt x="823394" y="21668"/>
                              </a:lnTo>
                              <a:cubicBezTo>
                                <a:pt x="835789" y="17536"/>
                                <a:pt x="840120" y="15723"/>
                                <a:pt x="853729" y="13001"/>
                              </a:cubicBezTo>
                              <a:cubicBezTo>
                                <a:pt x="862345" y="11278"/>
                                <a:pt x="871153" y="10573"/>
                                <a:pt x="879731" y="8667"/>
                              </a:cubicBezTo>
                              <a:cubicBezTo>
                                <a:pt x="884190" y="7676"/>
                                <a:pt x="888210" y="4979"/>
                                <a:pt x="892732" y="4333"/>
                              </a:cubicBezTo>
                              <a:cubicBezTo>
                                <a:pt x="908527" y="2077"/>
                                <a:pt x="924512" y="1444"/>
                                <a:pt x="940402" y="0"/>
                              </a:cubicBezTo>
                              <a:cubicBezTo>
                                <a:pt x="959181" y="1444"/>
                                <a:pt x="978271" y="639"/>
                                <a:pt x="996740" y="4333"/>
                              </a:cubicBezTo>
                              <a:cubicBezTo>
                                <a:pt x="1000747" y="5134"/>
                                <a:pt x="1002138" y="10549"/>
                                <a:pt x="1005407" y="13001"/>
                              </a:cubicBezTo>
                              <a:cubicBezTo>
                                <a:pt x="1013740" y="19251"/>
                                <a:pt x="1022742" y="24557"/>
                                <a:pt x="1031409" y="30335"/>
                              </a:cubicBezTo>
                              <a:lnTo>
                                <a:pt x="1044410" y="39002"/>
                              </a:lnTo>
                              <a:cubicBezTo>
                                <a:pt x="1048744" y="41891"/>
                                <a:pt x="1052470" y="46023"/>
                                <a:pt x="1057411" y="47670"/>
                              </a:cubicBezTo>
                              <a:lnTo>
                                <a:pt x="1070412" y="52003"/>
                              </a:lnTo>
                              <a:cubicBezTo>
                                <a:pt x="1104230" y="85825"/>
                                <a:pt x="1049446" y="29902"/>
                                <a:pt x="1087746" y="73672"/>
                              </a:cubicBezTo>
                              <a:cubicBezTo>
                                <a:pt x="1094472" y="81359"/>
                                <a:pt x="1102192" y="88117"/>
                                <a:pt x="1109415" y="95340"/>
                              </a:cubicBezTo>
                              <a:lnTo>
                                <a:pt x="1122416" y="108341"/>
                              </a:lnTo>
                              <a:cubicBezTo>
                                <a:pt x="1126750" y="112675"/>
                                <a:pt x="1132017" y="116243"/>
                                <a:pt x="1135417" y="121342"/>
                              </a:cubicBezTo>
                              <a:cubicBezTo>
                                <a:pt x="1147484" y="139442"/>
                                <a:pt x="1140401" y="130660"/>
                                <a:pt x="1157085" y="147344"/>
                              </a:cubicBezTo>
                              <a:cubicBezTo>
                                <a:pt x="1169359" y="184173"/>
                                <a:pt x="1152240" y="139269"/>
                                <a:pt x="1170086" y="169012"/>
                              </a:cubicBezTo>
                              <a:cubicBezTo>
                                <a:pt x="1172436" y="172929"/>
                                <a:pt x="1172376" y="177927"/>
                                <a:pt x="1174419" y="182013"/>
                              </a:cubicBezTo>
                              <a:cubicBezTo>
                                <a:pt x="1176748" y="186672"/>
                                <a:pt x="1180198" y="190680"/>
                                <a:pt x="1183087" y="195014"/>
                              </a:cubicBezTo>
                              <a:lnTo>
                                <a:pt x="1191754" y="221016"/>
                              </a:lnTo>
                              <a:cubicBezTo>
                                <a:pt x="1193199" y="225350"/>
                                <a:pt x="1194980" y="229585"/>
                                <a:pt x="1196088" y="234017"/>
                              </a:cubicBezTo>
                              <a:cubicBezTo>
                                <a:pt x="1197532" y="239795"/>
                                <a:pt x="1198710" y="245646"/>
                                <a:pt x="1200421" y="251351"/>
                              </a:cubicBezTo>
                              <a:cubicBezTo>
                                <a:pt x="1203046" y="260102"/>
                                <a:pt x="1206200" y="268686"/>
                                <a:pt x="1209089" y="277353"/>
                              </a:cubicBezTo>
                              <a:lnTo>
                                <a:pt x="1217756" y="303355"/>
                              </a:lnTo>
                              <a:lnTo>
                                <a:pt x="1248091" y="394362"/>
                              </a:lnTo>
                              <a:lnTo>
                                <a:pt x="1261092" y="433365"/>
                              </a:lnTo>
                              <a:cubicBezTo>
                                <a:pt x="1262537" y="437699"/>
                                <a:pt x="1262892" y="442565"/>
                                <a:pt x="1265426" y="446366"/>
                              </a:cubicBezTo>
                              <a:cubicBezTo>
                                <a:pt x="1268315" y="450699"/>
                                <a:pt x="1271764" y="454708"/>
                                <a:pt x="1274093" y="459366"/>
                              </a:cubicBezTo>
                              <a:cubicBezTo>
                                <a:pt x="1285346" y="481870"/>
                                <a:pt x="1270165" y="464104"/>
                                <a:pt x="1287094" y="481035"/>
                              </a:cubicBezTo>
                              <a:lnTo>
                                <a:pt x="1300095" y="520038"/>
                              </a:lnTo>
                              <a:cubicBezTo>
                                <a:pt x="1301540" y="524372"/>
                                <a:pt x="1301199" y="529809"/>
                                <a:pt x="1304429" y="533039"/>
                              </a:cubicBezTo>
                              <a:cubicBezTo>
                                <a:pt x="1312595" y="541204"/>
                                <a:pt x="1321270" y="548178"/>
                                <a:pt x="1326097" y="559040"/>
                              </a:cubicBezTo>
                              <a:cubicBezTo>
                                <a:pt x="1329807" y="567389"/>
                                <a:pt x="1331875" y="576375"/>
                                <a:pt x="1334764" y="585042"/>
                              </a:cubicBezTo>
                              <a:cubicBezTo>
                                <a:pt x="1336209" y="589376"/>
                                <a:pt x="1335868" y="594813"/>
                                <a:pt x="1339098" y="598043"/>
                              </a:cubicBezTo>
                              <a:cubicBezTo>
                                <a:pt x="1351448" y="610394"/>
                                <a:pt x="1345498" y="603311"/>
                                <a:pt x="1356433" y="619711"/>
                              </a:cubicBezTo>
                              <a:cubicBezTo>
                                <a:pt x="1357877" y="624045"/>
                                <a:pt x="1358416" y="628795"/>
                                <a:pt x="1360766" y="632712"/>
                              </a:cubicBezTo>
                              <a:cubicBezTo>
                                <a:pt x="1362868" y="636216"/>
                                <a:pt x="1367607" y="637725"/>
                                <a:pt x="1369434" y="641380"/>
                              </a:cubicBezTo>
                              <a:cubicBezTo>
                                <a:pt x="1373520" y="649552"/>
                                <a:pt x="1373033" y="659780"/>
                                <a:pt x="1378101" y="667382"/>
                              </a:cubicBezTo>
                              <a:cubicBezTo>
                                <a:pt x="1380990" y="671716"/>
                                <a:pt x="1384439" y="675725"/>
                                <a:pt x="1386768" y="680383"/>
                              </a:cubicBezTo>
                              <a:cubicBezTo>
                                <a:pt x="1388811" y="684469"/>
                                <a:pt x="1389059" y="689298"/>
                                <a:pt x="1391102" y="693384"/>
                              </a:cubicBezTo>
                              <a:cubicBezTo>
                                <a:pt x="1396002" y="703184"/>
                                <a:pt x="1398009" y="704624"/>
                                <a:pt x="1404103" y="7107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8D2F1" id="Forme libre 223" o:spid="_x0000_s1026" style="position:absolute;margin-left:126.65pt;margin-top:29.45pt;width:110.55pt;height:55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4103,71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" path="m,706384v7223,-7223,13982,-14942,21669,-21668c25589,681286,30987,679732,34670,676049v36532,-36532,-15197,9245,13001,-26002c50925,645980,56605,644634,60672,641380v21441,-17153,-5188,853,17334,-21669c81689,616028,86673,613933,91007,611044v3938,-5908,10471,-17550,17335,-21668c112259,587026,117009,586487,121343,585042v2889,-4334,4984,-9318,8667,-13001c133693,568358,139581,567294,143011,563374v6859,-7839,9968,-18637,17334,-26002c181283,516436,154667,541916,182014,520038v3191,-2552,5398,-6216,8667,-8668c199014,505120,209318,501402,216683,494036v12350,-12351,5267,-6402,21668,-17335c265027,436686,230985,485908,255686,455033v3254,-4067,4984,-9318,8667,-13001c268036,438349,273020,436254,277354,433365v3937,-5906,10473,-17552,17335,-21669c298606,409346,303356,408807,307690,407363v2889,-2889,5476,-6116,8667,-8668c320424,395441,325675,393711,329358,390028v28891,-28891,-13001,1444,21668,-21668c352471,364026,353142,359352,355360,355359v6818,-12273,21774,-34740,34669,-43337l403030,303355v1444,-4334,1103,-9771,4333,-13001c410593,287124,416447,288371,420364,286021v3504,-2102,5399,-6216,8668,-8668c437365,271103,447669,267385,455034,260019v2889,-2889,6115,-5477,8667,-8668c466954,247284,468301,241604,472368,238350v3567,-2854,8667,-2889,13001,-4333c486814,229683,487353,224933,489703,221016v2102,-3504,5398,-6216,8667,-8668c506703,206098,515705,200792,524372,195014v4334,-2889,9318,-4984,13001,-8667c543151,180569,547909,173545,554708,169012v8667,-5778,18635,-9970,26001,-17335c588771,143616,591445,139810,602378,134343v4086,-2043,8915,-2291,13001,-4334c620037,127680,623621,123457,628380,121342v8348,-3710,17334,-5778,26001,-8667l667382,108341r13001,-4334c683272,101118,685547,97442,689051,95340v3917,-2350,9434,-1480,13001,-4334c706119,87752,706799,81435,710719,78005v7839,-6859,18637,-9968,26002,-17334c739610,57782,741733,53830,745388,52003v8172,-4086,18400,-3599,26002,-8667c775724,40447,779632,36784,784391,34669v8349,-3710,17335,-5778,26002,-8667l823394,21668v12395,-4132,16726,-5945,30335,-8667c862345,11278,871153,10573,879731,8667v4459,-991,8479,-3688,13001,-4334c908527,2077,924512,1444,940402,v18779,1444,37869,639,56338,4333c1000747,5134,1002138,10549,1005407,13001v8333,6250,17335,11556,26002,17334l1044410,39002v4334,2889,8060,7021,13001,8668l1070412,52003v33818,33822,-20966,-22101,17334,21669c1094472,81359,1102192,88117,1109415,95340r13001,13001c1126750,112675,1132017,116243,1135417,121342v12067,18100,4984,9318,21668,26002c1169359,184173,1152240,139269,1170086,169012v2350,3917,2290,8915,4333,13001c1176748,186672,1180198,190680,1183087,195014r8667,26002c1193199,225350,1194980,229585,1196088,234017v1444,5778,2622,11629,4333,17334c1203046,260102,1206200,268686,1209089,277353r8667,26002l1248091,394362r13001,39003c1262537,437699,1262892,442565,1265426,446366v2889,4333,6338,8342,8667,13000c1285346,481870,1270165,464104,1287094,481035r13001,39003c1301540,524372,1301199,529809,1304429,533039v8166,8165,16841,15139,21668,26001c1329807,567389,1331875,576375,1334764,585042v1445,4334,1104,9771,4334,13001c1351448,610394,1345498,603311,1356433,619711v1444,4334,1983,9084,4333,13001c1362868,636216,1367607,637725,1369434,641380v4086,8172,3599,18400,8667,26002c1380990,671716,1384439,675725,1386768,680383v2043,4086,2291,8915,4334,13001c1396002,703184,1398009,704624,1404103,710718e" filled="f" strokecolor="red" strokeweight="2.25pt">
                <v:stroke joinstyle="miter"/>
                <v:path arrowok="t" o:connecttype="custom" o:connectlocs="0,706384;21669,684716;34670,676049;47671,650047;60672,641380;78006,619711;91007,611044;108342,589376;121343,585042;130010,572041;143011,563374;160345,537372;182014,520038;190681,511370;216683,494036;238351,476701;255686,455033;264353,442032;277354,433365;294689,411696;307690,407363;316357,398695;329358,390028;351026,368360;355360,355359;390029,312022;403030,303355;407363,290354;420364,286021;429032,277353;455034,260019;463701,251351;472368,238350;485369,234017;489703,221016;498370,212348;524372,195014;537373,186347;554708,169012;580709,151677;602378,134343;615379,130009;628380,121342;654381,112675;667382,108341;680383,104007;689051,95340;702052,91006;710719,78005;736721,60671;745388,52003;771390,43336;784391,34669;810393,26002;823394,21668;853729,13001;879731,8667;892732,4333;940402,0;996740,4333;1005407,13001;1031409,30335;1044410,39002;1057411,47670;1070412,52003;1087746,73672;1109415,95340;1122416,108341;1135417,121342;1157085,147344;1170086,169012;1174419,182013;1183087,195014;1191754,221016;1196088,234017;1200421,251351;1209089,277353;1217756,303355;1248091,394362;1261092,433365;1265426,446366;1274093,459366;1287094,481035;1300095,520038;1304429,533039;1326097,559040;1334764,585042;1339098,598043;1356433,619711;1360766,632712;1369434,641380;1378101,667382;1386768,680383;1391102,693384;1404103,710718" o:connectangles="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D356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E9207A8" wp14:editId="31B91C7D">
                <wp:simplePos x="0" y="0"/>
                <wp:positionH relativeFrom="column">
                  <wp:posOffset>2527002</wp:posOffset>
                </wp:positionH>
                <wp:positionV relativeFrom="paragraph">
                  <wp:posOffset>135553</wp:posOffset>
                </wp:positionV>
                <wp:extent cx="21145" cy="931638"/>
                <wp:effectExtent l="19050" t="19050" r="55245" b="20955"/>
                <wp:wrapNone/>
                <wp:docPr id="222" name="Connecteur droi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" cy="9316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3C430" id="Connecteur droit 222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pt,10.65pt" to="200.6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" strokecolor="red" strokeweight="4.5pt">
                <v:stroke joinstyle="miter"/>
              </v:line>
            </w:pict>
          </mc:Fallback>
        </mc:AlternateContent>
      </w:r>
      <w:r w:rsidR="00ED3563" w:rsidRPr="00637E43">
        <w:rPr>
          <w:rFonts w:ascii="Times New Roman" w:hAnsi="Times New Roman"/>
          <w:noProof/>
        </w:rPr>
        <w:drawing>
          <wp:inline distT="0" distB="0" distL="0" distR="0" wp14:anchorId="52C041E8" wp14:editId="34AD4576">
            <wp:extent cx="5505450" cy="3086100"/>
            <wp:effectExtent l="0" t="0" r="0" b="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E3CA" w14:textId="7D23C61A" w:rsidR="00ED3563" w:rsidRDefault="00ED3563" w:rsidP="00ED3563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b)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</w:t>
      </w:r>
      <w:proofErr w:type="gramEnd"/>
      <w:r w:rsidR="007E2AF6">
        <w:rPr>
          <w:rFonts w:ascii="Times New Roman" w:hAnsi="Times New Roman"/>
          <w:bCs/>
        </w:rPr>
        <w:t xml:space="preserve"> des solutions de l’in</w:t>
      </w:r>
      <w:r w:rsidR="007E2AF6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>
        <w:rPr>
          <w:rFonts w:ascii="Times New Roman" w:hAnsi="Times New Roman"/>
        </w:rPr>
        <w:t xml:space="preserve"> </w:t>
      </w:r>
      <w:r w:rsidR="007E2AF6">
        <w:rPr>
          <w:rFonts w:ascii="Times New Roman" w:hAnsi="Times New Roman"/>
        </w:rPr>
        <w:t>est S=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]-2 ;1[</m:t>
        </m:r>
      </m:oMath>
    </w:p>
    <w:p w14:paraId="5BE67038" w14:textId="5FE0CD18" w:rsidR="00ED3563" w:rsidRDefault="00ED3563" w:rsidP="00ED3563">
      <w:pPr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 w:rsidR="007E2AF6" w:rsidRPr="007E2AF6">
        <w:rPr>
          <w:rFonts w:ascii="Times New Roman" w:hAnsi="Times New Roman"/>
          <w:bCs/>
        </w:rPr>
        <w:t xml:space="preserve"> </w:t>
      </w:r>
      <w:r w:rsidR="007E2AF6" w:rsidRPr="00C547A7">
        <w:rPr>
          <w:rFonts w:ascii="Times New Roman" w:hAnsi="Times New Roman"/>
          <w:bCs/>
        </w:rPr>
        <w:t>L’</w:t>
      </w:r>
      <w:r w:rsidR="007E2AF6">
        <w:rPr>
          <w:rFonts w:ascii="Times New Roman" w:hAnsi="Times New Roman"/>
          <w:bCs/>
        </w:rPr>
        <w:t>ensemble des solutions de l’in</w:t>
      </w:r>
      <w:r w:rsidR="007E2AF6" w:rsidRPr="00C547A7">
        <w:rPr>
          <w:rFonts w:ascii="Times New Roman" w:hAnsi="Times New Roman"/>
          <w:bCs/>
        </w:rPr>
        <w:t>équation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&gt;-3</m:t>
        </m:r>
      </m:oMath>
      <w:r>
        <w:rPr>
          <w:rFonts w:ascii="Times New Roman" w:hAnsi="Times New Roman"/>
        </w:rPr>
        <w:t xml:space="preserve"> </w:t>
      </w:r>
      <w:r w:rsidR="007E2AF6">
        <w:rPr>
          <w:rFonts w:ascii="Times New Roman" w:hAnsi="Times New Roman"/>
        </w:rPr>
        <w:t>est S=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]-4 ;4]</m:t>
        </m:r>
      </m:oMath>
    </w:p>
    <w:p w14:paraId="653BF797" w14:textId="4896552A" w:rsidR="00AE1AED" w:rsidRDefault="00AE1AED" w:rsidP="00ED3563">
      <w:pPr>
        <w:rPr>
          <w:rFonts w:ascii="Times New Roman" w:hAnsi="Times New Roman"/>
        </w:rPr>
      </w:pPr>
    </w:p>
    <w:p w14:paraId="2EBCD9B6" w14:textId="77777777" w:rsidR="00AE1AED" w:rsidRDefault="00AE1AED" w:rsidP="00AE1AED">
      <w:pPr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79A427A6" wp14:editId="2991F674">
            <wp:simplePos x="0" y="0"/>
            <wp:positionH relativeFrom="column">
              <wp:posOffset>4312056</wp:posOffset>
            </wp:positionH>
            <wp:positionV relativeFrom="paragraph">
              <wp:posOffset>245745</wp:posOffset>
            </wp:positionV>
            <wp:extent cx="2666667" cy="1809524"/>
            <wp:effectExtent l="0" t="0" r="635" b="635"/>
            <wp:wrapSquare wrapText="bothSides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5FA89063" wp14:editId="60B81468">
            <wp:simplePos x="0" y="0"/>
            <wp:positionH relativeFrom="column">
              <wp:posOffset>2042186</wp:posOffset>
            </wp:positionH>
            <wp:positionV relativeFrom="paragraph">
              <wp:posOffset>245313</wp:posOffset>
            </wp:positionV>
            <wp:extent cx="2666667" cy="1809524"/>
            <wp:effectExtent l="0" t="0" r="635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10F3CFF2" wp14:editId="747D3B8C">
            <wp:simplePos x="0" y="0"/>
            <wp:positionH relativeFrom="column">
              <wp:posOffset>-445770</wp:posOffset>
            </wp:positionH>
            <wp:positionV relativeFrom="paragraph">
              <wp:posOffset>248285</wp:posOffset>
            </wp:positionV>
            <wp:extent cx="2666667" cy="1809524"/>
            <wp:effectExtent l="0" t="0" r="635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2.</w:t>
      </w:r>
      <w:r w:rsidRPr="00210D91">
        <w:rPr>
          <w:noProof/>
        </w:rPr>
        <w:t xml:space="preserve"> </w:t>
      </w:r>
    </w:p>
    <w:p w14:paraId="1DF8ED3E" w14:textId="77777777" w:rsidR="00AE1AED" w:rsidRDefault="00AE1AED" w:rsidP="00AE1AED">
      <w:pPr>
        <w:rPr>
          <w:rFonts w:ascii="Times New Roman" w:hAnsi="Times New Roman"/>
        </w:rPr>
      </w:pPr>
    </w:p>
    <w:p w14:paraId="7E024D47" w14:textId="65FB2474" w:rsidR="00AE1AED" w:rsidRDefault="00AE1AED" w:rsidP="00AE1AE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f(x)≥2</m:t>
        </m:r>
      </m:oMath>
      <w:r>
        <w:rPr>
          <w:rFonts w:ascii="Times New Roman" w:hAnsi="Times New Roman"/>
        </w:rPr>
        <w:t xml:space="preserve">     </w:t>
      </w:r>
      <m:oMath>
        <m:r>
          <w:rPr>
            <w:rFonts w:ascii="Cambria Math" w:hAnsi="Cambria Math"/>
          </w:rPr>
          <m:t>S=[-2;1]</m:t>
        </m:r>
      </m:oMath>
    </w:p>
    <w:p w14:paraId="084D2787" w14:textId="77777777" w:rsidR="00AE1AED" w:rsidRDefault="00AE1AED" w:rsidP="00AE1AE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&gt;-1  S=[-4;2[ </m:t>
        </m:r>
      </m:oMath>
      <w:r>
        <w:rPr>
          <w:rFonts w:ascii="Times New Roman" w:hAnsi="Times New Roman"/>
        </w:rPr>
        <w:t xml:space="preserve"> </w:t>
      </w:r>
    </w:p>
    <w:p w14:paraId="4FAC47CA" w14:textId="344C3B49" w:rsidR="00AE1AED" w:rsidRDefault="00AE1AED" w:rsidP="00AE1AE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-1≤f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&lt;2</m:t>
        </m:r>
      </m:oMath>
      <w:r>
        <w:rPr>
          <w:rFonts w:ascii="Times New Roman" w:hAnsi="Times New Roman"/>
        </w:rPr>
        <w:t xml:space="preserve">        </w:t>
      </w:r>
      <m:oMath>
        <m:r>
          <w:rPr>
            <w:rFonts w:ascii="Cambria Math" w:hAnsi="Cambria Math"/>
          </w:rPr>
          <m:t>S=]-4;-2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∪</m:t>
            </m:r>
          </m:e>
        </m:d>
        <m:r>
          <w:rPr>
            <w:rFonts w:ascii="Cambria Math" w:hAnsi="Cambria Math"/>
          </w:rPr>
          <m:t xml:space="preserve">1;2] </m:t>
        </m:r>
      </m:oMath>
      <w:r>
        <w:rPr>
          <w:rFonts w:ascii="Times New Roman" w:hAnsi="Times New Roman"/>
        </w:rPr>
        <w:t xml:space="preserve"> </w:t>
      </w:r>
    </w:p>
    <w:p w14:paraId="71B219FE" w14:textId="1F4B02CD" w:rsidR="00AE1AED" w:rsidRDefault="00AE1AED" w:rsidP="00AE1AED">
      <w:pPr>
        <w:rPr>
          <w:rFonts w:ascii="Times New Roman" w:hAnsi="Times New Roman"/>
        </w:rPr>
      </w:pPr>
    </w:p>
    <w:p w14:paraId="434A0CA7" w14:textId="77777777" w:rsidR="00A456C5" w:rsidRPr="00C328EA" w:rsidRDefault="00A456C5" w:rsidP="00A456C5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56178E0" wp14:editId="4766F534">
                <wp:simplePos x="0" y="0"/>
                <wp:positionH relativeFrom="column">
                  <wp:posOffset>-421640</wp:posOffset>
                </wp:positionH>
                <wp:positionV relativeFrom="paragraph">
                  <wp:posOffset>169545</wp:posOffset>
                </wp:positionV>
                <wp:extent cx="600075" cy="314325"/>
                <wp:effectExtent l="0" t="0" r="28575" b="285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DA9BE" id="Rectangle 288" o:spid="_x0000_s1026" style="position:absolute;margin-left:-33.2pt;margin-top:13.35pt;width:47.25pt;height:24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" fillcolor="window" strokecolor="window" strokeweight="1pt"/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914240" behindDoc="0" locked="0" layoutInCell="1" allowOverlap="1" wp14:anchorId="53D99ED6" wp14:editId="5EAF5480">
            <wp:simplePos x="0" y="0"/>
            <wp:positionH relativeFrom="column">
              <wp:posOffset>-421640</wp:posOffset>
            </wp:positionH>
            <wp:positionV relativeFrom="paragraph">
              <wp:posOffset>217170</wp:posOffset>
            </wp:positionV>
            <wp:extent cx="4495800" cy="2028825"/>
            <wp:effectExtent l="0" t="0" r="0" b="9525"/>
            <wp:wrapSquare wrapText="bothSides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21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0AD44042" w14:textId="77777777" w:rsidR="00A456C5" w:rsidRDefault="00A456C5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49ADC3" wp14:editId="309BBD99">
                <wp:simplePos x="0" y="0"/>
                <wp:positionH relativeFrom="column">
                  <wp:posOffset>-12065</wp:posOffset>
                </wp:positionH>
                <wp:positionV relativeFrom="paragraph">
                  <wp:posOffset>6985</wp:posOffset>
                </wp:positionV>
                <wp:extent cx="571500" cy="257175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CFF96" id="Rectangle 289" o:spid="_x0000_s1026" style="position:absolute;margin-left:-.95pt;margin-top:.55pt;width:45pt;height:20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" stroked="f"/>
            </w:pict>
          </mc:Fallback>
        </mc:AlternateContent>
      </w:r>
    </w:p>
    <w:p w14:paraId="0BB1D270" w14:textId="71E326E4" w:rsidR="00A456C5" w:rsidRDefault="0012339D" w:rsidP="00A456C5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41255D3" wp14:editId="1991746A">
                <wp:simplePos x="0" y="0"/>
                <wp:positionH relativeFrom="column">
                  <wp:posOffset>3468642</wp:posOffset>
                </wp:positionH>
                <wp:positionV relativeFrom="paragraph">
                  <wp:posOffset>41004</wp:posOffset>
                </wp:positionV>
                <wp:extent cx="3048000" cy="1893842"/>
                <wp:effectExtent l="0" t="0" r="19050" b="1143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893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7FAFB" w14:textId="5BD33437" w:rsidR="005829C0" w:rsidRPr="000C4BC2" w:rsidRDefault="005829C0" w:rsidP="005829C0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 w:rsidRPr="005829C0">
                              <w:rPr>
                                <w:rFonts w:ascii="Times New Roman" w:hAnsi="Times New Roman"/>
                              </w:rPr>
                              <w:t>1.a)</w:t>
                            </w:r>
                            <w:r w:rsidRPr="005829C0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f(x)=2</m:t>
                              </m:r>
                            </m:oMath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admet une seule solution 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3.</m:t>
                              </m:r>
                            </m:oMath>
                            <w:r w:rsidR="00855389">
                              <w:rPr>
                                <w:rFonts w:ascii="Times New Roman" w:hAnsi="Times New Roman"/>
                              </w:rPr>
                              <w:t xml:space="preserve">  S</w:t>
                            </w:r>
                            <w:proofErr w:type="gramStart"/>
                            <w:r w:rsidR="00855389">
                              <w:rPr>
                                <w:rFonts w:ascii="Times New Roman" w:hAnsi="Times New Roman"/>
                              </w:rPr>
                              <w:t>={</w:t>
                            </w:r>
                            <w:proofErr w:type="gramEnd"/>
                            <w:r w:rsidR="00855389">
                              <w:rPr>
                                <w:rFonts w:ascii="Times New Roman" w:hAnsi="Times New Roman"/>
                              </w:rPr>
                              <w:t>3}</w:t>
                            </w:r>
                          </w:p>
                          <w:p w14:paraId="76E45B43" w14:textId="684295CD" w:rsidR="005829C0" w:rsidRPr="005829C0" w:rsidRDefault="005829C0" w:rsidP="005829C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</w:t>
                            </w:r>
                            <w:r w:rsidRPr="005829C0"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 w:rsidRPr="005829C0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f(x)=1</m:t>
                              </m:r>
                            </m:oMath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admet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deux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solution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s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> 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-2 et 2.</m:t>
                              </m:r>
                            </m:oMath>
                            <w:r w:rsidR="00855389">
                              <w:rPr>
                                <w:rFonts w:ascii="Times New Roman" w:hAnsi="Times New Roman"/>
                              </w:rPr>
                              <w:t xml:space="preserve">   S</w:t>
                            </w:r>
                            <w:proofErr w:type="gramStart"/>
                            <w:r w:rsidR="00855389">
                              <w:rPr>
                                <w:rFonts w:ascii="Times New Roman" w:hAnsi="Times New Roman"/>
                              </w:rPr>
                              <w:t>={</w:t>
                            </w:r>
                            <w:proofErr w:type="gramEnd"/>
                            <w:r w:rsidR="00855389">
                              <w:rPr>
                                <w:rFonts w:ascii="Times New Roman" w:hAnsi="Times New Roman"/>
                              </w:rPr>
                              <w:t>-2 ;2}</w:t>
                            </w:r>
                          </w:p>
                          <w:p w14:paraId="318DFF65" w14:textId="740D1ECF" w:rsidR="005829C0" w:rsidRPr="005829C0" w:rsidRDefault="005829C0" w:rsidP="005829C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829C0">
                              <w:rPr>
                                <w:rFonts w:ascii="Times New Roman" w:hAnsi="Times New Roman"/>
                              </w:rPr>
                              <w:t xml:space="preserve">c) 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f(x)=0</m:t>
                              </m:r>
                            </m:oMath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admet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deux solutions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> 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-3 et 0.</m:t>
                              </m:r>
                            </m:oMath>
                            <w:r w:rsidR="00855389">
                              <w:rPr>
                                <w:rFonts w:ascii="Times New Roman" w:hAnsi="Times New Roman"/>
                              </w:rPr>
                              <w:t xml:space="preserve">  S</w:t>
                            </w:r>
                            <w:proofErr w:type="gramStart"/>
                            <w:r w:rsidR="00855389">
                              <w:rPr>
                                <w:rFonts w:ascii="Times New Roman" w:hAnsi="Times New Roman"/>
                              </w:rPr>
                              <w:t>={</w:t>
                            </w:r>
                            <w:proofErr w:type="gramEnd"/>
                            <w:r w:rsidR="00855389">
                              <w:rPr>
                                <w:rFonts w:ascii="Times New Roman" w:hAnsi="Times New Roman"/>
                              </w:rPr>
                              <w:t>-3 ;0}</w:t>
                            </w:r>
                          </w:p>
                          <w:p w14:paraId="55F6224C" w14:textId="2A976EAF" w:rsidR="0012339D" w:rsidRPr="000C4BC2" w:rsidRDefault="0012339D" w:rsidP="0012339D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</w:t>
                            </w:r>
                            <w:r w:rsidRPr="005829C0"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 w:rsidRPr="005829C0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=-1</m:t>
                              </m:r>
                            </m:oMath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admet une seule solution 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-4.</m:t>
                              </m:r>
                            </m:oMath>
                            <w:r w:rsidR="00855389">
                              <w:rPr>
                                <w:rFonts w:ascii="Times New Roman" w:hAnsi="Times New Roman"/>
                              </w:rPr>
                              <w:t xml:space="preserve"> S</w:t>
                            </w:r>
                            <w:proofErr w:type="gramStart"/>
                            <w:r w:rsidR="00855389">
                              <w:rPr>
                                <w:rFonts w:ascii="Times New Roman" w:hAnsi="Times New Roman"/>
                              </w:rPr>
                              <w:t>={</w:t>
                            </w:r>
                            <w:proofErr w:type="gramEnd"/>
                            <w:r w:rsidR="00855389">
                              <w:rPr>
                                <w:rFonts w:ascii="Times New Roman" w:hAnsi="Times New Roman"/>
                              </w:rPr>
                              <w:t>-4}</w:t>
                            </w:r>
                          </w:p>
                          <w:p w14:paraId="5E8EB44B" w14:textId="05D4D743" w:rsidR="0012339D" w:rsidRPr="005829C0" w:rsidRDefault="0012339D" w:rsidP="001233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r w:rsidRPr="005829C0"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 w:rsidRPr="005829C0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=-2</m:t>
                              </m:r>
                            </m:oMath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n’</w:t>
                            </w:r>
                            <w:r w:rsidRPr="000C4BC2">
                              <w:rPr>
                                <w:rFonts w:ascii="Times New Roman" w:hAnsi="Times New Roman"/>
                                <w:bCs/>
                              </w:rPr>
                              <w:t xml:space="preserve">admet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aucune solution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.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S=∅</m:t>
                              </m:r>
                            </m:oMath>
                          </w:p>
                          <w:p w14:paraId="7C2E9DCE" w14:textId="77777777" w:rsidR="005829C0" w:rsidRDefault="005829C0" w:rsidP="005829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255D3" id="Rectangle 306" o:spid="_x0000_s1026" style="position:absolute;left:0;text-align:left;margin-left:273.1pt;margin-top:3.25pt;width:240pt;height:149.1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" fillcolor="white [3201]" strokecolor="#70ad47 [3209]" strokeweight="1pt">
                <v:textbox>
                  <w:txbxContent>
                    <w:p w14:paraId="5577FAFB" w14:textId="5BD33437" w:rsidR="005829C0" w:rsidRPr="000C4BC2" w:rsidRDefault="005829C0" w:rsidP="005829C0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 w:rsidRPr="005829C0">
                        <w:rPr>
                          <w:rFonts w:ascii="Times New Roman" w:hAnsi="Times New Roman"/>
                        </w:rPr>
                        <w:t>1.a)</w:t>
                      </w:r>
                      <w:r w:rsidRPr="005829C0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f(x)=2</m:t>
                        </m:r>
                      </m:oMath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admet une seule solution :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3.</m:t>
                        </m:r>
                      </m:oMath>
                      <w:r w:rsidR="00855389">
                        <w:rPr>
                          <w:rFonts w:ascii="Times New Roman" w:hAnsi="Times New Roman"/>
                        </w:rPr>
                        <w:t xml:space="preserve">  S</w:t>
                      </w:r>
                      <w:proofErr w:type="gramStart"/>
                      <w:r w:rsidR="00855389">
                        <w:rPr>
                          <w:rFonts w:ascii="Times New Roman" w:hAnsi="Times New Roman"/>
                        </w:rPr>
                        <w:t>={</w:t>
                      </w:r>
                      <w:proofErr w:type="gramEnd"/>
                      <w:r w:rsidR="00855389">
                        <w:rPr>
                          <w:rFonts w:ascii="Times New Roman" w:hAnsi="Times New Roman"/>
                        </w:rPr>
                        <w:t>3}</w:t>
                      </w:r>
                    </w:p>
                    <w:p w14:paraId="76E45B43" w14:textId="684295CD" w:rsidR="005829C0" w:rsidRPr="005829C0" w:rsidRDefault="005829C0" w:rsidP="005829C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</w:t>
                      </w:r>
                      <w:r w:rsidRPr="005829C0">
                        <w:rPr>
                          <w:rFonts w:ascii="Times New Roman" w:hAnsi="Times New Roman"/>
                        </w:rPr>
                        <w:t>)</w:t>
                      </w:r>
                      <w:r w:rsidRPr="005829C0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f(x)=1</m:t>
                        </m:r>
                      </m:oMath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admet 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>deux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solution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>s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> :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-2 et 2.</m:t>
                        </m:r>
                      </m:oMath>
                      <w:r w:rsidR="00855389">
                        <w:rPr>
                          <w:rFonts w:ascii="Times New Roman" w:hAnsi="Times New Roman"/>
                        </w:rPr>
                        <w:t xml:space="preserve">   S</w:t>
                      </w:r>
                      <w:proofErr w:type="gramStart"/>
                      <w:r w:rsidR="00855389">
                        <w:rPr>
                          <w:rFonts w:ascii="Times New Roman" w:hAnsi="Times New Roman"/>
                        </w:rPr>
                        <w:t>={</w:t>
                      </w:r>
                      <w:proofErr w:type="gramEnd"/>
                      <w:r w:rsidR="00855389">
                        <w:rPr>
                          <w:rFonts w:ascii="Times New Roman" w:hAnsi="Times New Roman"/>
                        </w:rPr>
                        <w:t>-2 ;2}</w:t>
                      </w:r>
                    </w:p>
                    <w:p w14:paraId="318DFF65" w14:textId="740D1ECF" w:rsidR="005829C0" w:rsidRPr="005829C0" w:rsidRDefault="005829C0" w:rsidP="005829C0">
                      <w:pPr>
                        <w:rPr>
                          <w:rFonts w:ascii="Times New Roman" w:hAnsi="Times New Roman"/>
                        </w:rPr>
                      </w:pPr>
                      <w:r w:rsidRPr="005829C0">
                        <w:rPr>
                          <w:rFonts w:ascii="Times New Roman" w:hAnsi="Times New Roman"/>
                        </w:rPr>
                        <w:t xml:space="preserve">c) 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f(x)=0</m:t>
                        </m:r>
                      </m:oMath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admet 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>deux solutions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> :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-3 et 0.</m:t>
                        </m:r>
                      </m:oMath>
                      <w:r w:rsidR="00855389">
                        <w:rPr>
                          <w:rFonts w:ascii="Times New Roman" w:hAnsi="Times New Roman"/>
                        </w:rPr>
                        <w:t xml:space="preserve">  S</w:t>
                      </w:r>
                      <w:proofErr w:type="gramStart"/>
                      <w:r w:rsidR="00855389">
                        <w:rPr>
                          <w:rFonts w:ascii="Times New Roman" w:hAnsi="Times New Roman"/>
                        </w:rPr>
                        <w:t>={</w:t>
                      </w:r>
                      <w:proofErr w:type="gramEnd"/>
                      <w:r w:rsidR="00855389">
                        <w:rPr>
                          <w:rFonts w:ascii="Times New Roman" w:hAnsi="Times New Roman"/>
                        </w:rPr>
                        <w:t>-3 ;0}</w:t>
                      </w:r>
                    </w:p>
                    <w:p w14:paraId="55F6224C" w14:textId="2A976EAF" w:rsidR="0012339D" w:rsidRPr="000C4BC2" w:rsidRDefault="0012339D" w:rsidP="0012339D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</w:t>
                      </w:r>
                      <w:r w:rsidRPr="005829C0">
                        <w:rPr>
                          <w:rFonts w:ascii="Times New Roman" w:hAnsi="Times New Roman"/>
                        </w:rPr>
                        <w:t>)</w:t>
                      </w:r>
                      <w:r w:rsidRPr="005829C0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=-1</m:t>
                        </m:r>
                      </m:oMath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admet une seule solution :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-4.</m:t>
                        </m:r>
                      </m:oMath>
                      <w:r w:rsidR="00855389">
                        <w:rPr>
                          <w:rFonts w:ascii="Times New Roman" w:hAnsi="Times New Roman"/>
                        </w:rPr>
                        <w:t xml:space="preserve"> S</w:t>
                      </w:r>
                      <w:proofErr w:type="gramStart"/>
                      <w:r w:rsidR="00855389">
                        <w:rPr>
                          <w:rFonts w:ascii="Times New Roman" w:hAnsi="Times New Roman"/>
                        </w:rPr>
                        <w:t>={</w:t>
                      </w:r>
                      <w:proofErr w:type="gramEnd"/>
                      <w:r w:rsidR="00855389">
                        <w:rPr>
                          <w:rFonts w:ascii="Times New Roman" w:hAnsi="Times New Roman"/>
                        </w:rPr>
                        <w:t>-4}</w:t>
                      </w:r>
                    </w:p>
                    <w:p w14:paraId="5E8EB44B" w14:textId="05D4D743" w:rsidR="0012339D" w:rsidRPr="005829C0" w:rsidRDefault="0012339D" w:rsidP="0012339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</w:t>
                      </w:r>
                      <w:r w:rsidRPr="005829C0">
                        <w:rPr>
                          <w:rFonts w:ascii="Times New Roman" w:hAnsi="Times New Roman"/>
                        </w:rPr>
                        <w:t>)</w:t>
                      </w:r>
                      <w:r w:rsidRPr="005829C0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=-2</m:t>
                        </m:r>
                      </m:oMath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>n’</w:t>
                      </w:r>
                      <w:r w:rsidRPr="000C4BC2">
                        <w:rPr>
                          <w:rFonts w:ascii="Times New Roman" w:hAnsi="Times New Roman"/>
                          <w:bCs/>
                        </w:rPr>
                        <w:t xml:space="preserve">admet 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>aucune solution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</w:rPr>
                          <m:t>S=∅</m:t>
                        </m:r>
                      </m:oMath>
                    </w:p>
                    <w:p w14:paraId="7C2E9DCE" w14:textId="77777777" w:rsidR="005829C0" w:rsidRDefault="005829C0" w:rsidP="005829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B0EBD91" wp14:editId="0D4AFE77">
                <wp:simplePos x="0" y="0"/>
                <wp:positionH relativeFrom="column">
                  <wp:posOffset>779871</wp:posOffset>
                </wp:positionH>
                <wp:positionV relativeFrom="paragraph">
                  <wp:posOffset>1347289</wp:posOffset>
                </wp:positionV>
                <wp:extent cx="0" cy="217714"/>
                <wp:effectExtent l="76200" t="38100" r="57150" b="1143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E929C" id="Connecteur droit avec flèche 311" o:spid="_x0000_s1026" type="#_x0000_t32" style="position:absolute;margin-left:61.4pt;margin-top:106.1pt;width:0;height:17.15pt;flip: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211F9C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1C6F390" wp14:editId="1610FAC7">
                <wp:simplePos x="0" y="0"/>
                <wp:positionH relativeFrom="column">
                  <wp:posOffset>493667</wp:posOffset>
                </wp:positionH>
                <wp:positionV relativeFrom="paragraph">
                  <wp:posOffset>1560921</wp:posOffset>
                </wp:positionV>
                <wp:extent cx="2492375" cy="0"/>
                <wp:effectExtent l="0" t="0" r="0" b="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A25D5" id="Connecteur droit 305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22.9pt" to="235.1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EE1C72" wp14:editId="4278CF70">
                <wp:simplePos x="0" y="0"/>
                <wp:positionH relativeFrom="column">
                  <wp:posOffset>556805</wp:posOffset>
                </wp:positionH>
                <wp:positionV relativeFrom="paragraph">
                  <wp:posOffset>1844221</wp:posOffset>
                </wp:positionV>
                <wp:extent cx="2492829" cy="0"/>
                <wp:effectExtent l="0" t="0" r="0" b="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28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9687A" id="Connecteur droit 304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5pt,145.2pt" to="240.1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61C5736B" wp14:editId="6CD055C4">
            <wp:simplePos x="0" y="0"/>
            <wp:positionH relativeFrom="column">
              <wp:posOffset>4105547</wp:posOffset>
            </wp:positionH>
            <wp:positionV relativeFrom="paragraph">
              <wp:posOffset>1680392</wp:posOffset>
            </wp:positionV>
            <wp:extent cx="2590800" cy="1543050"/>
            <wp:effectExtent l="0" t="0" r="0" b="0"/>
            <wp:wrapSquare wrapText="bothSides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C0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E7F8151" wp14:editId="4D4E2946">
                <wp:simplePos x="0" y="0"/>
                <wp:positionH relativeFrom="column">
                  <wp:posOffset>1356814</wp:posOffset>
                </wp:positionH>
                <wp:positionV relativeFrom="paragraph">
                  <wp:posOffset>1042489</wp:posOffset>
                </wp:positionV>
                <wp:extent cx="0" cy="304800"/>
                <wp:effectExtent l="76200" t="0" r="57150" b="57150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7C32F" id="Connecteur droit avec flèche 302" o:spid="_x0000_s1026" type="#_x0000_t32" style="position:absolute;margin-left:106.85pt;margin-top:82.1pt;width:0;height:2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" strokecolor="#ed7d31 [3205]" strokeweight=".5pt">
                <v:stroke endarrow="block" joinstyle="miter"/>
              </v:shape>
            </w:pict>
          </mc:Fallback>
        </mc:AlternateContent>
      </w:r>
      <w:r w:rsidR="005829C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4581270" wp14:editId="41AE5F71">
                <wp:simplePos x="0" y="0"/>
                <wp:positionH relativeFrom="column">
                  <wp:posOffset>2456271</wp:posOffset>
                </wp:positionH>
                <wp:positionV relativeFrom="paragraph">
                  <wp:posOffset>1042489</wp:posOffset>
                </wp:positionV>
                <wp:extent cx="0" cy="304800"/>
                <wp:effectExtent l="76200" t="0" r="57150" b="57150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EE314" id="Connecteur droit avec flèche 301" o:spid="_x0000_s1026" type="#_x0000_t32" style="position:absolute;margin-left:193.4pt;margin-top:82.1pt;width:0;height:2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" strokecolor="#ed7d31 [3205]" strokeweight=".5pt">
                <v:stroke endarrow="block" joinstyle="miter"/>
              </v:shape>
            </w:pict>
          </mc:Fallback>
        </mc:AlternateContent>
      </w:r>
      <w:r w:rsidR="005829C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D407D2C" wp14:editId="495505CE">
                <wp:simplePos x="0" y="0"/>
                <wp:positionH relativeFrom="column">
                  <wp:posOffset>496842</wp:posOffset>
                </wp:positionH>
                <wp:positionV relativeFrom="paragraph">
                  <wp:posOffset>1042489</wp:posOffset>
                </wp:positionV>
                <wp:extent cx="2519862" cy="0"/>
                <wp:effectExtent l="0" t="0" r="0" b="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8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26A6A" id="Connecteur droit 300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pt,82.1pt" to="237.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" strokecolor="#ed7d31 [3205]" strokeweight=".5pt">
                <v:stroke joinstyle="miter"/>
              </v:line>
            </w:pict>
          </mc:Fallback>
        </mc:AlternateContent>
      </w:r>
      <w:r w:rsidR="00A456C5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DA2B81" wp14:editId="2A851675">
                <wp:simplePos x="0" y="0"/>
                <wp:positionH relativeFrom="column">
                  <wp:posOffset>2750185</wp:posOffset>
                </wp:positionH>
                <wp:positionV relativeFrom="paragraph">
                  <wp:posOffset>770346</wp:posOffset>
                </wp:positionV>
                <wp:extent cx="0" cy="489857"/>
                <wp:effectExtent l="76200" t="0" r="57150" b="62865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9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E59E8" id="Connecteur droit avec flèche 299" o:spid="_x0000_s1026" type="#_x0000_t32" style="position:absolute;margin-left:216.55pt;margin-top:60.65pt;width:0;height:38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 w:rsidR="00A456C5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C747716" wp14:editId="7FF5631C">
                <wp:simplePos x="0" y="0"/>
                <wp:positionH relativeFrom="column">
                  <wp:posOffset>496842</wp:posOffset>
                </wp:positionH>
                <wp:positionV relativeFrom="paragraph">
                  <wp:posOffset>770346</wp:posOffset>
                </wp:positionV>
                <wp:extent cx="2612572" cy="0"/>
                <wp:effectExtent l="0" t="0" r="0" b="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1CF65" id="Connecteur droit 298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pt,60.65pt" to="244.8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A456C5">
        <w:rPr>
          <w:rFonts w:ascii="Times New Roman" w:hAnsi="Times New Roman"/>
        </w:rPr>
        <w:t>1.</w:t>
      </w:r>
    </w:p>
    <w:p w14:paraId="3FE2B77A" w14:textId="582D929E" w:rsidR="00A456C5" w:rsidRDefault="0012339D" w:rsidP="00A456C5">
      <w:pPr>
        <w:rPr>
          <w:rFonts w:ascii="Times New Roman" w:hAnsi="Times New Roman"/>
        </w:rPr>
      </w:pPr>
      <w:r w:rsidRPr="00211F9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B29DB8" wp14:editId="2F56B394">
                <wp:simplePos x="0" y="0"/>
                <wp:positionH relativeFrom="column">
                  <wp:posOffset>4676866</wp:posOffset>
                </wp:positionH>
                <wp:positionV relativeFrom="paragraph">
                  <wp:posOffset>1883047</wp:posOffset>
                </wp:positionV>
                <wp:extent cx="1654628" cy="555382"/>
                <wp:effectExtent l="19050" t="19050" r="22225" b="16510"/>
                <wp:wrapNone/>
                <wp:docPr id="307" name="Forme libre : form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8" cy="555382"/>
                        </a:xfrm>
                        <a:custGeom>
                          <a:avLst/>
                          <a:gdLst>
                            <a:gd name="connsiteX0" fmla="*/ 0 w 1654628"/>
                            <a:gd name="connsiteY0" fmla="*/ 555172 h 555382"/>
                            <a:gd name="connsiteX1" fmla="*/ 54428 w 1654628"/>
                            <a:gd name="connsiteY1" fmla="*/ 522514 h 555382"/>
                            <a:gd name="connsiteX2" fmla="*/ 141514 w 1654628"/>
                            <a:gd name="connsiteY2" fmla="*/ 435429 h 555382"/>
                            <a:gd name="connsiteX3" fmla="*/ 195943 w 1654628"/>
                            <a:gd name="connsiteY3" fmla="*/ 348343 h 555382"/>
                            <a:gd name="connsiteX4" fmla="*/ 228600 w 1654628"/>
                            <a:gd name="connsiteY4" fmla="*/ 326572 h 555382"/>
                            <a:gd name="connsiteX5" fmla="*/ 315685 w 1654628"/>
                            <a:gd name="connsiteY5" fmla="*/ 272143 h 555382"/>
                            <a:gd name="connsiteX6" fmla="*/ 391885 w 1654628"/>
                            <a:gd name="connsiteY6" fmla="*/ 326572 h 555382"/>
                            <a:gd name="connsiteX7" fmla="*/ 435428 w 1654628"/>
                            <a:gd name="connsiteY7" fmla="*/ 348343 h 555382"/>
                            <a:gd name="connsiteX8" fmla="*/ 511628 w 1654628"/>
                            <a:gd name="connsiteY8" fmla="*/ 413657 h 555382"/>
                            <a:gd name="connsiteX9" fmla="*/ 576943 w 1654628"/>
                            <a:gd name="connsiteY9" fmla="*/ 478972 h 555382"/>
                            <a:gd name="connsiteX10" fmla="*/ 718457 w 1654628"/>
                            <a:gd name="connsiteY10" fmla="*/ 522514 h 555382"/>
                            <a:gd name="connsiteX11" fmla="*/ 816428 w 1654628"/>
                            <a:gd name="connsiteY11" fmla="*/ 555172 h 555382"/>
                            <a:gd name="connsiteX12" fmla="*/ 849085 w 1654628"/>
                            <a:gd name="connsiteY12" fmla="*/ 544286 h 555382"/>
                            <a:gd name="connsiteX13" fmla="*/ 990600 w 1654628"/>
                            <a:gd name="connsiteY13" fmla="*/ 533400 h 555382"/>
                            <a:gd name="connsiteX14" fmla="*/ 1034143 w 1654628"/>
                            <a:gd name="connsiteY14" fmla="*/ 511629 h 555382"/>
                            <a:gd name="connsiteX15" fmla="*/ 1066800 w 1654628"/>
                            <a:gd name="connsiteY15" fmla="*/ 500743 h 555382"/>
                            <a:gd name="connsiteX16" fmla="*/ 1153885 w 1654628"/>
                            <a:gd name="connsiteY16" fmla="*/ 457200 h 555382"/>
                            <a:gd name="connsiteX17" fmla="*/ 1208314 w 1654628"/>
                            <a:gd name="connsiteY17" fmla="*/ 435429 h 555382"/>
                            <a:gd name="connsiteX18" fmla="*/ 1240971 w 1654628"/>
                            <a:gd name="connsiteY18" fmla="*/ 424543 h 555382"/>
                            <a:gd name="connsiteX19" fmla="*/ 1295400 w 1654628"/>
                            <a:gd name="connsiteY19" fmla="*/ 402772 h 555382"/>
                            <a:gd name="connsiteX20" fmla="*/ 1317171 w 1654628"/>
                            <a:gd name="connsiteY20" fmla="*/ 381000 h 555382"/>
                            <a:gd name="connsiteX21" fmla="*/ 1338943 w 1654628"/>
                            <a:gd name="connsiteY21" fmla="*/ 348343 h 555382"/>
                            <a:gd name="connsiteX22" fmla="*/ 1404257 w 1654628"/>
                            <a:gd name="connsiteY22" fmla="*/ 250372 h 555382"/>
                            <a:gd name="connsiteX23" fmla="*/ 1513114 w 1654628"/>
                            <a:gd name="connsiteY23" fmla="*/ 141514 h 555382"/>
                            <a:gd name="connsiteX24" fmla="*/ 1567543 w 1654628"/>
                            <a:gd name="connsiteY24" fmla="*/ 87086 h 555382"/>
                            <a:gd name="connsiteX25" fmla="*/ 1611085 w 1654628"/>
                            <a:gd name="connsiteY25" fmla="*/ 54429 h 555382"/>
                            <a:gd name="connsiteX26" fmla="*/ 1632857 w 1654628"/>
                            <a:gd name="connsiteY26" fmla="*/ 21772 h 555382"/>
                            <a:gd name="connsiteX27" fmla="*/ 1654628 w 1654628"/>
                            <a:gd name="connsiteY27" fmla="*/ 0 h 5553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654628" h="555382">
                              <a:moveTo>
                                <a:pt x="0" y="555172"/>
                              </a:moveTo>
                              <a:cubicBezTo>
                                <a:pt x="18143" y="544286"/>
                                <a:pt x="38276" y="536181"/>
                                <a:pt x="54428" y="522514"/>
                              </a:cubicBezTo>
                              <a:cubicBezTo>
                                <a:pt x="85767" y="495996"/>
                                <a:pt x="141514" y="435429"/>
                                <a:pt x="141514" y="435429"/>
                              </a:cubicBezTo>
                              <a:cubicBezTo>
                                <a:pt x="156617" y="390122"/>
                                <a:pt x="151571" y="392715"/>
                                <a:pt x="195943" y="348343"/>
                              </a:cubicBezTo>
                              <a:cubicBezTo>
                                <a:pt x="205194" y="339092"/>
                                <a:pt x="218667" y="335086"/>
                                <a:pt x="228600" y="326572"/>
                              </a:cubicBezTo>
                              <a:cubicBezTo>
                                <a:pt x="295457" y="269266"/>
                                <a:pt x="242947" y="290328"/>
                                <a:pt x="315685" y="272143"/>
                              </a:cubicBezTo>
                              <a:cubicBezTo>
                                <a:pt x="349350" y="305806"/>
                                <a:pt x="334982" y="294959"/>
                                <a:pt x="391885" y="326572"/>
                              </a:cubicBezTo>
                              <a:cubicBezTo>
                                <a:pt x="406070" y="334453"/>
                                <a:pt x="422304" y="338799"/>
                                <a:pt x="435428" y="348343"/>
                              </a:cubicBezTo>
                              <a:cubicBezTo>
                                <a:pt x="462483" y="368019"/>
                                <a:pt x="487046" y="390966"/>
                                <a:pt x="511628" y="413657"/>
                              </a:cubicBezTo>
                              <a:cubicBezTo>
                                <a:pt x="534252" y="434541"/>
                                <a:pt x="552311" y="460498"/>
                                <a:pt x="576943" y="478972"/>
                              </a:cubicBezTo>
                              <a:cubicBezTo>
                                <a:pt x="628863" y="517912"/>
                                <a:pt x="656470" y="513659"/>
                                <a:pt x="718457" y="522514"/>
                              </a:cubicBezTo>
                              <a:cubicBezTo>
                                <a:pt x="751114" y="533400"/>
                                <a:pt x="782473" y="549513"/>
                                <a:pt x="816428" y="555172"/>
                              </a:cubicBezTo>
                              <a:cubicBezTo>
                                <a:pt x="827746" y="557058"/>
                                <a:pt x="837699" y="545709"/>
                                <a:pt x="849085" y="544286"/>
                              </a:cubicBezTo>
                              <a:cubicBezTo>
                                <a:pt x="896031" y="538418"/>
                                <a:pt x="943428" y="537029"/>
                                <a:pt x="990600" y="533400"/>
                              </a:cubicBezTo>
                              <a:cubicBezTo>
                                <a:pt x="1005114" y="526143"/>
                                <a:pt x="1019228" y="518021"/>
                                <a:pt x="1034143" y="511629"/>
                              </a:cubicBezTo>
                              <a:cubicBezTo>
                                <a:pt x="1044690" y="507109"/>
                                <a:pt x="1056354" y="505491"/>
                                <a:pt x="1066800" y="500743"/>
                              </a:cubicBezTo>
                              <a:cubicBezTo>
                                <a:pt x="1096346" y="487313"/>
                                <a:pt x="1123751" y="469253"/>
                                <a:pt x="1153885" y="457200"/>
                              </a:cubicBezTo>
                              <a:cubicBezTo>
                                <a:pt x="1172028" y="449943"/>
                                <a:pt x="1190018" y="442290"/>
                                <a:pt x="1208314" y="435429"/>
                              </a:cubicBezTo>
                              <a:cubicBezTo>
                                <a:pt x="1219058" y="431400"/>
                                <a:pt x="1230227" y="428572"/>
                                <a:pt x="1240971" y="424543"/>
                              </a:cubicBezTo>
                              <a:cubicBezTo>
                                <a:pt x="1259267" y="417682"/>
                                <a:pt x="1277257" y="410029"/>
                                <a:pt x="1295400" y="402772"/>
                              </a:cubicBezTo>
                              <a:cubicBezTo>
                                <a:pt x="1302657" y="395515"/>
                                <a:pt x="1310760" y="389014"/>
                                <a:pt x="1317171" y="381000"/>
                              </a:cubicBezTo>
                              <a:cubicBezTo>
                                <a:pt x="1325344" y="370784"/>
                                <a:pt x="1332009" y="359437"/>
                                <a:pt x="1338943" y="348343"/>
                              </a:cubicBezTo>
                              <a:cubicBezTo>
                                <a:pt x="1362624" y="310454"/>
                                <a:pt x="1374606" y="283318"/>
                                <a:pt x="1404257" y="250372"/>
                              </a:cubicBezTo>
                              <a:cubicBezTo>
                                <a:pt x="1404266" y="250362"/>
                                <a:pt x="1501012" y="153616"/>
                                <a:pt x="1513114" y="141514"/>
                              </a:cubicBezTo>
                              <a:cubicBezTo>
                                <a:pt x="1531257" y="123371"/>
                                <a:pt x="1547017" y="102481"/>
                                <a:pt x="1567543" y="87086"/>
                              </a:cubicBezTo>
                              <a:cubicBezTo>
                                <a:pt x="1582057" y="76200"/>
                                <a:pt x="1598256" y="67258"/>
                                <a:pt x="1611085" y="54429"/>
                              </a:cubicBezTo>
                              <a:cubicBezTo>
                                <a:pt x="1620336" y="45178"/>
                                <a:pt x="1624684" y="31988"/>
                                <a:pt x="1632857" y="21772"/>
                              </a:cubicBezTo>
                              <a:cubicBezTo>
                                <a:pt x="1639268" y="13758"/>
                                <a:pt x="1647371" y="7257"/>
                                <a:pt x="1654628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4C656" id="Forme libre : forme 307" o:spid="_x0000_s1026" style="position:absolute;margin-left:368.25pt;margin-top:148.25pt;width:130.3pt;height:43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4628,555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" path="m,555172c18143,544286,38276,536181,54428,522514v31339,-26518,87086,-87085,87086,-87085c156617,390122,151571,392715,195943,348343v9251,-9251,22724,-13257,32657,-21771c295457,269266,242947,290328,315685,272143v33665,33663,19297,22816,76200,54429c406070,334453,422304,338799,435428,348343v27055,19676,51618,42623,76200,65314c534252,434541,552311,460498,576943,478972v51920,38940,79527,34687,141514,43542c751114,533400,782473,549513,816428,555172v11318,1886,21271,-9463,32657,-10886c896031,538418,943428,537029,990600,533400v14514,-7257,28628,-15379,43543,-21771c1044690,507109,1056354,505491,1066800,500743v29546,-13430,56951,-31490,87085,-43543c1172028,449943,1190018,442290,1208314,435429v10744,-4029,21913,-6857,32657,-10886c1259267,417682,1277257,410029,1295400,402772v7257,-7257,15360,-13758,21771,-21772c1325344,370784,1332009,359437,1338943,348343v23681,-37889,35663,-65025,65314,-97971c1404266,250362,1501012,153616,1513114,141514v18143,-18143,33903,-39033,54429,-54428c1582057,76200,1598256,67258,1611085,54429v9251,-9251,13599,-22441,21772,-32657c1639268,13758,1647371,7257,1654628,e" filled="f" strokecolor="black [3213]" strokeweight="2.25pt">
                <v:stroke joinstyle="miter"/>
                <v:path arrowok="t" o:connecttype="custom" o:connectlocs="0,555172;54428,522514;141514,435429;195943,348343;228600,326572;315685,272143;391885,326572;435428,348343;511628,413657;576943,478972;718457,522514;816428,555172;849085,544286;990600,533400;1034143,511629;1066800,500743;1153885,457200;1208314,435429;1240971,424543;1295400,402772;1317171,381000;1338943,348343;1404257,250372;1513114,141514;1567543,87086;1611085,54429;1632857,21772;1654628,0" o:connectangles="0,0,0,0,0,0,0,0,0,0,0,0,0,0,0,0,0,0,0,0,0,0,0,0,0,0,0,0"/>
              </v:shape>
            </w:pict>
          </mc:Fallback>
        </mc:AlternateContent>
      </w:r>
    </w:p>
    <w:p w14:paraId="77A5A446" w14:textId="55576040" w:rsidR="00A456C5" w:rsidRDefault="00A456C5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>2.Résoudre les inéquations :</w:t>
      </w:r>
    </w:p>
    <w:p w14:paraId="289C1348" w14:textId="28474FC2" w:rsidR="00A456C5" w:rsidRPr="00CB4CDC" w:rsidRDefault="00A456C5" w:rsidP="00A456C5">
      <w:pPr>
        <w:rPr>
          <w:rFonts w:ascii="Times New Roman" w:hAnsi="Times New Roman"/>
          <w:i/>
        </w:rPr>
      </w:pPr>
      <w:r w:rsidRPr="00CB4CDC">
        <w:rPr>
          <w:rFonts w:ascii="Times New Roman" w:hAnsi="Times New Roman"/>
          <w:i/>
        </w:rPr>
        <w:t xml:space="preserve">a) </w:t>
      </w:r>
      <m:oMath>
        <m:r>
          <w:rPr>
            <w:rFonts w:ascii="Cambria Math" w:hAnsi="Cambria Math"/>
          </w:rPr>
          <m:t>f(x) ≥0</m:t>
        </m:r>
      </m:oMath>
      <w:r w:rsidRPr="00CB4CDC">
        <w:rPr>
          <w:rFonts w:ascii="Times New Roman" w:hAnsi="Times New Roman"/>
          <w:i/>
        </w:rPr>
        <w:t xml:space="preserve">   b) </w:t>
      </w:r>
      <m:oMath>
        <m:r>
          <w:rPr>
            <w:rFonts w:ascii="Cambria Math" w:hAnsi="Cambria Math"/>
          </w:rPr>
          <m:t>0&lt;f(x) &lt;1</m:t>
        </m:r>
      </m:oMath>
    </w:p>
    <w:p w14:paraId="069C82C2" w14:textId="256484A2" w:rsidR="00A456C5" w:rsidRDefault="00A456C5" w:rsidP="00A456C5">
      <w:pPr>
        <w:rPr>
          <w:rFonts w:ascii="Times New Roman" w:hAnsi="Times New Roman"/>
        </w:rPr>
      </w:pPr>
    </w:p>
    <w:p w14:paraId="6E624FD0" w14:textId="29D643EC" w:rsidR="005829C0" w:rsidRPr="000C4BC2" w:rsidRDefault="005829C0" w:rsidP="005829C0">
      <w:pPr>
        <w:rPr>
          <w:rFonts w:ascii="Times New Roman" w:hAnsi="Times New Roman"/>
          <w:bCs/>
        </w:rPr>
      </w:pPr>
      <w:r>
        <w:rPr>
          <w:rFonts w:ascii="Times New Roman" w:hAnsi="Times New Roman"/>
        </w:rPr>
        <w:t>d</w:t>
      </w:r>
      <w:r w:rsidRPr="005829C0">
        <w:rPr>
          <w:rFonts w:ascii="Times New Roman" w:hAnsi="Times New Roman"/>
        </w:rPr>
        <w:t>)</w:t>
      </w:r>
      <w:r w:rsidRPr="005829C0">
        <w:rPr>
          <w:rFonts w:ascii="Times New Roman" w:hAnsi="Times New Roman"/>
          <w:bCs/>
        </w:rPr>
        <w:t xml:space="preserve"> </w:t>
      </w:r>
      <w:r w:rsidRPr="000C4BC2">
        <w:rPr>
          <w:rFonts w:ascii="Times New Roman" w:hAnsi="Times New Roman"/>
          <w:bCs/>
        </w:rPr>
        <w:t xml:space="preserve">L’équation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=-1</m:t>
        </m:r>
      </m:oMath>
      <w:r w:rsidRPr="000C4BC2">
        <w:rPr>
          <w:rFonts w:ascii="Times New Roman" w:hAnsi="Times New Roman"/>
          <w:bCs/>
        </w:rPr>
        <w:t xml:space="preserve"> admet une seule solution :</w:t>
      </w:r>
      <m:oMath>
        <m:r>
          <w:rPr>
            <w:rFonts w:ascii="Cambria Math" w:hAnsi="Cambria Math"/>
          </w:rPr>
          <m:t>-4.</m:t>
        </m:r>
      </m:oMath>
    </w:p>
    <w:p w14:paraId="0EBD2760" w14:textId="21BEE47B" w:rsidR="00A456C5" w:rsidRPr="005829C0" w:rsidRDefault="00211F9C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5829C0" w:rsidRPr="005829C0">
        <w:rPr>
          <w:rFonts w:ascii="Times New Roman" w:hAnsi="Times New Roman"/>
        </w:rPr>
        <w:t>)</w:t>
      </w:r>
      <w:r w:rsidR="005829C0" w:rsidRPr="005829C0">
        <w:rPr>
          <w:rFonts w:ascii="Times New Roman" w:hAnsi="Times New Roman"/>
          <w:bCs/>
        </w:rPr>
        <w:t xml:space="preserve"> </w:t>
      </w:r>
      <w:r w:rsidR="005829C0" w:rsidRPr="000C4BC2">
        <w:rPr>
          <w:rFonts w:ascii="Times New Roman" w:hAnsi="Times New Roman"/>
          <w:bCs/>
        </w:rPr>
        <w:t xml:space="preserve">L’équation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</m:t>
        </m:r>
      </m:oMath>
      <w:r w:rsidR="005829C0" w:rsidRPr="000C4BC2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n’</w:t>
      </w:r>
      <w:r w:rsidR="005829C0" w:rsidRPr="000C4BC2">
        <w:rPr>
          <w:rFonts w:ascii="Times New Roman" w:hAnsi="Times New Roman"/>
          <w:bCs/>
        </w:rPr>
        <w:t xml:space="preserve">admet </w:t>
      </w:r>
      <w:r>
        <w:rPr>
          <w:rFonts w:ascii="Times New Roman" w:hAnsi="Times New Roman"/>
          <w:bCs/>
        </w:rPr>
        <w:t>aucune solution</w:t>
      </w:r>
      <m:oMath>
        <m:r>
          <w:rPr>
            <w:rFonts w:ascii="Cambria Math" w:hAnsi="Cambria Math"/>
          </w:rPr>
          <m:t>.</m:t>
        </m:r>
      </m:oMath>
    </w:p>
    <w:p w14:paraId="496FF7C8" w14:textId="0BB466B9" w:rsidR="00A456C5" w:rsidRDefault="00A456C5" w:rsidP="00A456C5">
      <w:pPr>
        <w:rPr>
          <w:rFonts w:ascii="Times New Roman" w:hAnsi="Times New Roman"/>
        </w:rPr>
      </w:pPr>
    </w:p>
    <w:p w14:paraId="2C481092" w14:textId="4DE86F92" w:rsidR="00211F9C" w:rsidRDefault="00211F9C" w:rsidP="00A456C5">
      <w:pPr>
        <w:rPr>
          <w:rFonts w:ascii="Times New Roman" w:hAnsi="Times New Roman"/>
          <w:b/>
          <w:bCs/>
          <w:u w:val="single"/>
        </w:rPr>
      </w:pPr>
    </w:p>
    <w:p w14:paraId="374EC048" w14:textId="14D3CAA7" w:rsidR="005D3252" w:rsidRDefault="00622BF8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C122E0E" wp14:editId="397FB19C">
                <wp:simplePos x="0" y="0"/>
                <wp:positionH relativeFrom="column">
                  <wp:posOffset>6163310</wp:posOffset>
                </wp:positionH>
                <wp:positionV relativeFrom="paragraph">
                  <wp:posOffset>161290</wp:posOffset>
                </wp:positionV>
                <wp:extent cx="165100" cy="342900"/>
                <wp:effectExtent l="0" t="0" r="25400" b="19050"/>
                <wp:wrapNone/>
                <wp:docPr id="767189785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2FFE8" id="Connecteur droit 72" o:spid="_x0000_s1026" style="position:absolute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12.7pt" to="498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CCBEDF" wp14:editId="4CEA728F">
                <wp:simplePos x="0" y="0"/>
                <wp:positionH relativeFrom="column">
                  <wp:posOffset>6226810</wp:posOffset>
                </wp:positionH>
                <wp:positionV relativeFrom="paragraph">
                  <wp:posOffset>46990</wp:posOffset>
                </wp:positionV>
                <wp:extent cx="149225" cy="257175"/>
                <wp:effectExtent l="0" t="0" r="22225" b="28575"/>
                <wp:wrapNone/>
                <wp:docPr id="1039002579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257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1A3DE" id="Connecteur droit 71" o:spid="_x0000_s1026" style="position:absolute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3pt,3.7pt" to="502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" strokecolor="red" strokeweight=".5pt">
                <v:stroke joinstyle="miter"/>
              </v:line>
            </w:pict>
          </mc:Fallback>
        </mc:AlternateContent>
      </w:r>
    </w:p>
    <w:p w14:paraId="43CF937C" w14:textId="79A5C408" w:rsidR="005D3252" w:rsidRDefault="00622BF8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75E514D" wp14:editId="70C76D08">
                <wp:simplePos x="0" y="0"/>
                <wp:positionH relativeFrom="column">
                  <wp:posOffset>6080760</wp:posOffset>
                </wp:positionH>
                <wp:positionV relativeFrom="paragraph">
                  <wp:posOffset>143510</wp:posOffset>
                </wp:positionV>
                <wp:extent cx="79375" cy="202565"/>
                <wp:effectExtent l="0" t="0" r="34925" b="26035"/>
                <wp:wrapNone/>
                <wp:docPr id="904725804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" cy="2025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3EB66" id="Connecteur droit 70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8pt,11.3pt" to="485.0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BC83122" wp14:editId="5103B790">
                <wp:simplePos x="0" y="0"/>
                <wp:positionH relativeFrom="column">
                  <wp:posOffset>4994910</wp:posOffset>
                </wp:positionH>
                <wp:positionV relativeFrom="paragraph">
                  <wp:posOffset>57785</wp:posOffset>
                </wp:positionV>
                <wp:extent cx="155575" cy="288290"/>
                <wp:effectExtent l="0" t="0" r="34925" b="35560"/>
                <wp:wrapNone/>
                <wp:docPr id="606882100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" cy="288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857A0" id="Connecteur droit 69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3pt,4.55pt" to="405.5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3C5BC70" wp14:editId="7BA6F902">
                <wp:simplePos x="0" y="0"/>
                <wp:positionH relativeFrom="column">
                  <wp:posOffset>4864735</wp:posOffset>
                </wp:positionH>
                <wp:positionV relativeFrom="paragraph">
                  <wp:posOffset>143510</wp:posOffset>
                </wp:positionV>
                <wp:extent cx="130175" cy="200025"/>
                <wp:effectExtent l="0" t="0" r="22225" b="28575"/>
                <wp:wrapNone/>
                <wp:docPr id="870114939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200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6F04E" id="Connecteur droit 68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05pt,11.3pt" to="393.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" strokecolor="red" strokeweight=".5pt">
                <v:stroke joinstyle="miter"/>
              </v:line>
            </w:pict>
          </mc:Fallback>
        </mc:AlternateContent>
      </w:r>
    </w:p>
    <w:p w14:paraId="48F987F3" w14:textId="63279F91" w:rsidR="005D3252" w:rsidRDefault="00622BF8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22172DE" wp14:editId="10E0DAA3">
                <wp:simplePos x="0" y="0"/>
                <wp:positionH relativeFrom="column">
                  <wp:posOffset>5900322</wp:posOffset>
                </wp:positionH>
                <wp:positionV relativeFrom="paragraph">
                  <wp:posOffset>49530</wp:posOffset>
                </wp:positionV>
                <wp:extent cx="62328" cy="133350"/>
                <wp:effectExtent l="0" t="0" r="33020" b="19050"/>
                <wp:wrapNone/>
                <wp:docPr id="138718272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28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83E39" id="Connecteur droit 73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6pt,3.9pt" to="469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" strokecolor="red" strokeweight=".5pt">
                <v:stroke joinstyle="miter"/>
              </v:line>
            </w:pict>
          </mc:Fallback>
        </mc:AlternateContent>
      </w:r>
    </w:p>
    <w:p w14:paraId="0637C27D" w14:textId="1414665F" w:rsidR="005D3252" w:rsidRDefault="009C38A4" w:rsidP="00A456C5">
      <w:pPr>
        <w:rPr>
          <w:rFonts w:ascii="Times New Roman" w:hAnsi="Times New Roman"/>
        </w:rPr>
      </w:pPr>
      <w:r w:rsidRPr="00211F9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0E658B0" wp14:editId="506A8874">
                <wp:simplePos x="0" y="0"/>
                <wp:positionH relativeFrom="column">
                  <wp:posOffset>4725035</wp:posOffset>
                </wp:positionH>
                <wp:positionV relativeFrom="paragraph">
                  <wp:posOffset>24317</wp:posOffset>
                </wp:positionV>
                <wp:extent cx="1654175" cy="0"/>
                <wp:effectExtent l="0" t="19050" r="22225" b="19050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4A2DE" id="Connecteur droit 308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05pt,1.9pt" to="502.3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" strokecolor="black [3213]" strokeweight="2.25pt">
                <v:stroke joinstyle="miter"/>
              </v:line>
            </w:pict>
          </mc:Fallback>
        </mc:AlternateContent>
      </w:r>
    </w:p>
    <w:p w14:paraId="67819908" w14:textId="0E7A6C39" w:rsidR="00A456C5" w:rsidRPr="00211F9C" w:rsidRDefault="00211F9C" w:rsidP="00A456C5">
      <w:pPr>
        <w:rPr>
          <w:rFonts w:ascii="Times New Roman" w:hAnsi="Times New Roman"/>
        </w:rPr>
      </w:pPr>
      <w:proofErr w:type="gramStart"/>
      <w:r w:rsidRPr="00211F9C">
        <w:rPr>
          <w:rFonts w:ascii="Times New Roman" w:hAnsi="Times New Roman"/>
        </w:rPr>
        <w:t>2.a)</w:t>
      </w:r>
      <w:r w:rsidR="00855389" w:rsidRPr="00C547A7">
        <w:rPr>
          <w:rFonts w:ascii="Times New Roman" w:hAnsi="Times New Roman"/>
          <w:bCs/>
        </w:rPr>
        <w:t>L’</w:t>
      </w:r>
      <w:r w:rsidR="00855389">
        <w:rPr>
          <w:rFonts w:ascii="Times New Roman" w:hAnsi="Times New Roman"/>
          <w:bCs/>
        </w:rPr>
        <w:t>ensemble</w:t>
      </w:r>
      <w:proofErr w:type="gramEnd"/>
      <w:r w:rsidR="00855389">
        <w:rPr>
          <w:rFonts w:ascii="Times New Roman" w:hAnsi="Times New Roman"/>
          <w:bCs/>
        </w:rPr>
        <w:t xml:space="preserve"> des solutions de l’in</w:t>
      </w:r>
      <w:r w:rsidR="00855389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f(x) ≥0</m:t>
        </m:r>
      </m:oMath>
      <w:r w:rsidRPr="00211F9C">
        <w:rPr>
          <w:rFonts w:ascii="Times New Roman" w:hAnsi="Times New Roman"/>
        </w:rPr>
        <w:t xml:space="preserve">   </w:t>
      </w:r>
      <w:r w:rsidR="00855389">
        <w:rPr>
          <w:rFonts w:ascii="Times New Roman" w:hAnsi="Times New Roman"/>
        </w:rPr>
        <w:t>est S=</w:t>
      </w:r>
    </w:p>
    <w:p w14:paraId="52C7F6A0" w14:textId="09968427" w:rsidR="00211F9C" w:rsidRDefault="00211F9C" w:rsidP="00A456C5">
      <w:pPr>
        <w:rPr>
          <w:rFonts w:ascii="Times New Roman" w:hAnsi="Times New Roman"/>
        </w:rPr>
      </w:pPr>
      <w:r w:rsidRPr="00211F9C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[-3 ;3]</m:t>
        </m:r>
      </m:oMath>
      <w:r w:rsidRPr="00211F9C">
        <w:rPr>
          <w:rFonts w:ascii="Times New Roman" w:hAnsi="Times New Roman"/>
        </w:rPr>
        <w:t>.</w:t>
      </w:r>
      <w:r w:rsidR="0012339D" w:rsidRPr="0012339D">
        <w:rPr>
          <w:rFonts w:ascii="Times New Roman" w:hAnsi="Times New Roman"/>
          <w:noProof/>
        </w:rPr>
        <w:t xml:space="preserve"> </w:t>
      </w:r>
    </w:p>
    <w:p w14:paraId="3399E1F7" w14:textId="52DD83AB" w:rsidR="005D3252" w:rsidRDefault="005D3252" w:rsidP="00211F9C">
      <w:pPr>
        <w:rPr>
          <w:rFonts w:ascii="Times New Roman" w:hAnsi="Times New Roman"/>
        </w:rPr>
      </w:pPr>
    </w:p>
    <w:p w14:paraId="61B1BC90" w14:textId="041F5049" w:rsidR="005D3252" w:rsidRDefault="005D3252" w:rsidP="00211F9C">
      <w:pPr>
        <w:rPr>
          <w:rFonts w:ascii="Times New Roman" w:hAnsi="Times New Roman"/>
        </w:rPr>
      </w:pPr>
    </w:p>
    <w:p w14:paraId="44860D3A" w14:textId="4F59AE27" w:rsidR="005D3252" w:rsidRDefault="005D3252" w:rsidP="00211F9C">
      <w:pPr>
        <w:rPr>
          <w:rFonts w:ascii="Times New Roman" w:hAnsi="Times New Roman"/>
        </w:rPr>
      </w:pPr>
    </w:p>
    <w:p w14:paraId="1B7D9D26" w14:textId="24D835FF" w:rsidR="005D3252" w:rsidRDefault="005D3252" w:rsidP="00211F9C">
      <w:pPr>
        <w:rPr>
          <w:rFonts w:ascii="Times New Roman" w:hAnsi="Times New Roman"/>
        </w:rPr>
      </w:pPr>
      <w:r w:rsidRPr="00211F9C">
        <w:rPr>
          <w:noProof/>
        </w:rPr>
        <w:drawing>
          <wp:anchor distT="0" distB="0" distL="114300" distR="114300" simplePos="0" relativeHeight="251919360" behindDoc="0" locked="0" layoutInCell="1" allowOverlap="1" wp14:anchorId="156E194D" wp14:editId="372260D4">
            <wp:simplePos x="0" y="0"/>
            <wp:positionH relativeFrom="column">
              <wp:posOffset>3984625</wp:posOffset>
            </wp:positionH>
            <wp:positionV relativeFrom="paragraph">
              <wp:posOffset>131264</wp:posOffset>
            </wp:positionV>
            <wp:extent cx="2590800" cy="1543050"/>
            <wp:effectExtent l="0" t="0" r="0" b="0"/>
            <wp:wrapSquare wrapText="bothSides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DC7BE" w14:textId="3E9172F7" w:rsidR="005D3252" w:rsidRDefault="005D3252" w:rsidP="00211F9C">
      <w:pPr>
        <w:rPr>
          <w:rFonts w:ascii="Times New Roman" w:hAnsi="Times New Roman"/>
        </w:rPr>
      </w:pPr>
    </w:p>
    <w:p w14:paraId="426423C0" w14:textId="19F9E945" w:rsidR="00855389" w:rsidRPr="00211F9C" w:rsidRDefault="00D97434" w:rsidP="00855389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r w:rsidR="00211F9C" w:rsidRPr="00211F9C">
        <w:rPr>
          <w:rFonts w:ascii="Times New Roman" w:hAnsi="Times New Roman"/>
        </w:rPr>
        <w:t>)</w:t>
      </w:r>
      <w:r w:rsidR="00855389" w:rsidRPr="00C547A7">
        <w:rPr>
          <w:rFonts w:ascii="Times New Roman" w:hAnsi="Times New Roman"/>
          <w:bCs/>
        </w:rPr>
        <w:t>L’</w:t>
      </w:r>
      <w:r w:rsidR="00855389">
        <w:rPr>
          <w:rFonts w:ascii="Times New Roman" w:hAnsi="Times New Roman"/>
          <w:bCs/>
        </w:rPr>
        <w:t>ensemble</w:t>
      </w:r>
      <w:proofErr w:type="gramEnd"/>
      <w:r w:rsidR="00855389">
        <w:rPr>
          <w:rFonts w:ascii="Times New Roman" w:hAnsi="Times New Roman"/>
          <w:bCs/>
        </w:rPr>
        <w:t xml:space="preserve"> des solutions de l’in</w:t>
      </w:r>
      <w:r w:rsidR="00855389"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0&lt;f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&lt;1</m:t>
        </m:r>
      </m:oMath>
      <w:r w:rsidR="00211F9C" w:rsidRPr="00211F9C">
        <w:rPr>
          <w:rFonts w:ascii="Times New Roman" w:hAnsi="Times New Roman"/>
        </w:rPr>
        <w:t xml:space="preserve">   </w:t>
      </w:r>
      <w:r w:rsidR="00855389">
        <w:rPr>
          <w:rFonts w:ascii="Times New Roman" w:hAnsi="Times New Roman"/>
        </w:rPr>
        <w:t>est</w:t>
      </w:r>
    </w:p>
    <w:p w14:paraId="16BC6427" w14:textId="1B3EF8E9" w:rsidR="00211F9C" w:rsidRPr="00211F9C" w:rsidRDefault="00211F9C" w:rsidP="00211F9C">
      <w:pPr>
        <w:rPr>
          <w:rFonts w:ascii="Times New Roman" w:hAnsi="Times New Roman"/>
        </w:rPr>
      </w:pPr>
      <w:r w:rsidRPr="00211F9C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S=</m:t>
        </m:r>
        <m:r>
          <w:rPr>
            <w:rFonts w:ascii="Cambria Math" w:hAnsi="Cambria Math"/>
          </w:rPr>
          <m:t>[-3 ;-2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∪</m:t>
            </m:r>
          </m:e>
        </m:d>
        <m:r>
          <w:rPr>
            <w:rFonts w:ascii="Cambria Math" w:hAnsi="Cambria Math"/>
          </w:rPr>
          <m:t>-2;0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∪</m:t>
            </m:r>
          </m:e>
        </m:d>
        <m:r>
          <w:rPr>
            <w:rFonts w:ascii="Cambria Math" w:hAnsi="Cambria Math"/>
          </w:rPr>
          <m:t>0;2[</m:t>
        </m:r>
      </m:oMath>
      <w:r w:rsidRPr="00211F9C">
        <w:rPr>
          <w:rFonts w:ascii="Times New Roman" w:hAnsi="Times New Roman"/>
        </w:rPr>
        <w:t>.</w:t>
      </w:r>
      <w:r w:rsidR="0012339D" w:rsidRPr="0012339D">
        <w:rPr>
          <w:rFonts w:ascii="Times New Roman" w:hAnsi="Times New Roman"/>
          <w:noProof/>
        </w:rPr>
        <w:t xml:space="preserve"> </w:t>
      </w:r>
    </w:p>
    <w:p w14:paraId="57A3CFB4" w14:textId="3F397B6D" w:rsidR="00211F9C" w:rsidRPr="00211F9C" w:rsidRDefault="00D97434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B40E1A9" wp14:editId="33AAD5B1">
                <wp:simplePos x="0" y="0"/>
                <wp:positionH relativeFrom="column">
                  <wp:posOffset>5375275</wp:posOffset>
                </wp:positionH>
                <wp:positionV relativeFrom="paragraph">
                  <wp:posOffset>311150</wp:posOffset>
                </wp:positionV>
                <wp:extent cx="130700" cy="241014"/>
                <wp:effectExtent l="19050" t="19050" r="3175" b="26035"/>
                <wp:wrapNone/>
                <wp:docPr id="475" name="Forme libre : form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14F9" id="Forme libre : forme 475" o:spid="_x0000_s1026" style="position:absolute;margin-left:423.25pt;margin-top:24.5pt;width:10.3pt;height:19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1175EB" wp14:editId="54C58457">
                <wp:simplePos x="0" y="0"/>
                <wp:positionH relativeFrom="column">
                  <wp:posOffset>5286374</wp:posOffset>
                </wp:positionH>
                <wp:positionV relativeFrom="paragraph">
                  <wp:posOffset>313690</wp:posOffset>
                </wp:positionV>
                <wp:extent cx="130700" cy="241014"/>
                <wp:effectExtent l="19050" t="38100" r="3175" b="6985"/>
                <wp:wrapNone/>
                <wp:docPr id="474" name="Forme libre : form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10510"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7BA74" id="Forme libre : forme 474" o:spid="_x0000_s1026" style="position:absolute;margin-left:416.25pt;margin-top:24.7pt;width:10.3pt;height:19pt;rotation:-10583507fd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0D8BF12" wp14:editId="0013C0B8">
                <wp:simplePos x="0" y="0"/>
                <wp:positionH relativeFrom="column">
                  <wp:posOffset>4813660</wp:posOffset>
                </wp:positionH>
                <wp:positionV relativeFrom="paragraph">
                  <wp:posOffset>316517</wp:posOffset>
                </wp:positionV>
                <wp:extent cx="130700" cy="241014"/>
                <wp:effectExtent l="19050" t="38100" r="3175" b="6985"/>
                <wp:wrapNone/>
                <wp:docPr id="319" name="Forme libre : form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10510"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DEE7A" id="Forme libre : forme 319" o:spid="_x0000_s1026" style="position:absolute;margin-left:379.05pt;margin-top:24.9pt;width:10.3pt;height:19pt;rotation:-10583507fd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E27F8E5" wp14:editId="7C9D9D29">
                <wp:simplePos x="0" y="0"/>
                <wp:positionH relativeFrom="column">
                  <wp:posOffset>4756771</wp:posOffset>
                </wp:positionH>
                <wp:positionV relativeFrom="paragraph">
                  <wp:posOffset>36854</wp:posOffset>
                </wp:positionV>
                <wp:extent cx="130700" cy="241014"/>
                <wp:effectExtent l="0" t="38100" r="22225" b="26035"/>
                <wp:wrapNone/>
                <wp:docPr id="318" name="Forme libre : form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319"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D71F" id="Forme libre : forme 318" o:spid="_x0000_s1026" style="position:absolute;margin-left:374.55pt;margin-top:2.9pt;width:10.3pt;height:19pt;rotation:-11329734fd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3F199A" wp14:editId="15B406A3">
                <wp:simplePos x="0" y="0"/>
                <wp:positionH relativeFrom="column">
                  <wp:posOffset>4863193</wp:posOffset>
                </wp:positionH>
                <wp:positionV relativeFrom="paragraph">
                  <wp:posOffset>278221</wp:posOffset>
                </wp:positionV>
                <wp:extent cx="130700" cy="241014"/>
                <wp:effectExtent l="19050" t="19050" r="3175" b="26035"/>
                <wp:wrapNone/>
                <wp:docPr id="317" name="Forme libre : form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9C28" id="Forme libre : forme 317" o:spid="_x0000_s1026" style="position:absolute;margin-left:382.95pt;margin-top:21.9pt;width:10.3pt;height:1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405F69B" wp14:editId="2349AF97">
                <wp:simplePos x="0" y="0"/>
                <wp:positionH relativeFrom="column">
                  <wp:posOffset>5929993</wp:posOffset>
                </wp:positionH>
                <wp:positionV relativeFrom="paragraph">
                  <wp:posOffset>258082</wp:posOffset>
                </wp:positionV>
                <wp:extent cx="130700" cy="241014"/>
                <wp:effectExtent l="0" t="19050" r="3175" b="26035"/>
                <wp:wrapNone/>
                <wp:docPr id="316" name="Forme libre : form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942"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373F" id="Forme libre : forme 316" o:spid="_x0000_s1026" style="position:absolute;margin-left:466.95pt;margin-top:20.3pt;width:10.3pt;height:19pt;rotation:1070358fd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" path="m98043,c72643,7257,44935,8942,21843,21771,-10964,39997,30,72474,10957,97971v5154,12025,14515,21771,21772,32657c40053,159926,45054,193316,65386,217714v8376,10050,20245,17634,32657,21771c108370,242927,119814,239485,130700,239485e" filled="f" strokecolor="windowText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89E4CC0" wp14:editId="649771A8">
                <wp:simplePos x="0" y="0"/>
                <wp:positionH relativeFrom="column">
                  <wp:posOffset>4785742</wp:posOffset>
                </wp:positionH>
                <wp:positionV relativeFrom="paragraph">
                  <wp:posOffset>23949</wp:posOffset>
                </wp:positionV>
                <wp:extent cx="130700" cy="241014"/>
                <wp:effectExtent l="19050" t="19050" r="3175" b="26035"/>
                <wp:wrapNone/>
                <wp:docPr id="314" name="Forme libre : form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00" cy="241014"/>
                        </a:xfrm>
                        <a:custGeom>
                          <a:avLst/>
                          <a:gdLst>
                            <a:gd name="connsiteX0" fmla="*/ 98043 w 130700"/>
                            <a:gd name="connsiteY0" fmla="*/ 0 h 241014"/>
                            <a:gd name="connsiteX1" fmla="*/ 21843 w 130700"/>
                            <a:gd name="connsiteY1" fmla="*/ 21771 h 241014"/>
                            <a:gd name="connsiteX2" fmla="*/ 10957 w 130700"/>
                            <a:gd name="connsiteY2" fmla="*/ 97971 h 241014"/>
                            <a:gd name="connsiteX3" fmla="*/ 32729 w 130700"/>
                            <a:gd name="connsiteY3" fmla="*/ 130628 h 241014"/>
                            <a:gd name="connsiteX4" fmla="*/ 65386 w 130700"/>
                            <a:gd name="connsiteY4" fmla="*/ 217714 h 241014"/>
                            <a:gd name="connsiteX5" fmla="*/ 98043 w 130700"/>
                            <a:gd name="connsiteY5" fmla="*/ 239485 h 241014"/>
                            <a:gd name="connsiteX6" fmla="*/ 130700 w 130700"/>
                            <a:gd name="connsiteY6" fmla="*/ 239485 h 241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700" h="241014">
                              <a:moveTo>
                                <a:pt x="98043" y="0"/>
                              </a:moveTo>
                              <a:cubicBezTo>
                                <a:pt x="72643" y="7257"/>
                                <a:pt x="44935" y="8942"/>
                                <a:pt x="21843" y="21771"/>
                              </a:cubicBezTo>
                              <a:cubicBezTo>
                                <a:pt x="-10964" y="39997"/>
                                <a:pt x="30" y="72474"/>
                                <a:pt x="10957" y="97971"/>
                              </a:cubicBezTo>
                              <a:cubicBezTo>
                                <a:pt x="16111" y="109996"/>
                                <a:pt x="25472" y="119742"/>
                                <a:pt x="32729" y="130628"/>
                              </a:cubicBezTo>
                              <a:cubicBezTo>
                                <a:pt x="40053" y="159926"/>
                                <a:pt x="45054" y="193316"/>
                                <a:pt x="65386" y="217714"/>
                              </a:cubicBezTo>
                              <a:cubicBezTo>
                                <a:pt x="73762" y="227764"/>
                                <a:pt x="85631" y="235348"/>
                                <a:pt x="98043" y="239485"/>
                              </a:cubicBezTo>
                              <a:cubicBezTo>
                                <a:pt x="108370" y="242927"/>
                                <a:pt x="119814" y="239485"/>
                                <a:pt x="130700" y="23948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C5C0F" id="Forme libre : forme 314" o:spid="_x0000_s1026" style="position:absolute;margin-left:376.85pt;margin-top:1.9pt;width:10.3pt;height:1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700,24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" path="m98043,c72643,7257,44935,8942,21843,21771,-10964,39997,30,72474,10957,97971v5154,12025,14515,21771,21772,32657c40053,159926,45054,193316,65386,217714v8376,10050,20245,17634,32657,21771c108370,242927,119814,239485,130700,239485e" filled="f" strokecolor="black [3213]" strokeweight="2.25pt">
                <v:stroke joinstyle="miter"/>
                <v:path arrowok="t" o:connecttype="custom" o:connectlocs="98043,0;21843,21771;10957,97971;32729,130628;65386,217714;98043,239485;130700,239485" o:connectangles="0,0,0,0,0,0,0"/>
              </v:shape>
            </w:pict>
          </mc:Fallback>
        </mc:AlternateContent>
      </w:r>
      <w:r w:rsidR="0012339D" w:rsidRPr="00211F9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5AF91E" wp14:editId="209092F6">
                <wp:simplePos x="0" y="0"/>
                <wp:positionH relativeFrom="column">
                  <wp:posOffset>4589871</wp:posOffset>
                </wp:positionH>
                <wp:positionV relativeFrom="paragraph">
                  <wp:posOffset>423636</wp:posOffset>
                </wp:positionV>
                <wp:extent cx="1368697" cy="363"/>
                <wp:effectExtent l="0" t="19050" r="22225" b="1905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8697" cy="36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94DB8" id="Connecteur droit 309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4pt,33.35pt" to="469.1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" strokecolor="windowText" strokeweight="2.25pt">
                <v:stroke joinstyle="miter"/>
              </v:lin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4199993" wp14:editId="32F32CB4">
                <wp:simplePos x="0" y="0"/>
                <wp:positionH relativeFrom="column">
                  <wp:posOffset>4872899</wp:posOffset>
                </wp:positionH>
                <wp:positionV relativeFrom="paragraph">
                  <wp:posOffset>154577</wp:posOffset>
                </wp:positionV>
                <wp:extent cx="1088572" cy="272143"/>
                <wp:effectExtent l="19050" t="19050" r="16510" b="33020"/>
                <wp:wrapNone/>
                <wp:docPr id="313" name="Forme libre : form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2" cy="272143"/>
                        </a:xfrm>
                        <a:custGeom>
                          <a:avLst/>
                          <a:gdLst>
                            <a:gd name="connsiteX0" fmla="*/ 1088572 w 1088572"/>
                            <a:gd name="connsiteY0" fmla="*/ 0 h 272143"/>
                            <a:gd name="connsiteX1" fmla="*/ 979715 w 1088572"/>
                            <a:gd name="connsiteY1" fmla="*/ 54429 h 272143"/>
                            <a:gd name="connsiteX2" fmla="*/ 892629 w 1088572"/>
                            <a:gd name="connsiteY2" fmla="*/ 87086 h 272143"/>
                            <a:gd name="connsiteX3" fmla="*/ 849086 w 1088572"/>
                            <a:gd name="connsiteY3" fmla="*/ 119743 h 272143"/>
                            <a:gd name="connsiteX4" fmla="*/ 762000 w 1088572"/>
                            <a:gd name="connsiteY4" fmla="*/ 206829 h 272143"/>
                            <a:gd name="connsiteX5" fmla="*/ 696686 w 1088572"/>
                            <a:gd name="connsiteY5" fmla="*/ 239486 h 272143"/>
                            <a:gd name="connsiteX6" fmla="*/ 653143 w 1088572"/>
                            <a:gd name="connsiteY6" fmla="*/ 250372 h 272143"/>
                            <a:gd name="connsiteX7" fmla="*/ 511629 w 1088572"/>
                            <a:gd name="connsiteY7" fmla="*/ 272143 h 272143"/>
                            <a:gd name="connsiteX8" fmla="*/ 391886 w 1088572"/>
                            <a:gd name="connsiteY8" fmla="*/ 261257 h 272143"/>
                            <a:gd name="connsiteX9" fmla="*/ 239486 w 1088572"/>
                            <a:gd name="connsiteY9" fmla="*/ 141514 h 272143"/>
                            <a:gd name="connsiteX10" fmla="*/ 130629 w 1088572"/>
                            <a:gd name="connsiteY10" fmla="*/ 54429 h 272143"/>
                            <a:gd name="connsiteX11" fmla="*/ 65315 w 1088572"/>
                            <a:gd name="connsiteY11" fmla="*/ 21772 h 272143"/>
                            <a:gd name="connsiteX12" fmla="*/ 0 w 1088572"/>
                            <a:gd name="connsiteY12" fmla="*/ 0 h 272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88572" h="272143">
                              <a:moveTo>
                                <a:pt x="1088572" y="0"/>
                              </a:moveTo>
                              <a:cubicBezTo>
                                <a:pt x="866551" y="88810"/>
                                <a:pt x="1211090" y="-52359"/>
                                <a:pt x="979715" y="54429"/>
                              </a:cubicBezTo>
                              <a:cubicBezTo>
                                <a:pt x="951566" y="67421"/>
                                <a:pt x="920359" y="73221"/>
                                <a:pt x="892629" y="87086"/>
                              </a:cubicBezTo>
                              <a:cubicBezTo>
                                <a:pt x="876402" y="95200"/>
                                <a:pt x="862460" y="107483"/>
                                <a:pt x="849086" y="119743"/>
                              </a:cubicBezTo>
                              <a:cubicBezTo>
                                <a:pt x="818824" y="147483"/>
                                <a:pt x="798719" y="188470"/>
                                <a:pt x="762000" y="206829"/>
                              </a:cubicBezTo>
                              <a:cubicBezTo>
                                <a:pt x="740229" y="217715"/>
                                <a:pt x="719286" y="230446"/>
                                <a:pt x="696686" y="239486"/>
                              </a:cubicBezTo>
                              <a:cubicBezTo>
                                <a:pt x="682795" y="245042"/>
                                <a:pt x="667876" y="247772"/>
                                <a:pt x="653143" y="250372"/>
                              </a:cubicBezTo>
                              <a:cubicBezTo>
                                <a:pt x="606143" y="258666"/>
                                <a:pt x="558800" y="264886"/>
                                <a:pt x="511629" y="272143"/>
                              </a:cubicBezTo>
                              <a:cubicBezTo>
                                <a:pt x="471715" y="268514"/>
                                <a:pt x="428018" y="278600"/>
                                <a:pt x="391886" y="261257"/>
                              </a:cubicBezTo>
                              <a:cubicBezTo>
                                <a:pt x="333643" y="233300"/>
                                <a:pt x="290139" y="181614"/>
                                <a:pt x="239486" y="141514"/>
                              </a:cubicBezTo>
                              <a:cubicBezTo>
                                <a:pt x="203053" y="112671"/>
                                <a:pt x="172191" y="75210"/>
                                <a:pt x="130629" y="54429"/>
                              </a:cubicBezTo>
                              <a:cubicBezTo>
                                <a:pt x="108858" y="43543"/>
                                <a:pt x="87915" y="30812"/>
                                <a:pt x="65315" y="21772"/>
                              </a:cubicBezTo>
                              <a:cubicBezTo>
                                <a:pt x="-63221" y="-29643"/>
                                <a:pt x="76979" y="3849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2CCAA" id="Forme libre : forme 313" o:spid="_x0000_s1026" style="position:absolute;margin-left:383.7pt;margin-top:12.15pt;width:85.7pt;height:2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8572,27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" path="m1088572,c866551,88810,1211090,-52359,979715,54429,951566,67421,920359,73221,892629,87086v-16227,8114,-30169,20397,-43543,32657c818824,147483,798719,188470,762000,206829v-21771,10886,-42714,23617,-65314,32657c682795,245042,667876,247772,653143,250372v-47000,8294,-94343,14514,-141514,21771c471715,268514,428018,278600,391886,261257,333643,233300,290139,181614,239486,141514,203053,112671,172191,75210,130629,54429,108858,43543,87915,30812,65315,21772,-63221,-29643,76979,38490,,e" filled="f" strokecolor="black [3213]" strokeweight="3pt">
                <v:stroke joinstyle="miter"/>
                <v:path arrowok="t" o:connecttype="custom" o:connectlocs="1088572,0;979715,54429;892629,87086;849086,119743;762000,206829;696686,239486;653143,250372;511629,272143;391886,261257;239486,141514;130629,54429;65315,21772;0,0" o:connectangles="0,0,0,0,0,0,0,0,0,0,0,0,0"/>
              </v:shape>
            </w:pict>
          </mc:Fallback>
        </mc:AlternateContent>
      </w:r>
      <w:r w:rsidR="0012339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429FC0" wp14:editId="08FE9A9C">
                <wp:simplePos x="0" y="0"/>
                <wp:positionH relativeFrom="column">
                  <wp:posOffset>4611642</wp:posOffset>
                </wp:positionH>
                <wp:positionV relativeFrom="paragraph">
                  <wp:posOffset>153610</wp:posOffset>
                </wp:positionV>
                <wp:extent cx="206829" cy="229567"/>
                <wp:effectExtent l="19050" t="19050" r="22225" b="18415"/>
                <wp:wrapNone/>
                <wp:docPr id="312" name="Forme libre : form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9" cy="229567"/>
                        </a:xfrm>
                        <a:custGeom>
                          <a:avLst/>
                          <a:gdLst>
                            <a:gd name="connsiteX0" fmla="*/ 0 w 206829"/>
                            <a:gd name="connsiteY0" fmla="*/ 229567 h 229567"/>
                            <a:gd name="connsiteX1" fmla="*/ 21772 w 206829"/>
                            <a:gd name="connsiteY1" fmla="*/ 175139 h 229567"/>
                            <a:gd name="connsiteX2" fmla="*/ 141514 w 206829"/>
                            <a:gd name="connsiteY2" fmla="*/ 66281 h 229567"/>
                            <a:gd name="connsiteX3" fmla="*/ 195943 w 206829"/>
                            <a:gd name="connsiteY3" fmla="*/ 967 h 229567"/>
                            <a:gd name="connsiteX4" fmla="*/ 206829 w 206829"/>
                            <a:gd name="connsiteY4" fmla="*/ 967 h 229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6829" h="229567">
                              <a:moveTo>
                                <a:pt x="0" y="229567"/>
                              </a:moveTo>
                              <a:cubicBezTo>
                                <a:pt x="7257" y="211424"/>
                                <a:pt x="10279" y="190942"/>
                                <a:pt x="21772" y="175139"/>
                              </a:cubicBezTo>
                              <a:cubicBezTo>
                                <a:pt x="77233" y="98880"/>
                                <a:pt x="82876" y="124919"/>
                                <a:pt x="141514" y="66281"/>
                              </a:cubicBezTo>
                              <a:cubicBezTo>
                                <a:pt x="196826" y="10969"/>
                                <a:pt x="124617" y="54461"/>
                                <a:pt x="195943" y="967"/>
                              </a:cubicBezTo>
                              <a:cubicBezTo>
                                <a:pt x="198846" y="-1210"/>
                                <a:pt x="203200" y="967"/>
                                <a:pt x="206829" y="96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A9E2" id="Forme libre : forme 312" o:spid="_x0000_s1026" style="position:absolute;margin-left:363.1pt;margin-top:12.1pt;width:16.3pt;height:18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829,22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" path="m,229567c7257,211424,10279,190942,21772,175139,77233,98880,82876,124919,141514,66281,196826,10969,124617,54461,195943,967v2903,-2177,7257,,10886,e" filled="f" strokecolor="black [3213]" strokeweight="3pt">
                <v:stroke joinstyle="miter"/>
                <v:path arrowok="t" o:connecttype="custom" o:connectlocs="0,229567;21772,175139;141514,66281;195943,967;206829,967" o:connectangles="0,0,0,0,0"/>
              </v:shape>
            </w:pict>
          </mc:Fallback>
        </mc:AlternateContent>
      </w:r>
    </w:p>
    <w:p w14:paraId="71D8BEE4" w14:textId="234C871C" w:rsidR="00A456C5" w:rsidRDefault="00A456C5" w:rsidP="00A456C5">
      <w:pPr>
        <w:rPr>
          <w:rFonts w:ascii="Times New Roman" w:hAnsi="Times New Roman"/>
          <w:b/>
          <w:bCs/>
          <w:u w:val="single"/>
        </w:rPr>
      </w:pPr>
      <w:r w:rsidRPr="00CF3C60"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5A19192C" wp14:editId="33BEBCDC">
            <wp:simplePos x="0" y="0"/>
            <wp:positionH relativeFrom="column">
              <wp:posOffset>4017010</wp:posOffset>
            </wp:positionH>
            <wp:positionV relativeFrom="paragraph">
              <wp:posOffset>0</wp:posOffset>
            </wp:positionV>
            <wp:extent cx="2332990" cy="2409825"/>
            <wp:effectExtent l="0" t="0" r="0" b="9525"/>
            <wp:wrapSquare wrapText="bothSides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6" t="32433" r="12808" b="35549"/>
                    <a:stretch/>
                  </pic:blipFill>
                  <pic:spPr bwMode="auto">
                    <a:xfrm>
                      <a:off x="0" y="0"/>
                      <a:ext cx="233299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01BC1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22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21D57662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  <w:r w:rsidRPr="00CF3C60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8D82E8" wp14:editId="49E3E05D">
                <wp:simplePos x="0" y="0"/>
                <wp:positionH relativeFrom="column">
                  <wp:posOffset>5095875</wp:posOffset>
                </wp:positionH>
                <wp:positionV relativeFrom="paragraph">
                  <wp:posOffset>6985</wp:posOffset>
                </wp:positionV>
                <wp:extent cx="379730" cy="278765"/>
                <wp:effectExtent l="0" t="0" r="20320" b="2603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78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7D0C05" w14:textId="77777777" w:rsidR="00A456C5" w:rsidRDefault="00A456C5" w:rsidP="00A456C5">
                            <w:pPr>
                              <w:jc w:val="center"/>
                            </w:pPr>
                            <w: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D82E8" id="Rectangle 458" o:spid="_x0000_s1027" style="position:absolute;left:0;text-align:left;margin-left:401.25pt;margin-top:.55pt;width:29.9pt;height:21.9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" fillcolor="window" strokecolor="window" strokeweight="1pt">
                <v:textbox>
                  <w:txbxContent>
                    <w:p w14:paraId="7D7D0C05" w14:textId="77777777" w:rsidR="00A456C5" w:rsidRDefault="00A456C5" w:rsidP="00A456C5">
                      <w:pPr>
                        <w:jc w:val="center"/>
                      </w:pPr>
                      <w:r>
                        <w:t>Cf</w:t>
                      </w:r>
                    </w:p>
                  </w:txbxContent>
                </v:textbox>
              </v:rect>
            </w:pict>
          </mc:Fallback>
        </mc:AlternateContent>
      </w:r>
    </w:p>
    <w:p w14:paraId="152B5B15" w14:textId="77777777" w:rsidR="00A456C5" w:rsidRDefault="00A456C5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 fonctions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</w:rPr>
        <w:t xml:space="preserve"> et </w:t>
      </w:r>
      <m:oMath>
        <m:r>
          <w:rPr>
            <w:rFonts w:ascii="Cambria Math" w:hAnsi="Cambria Math"/>
          </w:rPr>
          <m:t>g</m:t>
        </m:r>
      </m:oMath>
      <w:r>
        <w:rPr>
          <w:rFonts w:ascii="Times New Roman" w:hAnsi="Times New Roman"/>
        </w:rPr>
        <w:t xml:space="preserve"> sont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Times New Roman" w:hAnsi="Times New Roman"/>
        </w:rPr>
        <w:t>.</w:t>
      </w:r>
    </w:p>
    <w:p w14:paraId="3B51E110" w14:textId="508793F8" w:rsidR="00A456C5" w:rsidRPr="00CF3C60" w:rsidRDefault="00A456C5" w:rsidP="00A456C5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 xml:space="preserve">1.Résoudre l’équation </w:t>
      </w:r>
      <m:oMath>
        <m:r>
          <w:rPr>
            <w:rFonts w:ascii="Cambria Math" w:hAnsi="Cambria Math"/>
          </w:rPr>
          <m:t>f(x)=g(x).</m:t>
        </m:r>
      </m:oMath>
    </w:p>
    <w:p w14:paraId="4F33F1A3" w14:textId="77777777" w:rsidR="00A456C5" w:rsidRPr="00CF3C60" w:rsidRDefault="00A456C5" w:rsidP="00A456C5">
      <w:pPr>
        <w:rPr>
          <w:rFonts w:ascii="Times New Roman" w:hAnsi="Times New Roman"/>
        </w:rPr>
      </w:pPr>
    </w:p>
    <w:p w14:paraId="16C9D75B" w14:textId="4560373D" w:rsidR="00A456C5" w:rsidRPr="00CF3C60" w:rsidRDefault="005D3252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L’équation </w:t>
      </w:r>
      <m:oMath>
        <m:r>
          <w:rPr>
            <w:rFonts w:ascii="Cambria Math" w:hAnsi="Cambria Math"/>
          </w:rPr>
          <m:t>f(x)=g(x)</m:t>
        </m:r>
      </m:oMath>
      <w:r>
        <w:rPr>
          <w:rFonts w:ascii="Times New Roman" w:hAnsi="Times New Roman"/>
        </w:rPr>
        <w:t xml:space="preserve"> admet deux solutions </w:t>
      </w:r>
      <m:oMath>
        <m:r>
          <w:rPr>
            <w:rFonts w:ascii="Cambria Math" w:hAnsi="Cambria Math"/>
          </w:rPr>
          <m:t>-7 et -3.</m:t>
        </m:r>
      </m:oMath>
      <w:r w:rsidR="00855389">
        <w:rPr>
          <w:rFonts w:ascii="Times New Roman" w:hAnsi="Times New Roman"/>
        </w:rPr>
        <w:t xml:space="preserve"> S</w:t>
      </w:r>
      <w:proofErr w:type="gramStart"/>
      <w:r w:rsidR="00855389">
        <w:rPr>
          <w:rFonts w:ascii="Times New Roman" w:hAnsi="Times New Roman"/>
        </w:rPr>
        <w:t>={</w:t>
      </w:r>
      <w:proofErr w:type="gramEnd"/>
      <w:r w:rsidR="00855389">
        <w:rPr>
          <w:rFonts w:ascii="Times New Roman" w:hAnsi="Times New Roman"/>
        </w:rPr>
        <w:t>-7 ;-3}</w:t>
      </w:r>
    </w:p>
    <w:p w14:paraId="58576911" w14:textId="21523169" w:rsidR="00A456C5" w:rsidRPr="00CF3C60" w:rsidRDefault="00A456C5" w:rsidP="00A456C5">
      <w:pPr>
        <w:rPr>
          <w:rFonts w:ascii="Times New Roman" w:hAnsi="Times New Roman"/>
        </w:rPr>
      </w:pPr>
    </w:p>
    <w:p w14:paraId="2C66950F" w14:textId="626A3089" w:rsidR="00A456C5" w:rsidRPr="00CF3C60" w:rsidRDefault="00103DCB" w:rsidP="00A45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D4EC83" wp14:editId="13E0BBCD">
                <wp:simplePos x="0" y="0"/>
                <wp:positionH relativeFrom="column">
                  <wp:posOffset>4293235</wp:posOffset>
                </wp:positionH>
                <wp:positionV relativeFrom="paragraph">
                  <wp:posOffset>45720</wp:posOffset>
                </wp:positionV>
                <wp:extent cx="171450" cy="352425"/>
                <wp:effectExtent l="0" t="0" r="19050" b="28575"/>
                <wp:wrapNone/>
                <wp:docPr id="900967728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CAD2F" id="Connecteur droit 75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05pt,3.6pt" to="351.5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" strokecolor="#0070c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6279EBC" wp14:editId="5BA62E46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304800" cy="666750"/>
                <wp:effectExtent l="0" t="0" r="19050" b="19050"/>
                <wp:wrapNone/>
                <wp:docPr id="1430106158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66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13D8D" id="Connecteur droit 74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pt,3.6pt" to="347.8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" strokecolor="#0070c0" strokeweight=".5pt">
                <v:stroke joinstyle="miter"/>
              </v:line>
            </w:pict>
          </mc:Fallback>
        </mc:AlternateContent>
      </w:r>
      <w:r w:rsidR="009A44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A7F03B4" wp14:editId="01230ECD">
                <wp:simplePos x="0" y="0"/>
                <wp:positionH relativeFrom="column">
                  <wp:posOffset>4417060</wp:posOffset>
                </wp:positionH>
                <wp:positionV relativeFrom="paragraph">
                  <wp:posOffset>160020</wp:posOffset>
                </wp:positionV>
                <wp:extent cx="114499" cy="942975"/>
                <wp:effectExtent l="19050" t="19050" r="19050" b="28575"/>
                <wp:wrapNone/>
                <wp:docPr id="476" name="Forme libre : form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9" cy="942975"/>
                        </a:xfrm>
                        <a:custGeom>
                          <a:avLst/>
                          <a:gdLst>
                            <a:gd name="connsiteX0" fmla="*/ 0 w 114499"/>
                            <a:gd name="connsiteY0" fmla="*/ 942975 h 942975"/>
                            <a:gd name="connsiteX1" fmla="*/ 9525 w 114499"/>
                            <a:gd name="connsiteY1" fmla="*/ 771525 h 942975"/>
                            <a:gd name="connsiteX2" fmla="*/ 19050 w 114499"/>
                            <a:gd name="connsiteY2" fmla="*/ 723900 h 942975"/>
                            <a:gd name="connsiteX3" fmla="*/ 9525 w 114499"/>
                            <a:gd name="connsiteY3" fmla="*/ 590550 h 942975"/>
                            <a:gd name="connsiteX4" fmla="*/ 19050 w 114499"/>
                            <a:gd name="connsiteY4" fmla="*/ 533400 h 942975"/>
                            <a:gd name="connsiteX5" fmla="*/ 38100 w 114499"/>
                            <a:gd name="connsiteY5" fmla="*/ 495300 h 942975"/>
                            <a:gd name="connsiteX6" fmla="*/ 47625 w 114499"/>
                            <a:gd name="connsiteY6" fmla="*/ 466725 h 942975"/>
                            <a:gd name="connsiteX7" fmla="*/ 57150 w 114499"/>
                            <a:gd name="connsiteY7" fmla="*/ 238125 h 942975"/>
                            <a:gd name="connsiteX8" fmla="*/ 76200 w 114499"/>
                            <a:gd name="connsiteY8" fmla="*/ 161925 h 942975"/>
                            <a:gd name="connsiteX9" fmla="*/ 95250 w 114499"/>
                            <a:gd name="connsiteY9" fmla="*/ 47625 h 942975"/>
                            <a:gd name="connsiteX10" fmla="*/ 114300 w 114499"/>
                            <a:gd name="connsiteY10" fmla="*/ 0 h 94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4499" h="942975">
                              <a:moveTo>
                                <a:pt x="0" y="942975"/>
                              </a:moveTo>
                              <a:cubicBezTo>
                                <a:pt x="3175" y="885825"/>
                                <a:pt x="4566" y="828548"/>
                                <a:pt x="9525" y="771525"/>
                              </a:cubicBezTo>
                              <a:cubicBezTo>
                                <a:pt x="10927" y="755396"/>
                                <a:pt x="19050" y="740089"/>
                                <a:pt x="19050" y="723900"/>
                              </a:cubicBezTo>
                              <a:cubicBezTo>
                                <a:pt x="19050" y="679337"/>
                                <a:pt x="12700" y="635000"/>
                                <a:pt x="9525" y="590550"/>
                              </a:cubicBezTo>
                              <a:cubicBezTo>
                                <a:pt x="12700" y="571500"/>
                                <a:pt x="13501" y="551898"/>
                                <a:pt x="19050" y="533400"/>
                              </a:cubicBezTo>
                              <a:cubicBezTo>
                                <a:pt x="23130" y="519800"/>
                                <a:pt x="32507" y="508351"/>
                                <a:pt x="38100" y="495300"/>
                              </a:cubicBezTo>
                              <a:cubicBezTo>
                                <a:pt x="42055" y="486072"/>
                                <a:pt x="44450" y="476250"/>
                                <a:pt x="47625" y="466725"/>
                              </a:cubicBezTo>
                              <a:cubicBezTo>
                                <a:pt x="50800" y="390525"/>
                                <a:pt x="50031" y="314058"/>
                                <a:pt x="57150" y="238125"/>
                              </a:cubicBezTo>
                              <a:cubicBezTo>
                                <a:pt x="59594" y="212058"/>
                                <a:pt x="72953" y="187905"/>
                                <a:pt x="76200" y="161925"/>
                              </a:cubicBezTo>
                              <a:cubicBezTo>
                                <a:pt x="78300" y="145123"/>
                                <a:pt x="84144" y="73539"/>
                                <a:pt x="95250" y="47625"/>
                              </a:cubicBezTo>
                              <a:cubicBezTo>
                                <a:pt x="117822" y="-5044"/>
                                <a:pt x="114300" y="40932"/>
                                <a:pt x="11430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E38E7" id="Forme libre : forme 476" o:spid="_x0000_s1026" style="position:absolute;margin-left:347.8pt;margin-top:12.6pt;width:9pt;height:74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499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" path="m,942975c3175,885825,4566,828548,9525,771525v1402,-16129,9525,-31436,9525,-47625c19050,679337,12700,635000,9525,590550v3175,-19050,3976,-38652,9525,-57150c23130,519800,32507,508351,38100,495300v3955,-9228,6350,-19050,9525,-28575c50800,390525,50031,314058,57150,238125v2444,-26067,15803,-50220,19050,-76200c78300,145123,84144,73539,95250,47625,117822,-5044,114300,40932,114300,e" filled="f" strokecolor="#00b0f0" strokeweight="3pt">
                <v:stroke joinstyle="miter"/>
                <v:path arrowok="t" o:connecttype="custom" o:connectlocs="0,942975;9525,771525;19050,723900;9525,590550;19050,533400;38100,495300;47625,466725;57150,238125;76200,161925;95250,47625;114300,0" o:connectangles="0,0,0,0,0,0,0,0,0,0,0"/>
              </v:shape>
            </w:pict>
          </mc:Fallback>
        </mc:AlternateContent>
      </w:r>
      <w:r w:rsidR="005D325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3158A32" wp14:editId="704C8F30">
                <wp:simplePos x="0" y="0"/>
                <wp:positionH relativeFrom="column">
                  <wp:posOffset>4546328</wp:posOffset>
                </wp:positionH>
                <wp:positionV relativeFrom="paragraph">
                  <wp:posOffset>127363</wp:posOffset>
                </wp:positionV>
                <wp:extent cx="0" cy="387622"/>
                <wp:effectExtent l="76200" t="0" r="57150" b="50800"/>
                <wp:wrapNone/>
                <wp:docPr id="457" name="Connecteur droit avec flèch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EF3BA" id="Connecteur droit avec flèche 457" o:spid="_x0000_s1026" type="#_x0000_t32" style="position:absolute;margin-left:358pt;margin-top:10.05pt;width:0;height:30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A456C5" w:rsidRPr="00CF3C60">
        <w:rPr>
          <w:rFonts w:ascii="Times New Roman" w:hAnsi="Times New Roman"/>
        </w:rPr>
        <w:t xml:space="preserve">2.Résoudre l’inéquation </w:t>
      </w:r>
      <m:oMath>
        <m:r>
          <w:rPr>
            <w:rFonts w:ascii="Cambria Math" w:hAnsi="Cambria Math"/>
          </w:rPr>
          <m:t>f(x)&lt;g(x).</m:t>
        </m:r>
      </m:oMath>
    </w:p>
    <w:p w14:paraId="767118CB" w14:textId="504078F4" w:rsidR="00A456C5" w:rsidRDefault="00103DCB" w:rsidP="00A456C5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46D0C85" wp14:editId="3286D959">
                <wp:simplePos x="0" y="0"/>
                <wp:positionH relativeFrom="column">
                  <wp:posOffset>5255260</wp:posOffset>
                </wp:positionH>
                <wp:positionV relativeFrom="paragraph">
                  <wp:posOffset>139065</wp:posOffset>
                </wp:positionV>
                <wp:extent cx="161925" cy="361950"/>
                <wp:effectExtent l="0" t="0" r="28575" b="19050"/>
                <wp:wrapNone/>
                <wp:docPr id="1721151671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3F897" id="Connecteur droit 76" o:spid="_x0000_s1026" style="position:absolute;flip:x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8pt,10.95pt" to="426.5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" strokecolor="#0070c0" strokeweight=".5pt">
                <v:stroke joinstyle="miter"/>
              </v:line>
            </w:pict>
          </mc:Fallback>
        </mc:AlternateContent>
      </w:r>
      <w:r w:rsidR="009A4402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D50DB8E" wp14:editId="5BE5FF67">
                <wp:simplePos x="0" y="0"/>
                <wp:positionH relativeFrom="column">
                  <wp:posOffset>5207635</wp:posOffset>
                </wp:positionH>
                <wp:positionV relativeFrom="paragraph">
                  <wp:posOffset>139065</wp:posOffset>
                </wp:positionV>
                <wp:extent cx="95250" cy="828675"/>
                <wp:effectExtent l="19050" t="19050" r="19050" b="28575"/>
                <wp:wrapNone/>
                <wp:docPr id="477" name="Forme libre : form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28675"/>
                        </a:xfrm>
                        <a:custGeom>
                          <a:avLst/>
                          <a:gdLst>
                            <a:gd name="connsiteX0" fmla="*/ 0 w 95250"/>
                            <a:gd name="connsiteY0" fmla="*/ 0 h 828675"/>
                            <a:gd name="connsiteX1" fmla="*/ 9525 w 95250"/>
                            <a:gd name="connsiteY1" fmla="*/ 180975 h 828675"/>
                            <a:gd name="connsiteX2" fmla="*/ 28575 w 95250"/>
                            <a:gd name="connsiteY2" fmla="*/ 209550 h 828675"/>
                            <a:gd name="connsiteX3" fmla="*/ 38100 w 95250"/>
                            <a:gd name="connsiteY3" fmla="*/ 257175 h 828675"/>
                            <a:gd name="connsiteX4" fmla="*/ 57150 w 95250"/>
                            <a:gd name="connsiteY4" fmla="*/ 333375 h 828675"/>
                            <a:gd name="connsiteX5" fmla="*/ 66675 w 95250"/>
                            <a:gd name="connsiteY5" fmla="*/ 428625 h 828675"/>
                            <a:gd name="connsiteX6" fmla="*/ 85725 w 95250"/>
                            <a:gd name="connsiteY6" fmla="*/ 619125 h 828675"/>
                            <a:gd name="connsiteX7" fmla="*/ 76200 w 95250"/>
                            <a:gd name="connsiteY7" fmla="*/ 742950 h 828675"/>
                            <a:gd name="connsiteX8" fmla="*/ 85725 w 95250"/>
                            <a:gd name="connsiteY8" fmla="*/ 800100 h 828675"/>
                            <a:gd name="connsiteX9" fmla="*/ 95250 w 95250"/>
                            <a:gd name="connsiteY9" fmla="*/ 828675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5250" h="828675">
                              <a:moveTo>
                                <a:pt x="0" y="0"/>
                              </a:moveTo>
                              <a:cubicBezTo>
                                <a:pt x="3175" y="60325"/>
                                <a:pt x="1363" y="121120"/>
                                <a:pt x="9525" y="180975"/>
                              </a:cubicBezTo>
                              <a:cubicBezTo>
                                <a:pt x="11072" y="192318"/>
                                <a:pt x="24555" y="198831"/>
                                <a:pt x="28575" y="209550"/>
                              </a:cubicBezTo>
                              <a:cubicBezTo>
                                <a:pt x="34259" y="224709"/>
                                <a:pt x="34460" y="241400"/>
                                <a:pt x="38100" y="257175"/>
                              </a:cubicBezTo>
                              <a:cubicBezTo>
                                <a:pt x="43987" y="282686"/>
                                <a:pt x="57150" y="333375"/>
                                <a:pt x="57150" y="333375"/>
                              </a:cubicBezTo>
                              <a:cubicBezTo>
                                <a:pt x="60325" y="365125"/>
                                <a:pt x="64228" y="396811"/>
                                <a:pt x="66675" y="428625"/>
                              </a:cubicBezTo>
                              <a:cubicBezTo>
                                <a:pt x="80464" y="607879"/>
                                <a:pt x="62969" y="528099"/>
                                <a:pt x="85725" y="619125"/>
                              </a:cubicBezTo>
                              <a:cubicBezTo>
                                <a:pt x="82550" y="660400"/>
                                <a:pt x="76200" y="701553"/>
                                <a:pt x="76200" y="742950"/>
                              </a:cubicBezTo>
                              <a:cubicBezTo>
                                <a:pt x="76200" y="762263"/>
                                <a:pt x="81535" y="781247"/>
                                <a:pt x="85725" y="800100"/>
                              </a:cubicBezTo>
                              <a:cubicBezTo>
                                <a:pt x="87903" y="809901"/>
                                <a:pt x="95250" y="828675"/>
                                <a:pt x="95250" y="82867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521C5" id="Forme libre : forme 477" o:spid="_x0000_s1026" style="position:absolute;margin-left:410.05pt;margin-top:10.95pt;width:7.5pt;height:65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" path="m,c3175,60325,1363,121120,9525,180975v1547,11343,15030,17856,19050,28575c34259,224709,34460,241400,38100,257175v5887,25511,19050,76200,19050,76200c60325,365125,64228,396811,66675,428625v13789,179254,-3706,99474,19050,190500c82550,660400,76200,701553,76200,742950v,19313,5335,38297,9525,57150c87903,809901,95250,828675,95250,828675e" filled="f" strokecolor="#00b0f0" strokeweight="3pt">
                <v:stroke joinstyle="miter"/>
                <v:path arrowok="t" o:connecttype="custom" o:connectlocs="0,0;9525,180975;28575,209550;38100,257175;57150,333375;66675,428625;85725,619125;76200,742950;85725,800100;95250,828675" o:connectangles="0,0,0,0,0,0,0,0,0,0"/>
              </v:shape>
            </w:pict>
          </mc:Fallback>
        </mc:AlternateContent>
      </w:r>
      <w:r w:rsidR="005D3252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EC226D9" wp14:editId="01CE5831">
                <wp:simplePos x="0" y="0"/>
                <wp:positionH relativeFrom="column">
                  <wp:posOffset>5210356</wp:posOffset>
                </wp:positionH>
                <wp:positionV relativeFrom="paragraph">
                  <wp:posOffset>137704</wp:posOffset>
                </wp:positionV>
                <wp:extent cx="0" cy="213179"/>
                <wp:effectExtent l="76200" t="0" r="57150" b="53975"/>
                <wp:wrapNone/>
                <wp:docPr id="459" name="Connecteur droit avec flèch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21F74" id="Connecteur droit avec flèche 459" o:spid="_x0000_s1026" type="#_x0000_t32" style="position:absolute;margin-left:410.25pt;margin-top:10.85pt;width:0;height:16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" strokecolor="#4472c4 [3204]" strokeweight=".5pt">
                <v:stroke endarrow="block" joinstyle="miter"/>
              </v:shape>
            </w:pict>
          </mc:Fallback>
        </mc:AlternateContent>
      </w:r>
      <w:r w:rsidR="00A456C5" w:rsidRPr="00CF3C60">
        <w:rPr>
          <w:rFonts w:ascii="Times New Roman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62320B5" wp14:editId="4CAAA030">
                <wp:simplePos x="0" y="0"/>
                <wp:positionH relativeFrom="column">
                  <wp:posOffset>6181725</wp:posOffset>
                </wp:positionH>
                <wp:positionV relativeFrom="paragraph">
                  <wp:posOffset>70485</wp:posOffset>
                </wp:positionV>
                <wp:extent cx="380011" cy="279070"/>
                <wp:effectExtent l="0" t="0" r="20320" b="2603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7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320BD" w14:textId="77777777" w:rsidR="00A456C5" w:rsidRDefault="00A456C5" w:rsidP="00A456C5">
                            <w:pPr>
                              <w:jc w:val="center"/>
                            </w:pPr>
                            <w: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2320B5" id="Rectangle 290" o:spid="_x0000_s1028" style="position:absolute;left:0;text-align:left;margin-left:486.75pt;margin-top:5.55pt;width:29.9pt;height:21.9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" fillcolor="window" strokecolor="window" strokeweight="1pt">
                <v:textbox>
                  <w:txbxContent>
                    <w:p w14:paraId="414320BD" w14:textId="77777777" w:rsidR="00A456C5" w:rsidRDefault="00A456C5" w:rsidP="00A456C5">
                      <w:pPr>
                        <w:jc w:val="center"/>
                      </w:pPr>
                      <w:r>
                        <w:t>Cg</w:t>
                      </w:r>
                    </w:p>
                  </w:txbxContent>
                </v:textbox>
              </v:rect>
            </w:pict>
          </mc:Fallback>
        </mc:AlternateContent>
      </w:r>
    </w:p>
    <w:p w14:paraId="37063B38" w14:textId="41BD0240" w:rsidR="00855389" w:rsidRDefault="00103DCB" w:rsidP="005D325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B0C2C11" wp14:editId="059B1DC2">
                <wp:simplePos x="0" y="0"/>
                <wp:positionH relativeFrom="column">
                  <wp:posOffset>5302885</wp:posOffset>
                </wp:positionH>
                <wp:positionV relativeFrom="paragraph">
                  <wp:posOffset>73660</wp:posOffset>
                </wp:positionV>
                <wp:extent cx="295275" cy="476250"/>
                <wp:effectExtent l="0" t="0" r="28575" b="19050"/>
                <wp:wrapNone/>
                <wp:docPr id="1533411092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FC598" id="Connecteur droit 78" o:spid="_x0000_s1026" style="position:absolute;flip:x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55pt,5.8pt" to="440.8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" strokecolor="#0070c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EC8AACC" wp14:editId="5A28CFF7">
                <wp:simplePos x="0" y="0"/>
                <wp:positionH relativeFrom="column">
                  <wp:posOffset>5473065</wp:posOffset>
                </wp:positionH>
                <wp:positionV relativeFrom="paragraph">
                  <wp:posOffset>140335</wp:posOffset>
                </wp:positionV>
                <wp:extent cx="477520" cy="638175"/>
                <wp:effectExtent l="0" t="0" r="17780" b="28575"/>
                <wp:wrapNone/>
                <wp:docPr id="40568648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520" cy="638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E0EBE" id="Connecteur droit 77" o:spid="_x0000_s1026" style="position:absolute;flip:x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5pt,11.05pt" to="468.5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" strokecolor="#0070c0" strokeweight=".5pt">
                <v:stroke joinstyle="miter"/>
              </v:line>
            </w:pict>
          </mc:Fallback>
        </mc:AlternateContent>
      </w:r>
      <w:r w:rsidR="009A44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4266B5D" wp14:editId="0DE0D372">
                <wp:simplePos x="0" y="0"/>
                <wp:positionH relativeFrom="column">
                  <wp:posOffset>5207635</wp:posOffset>
                </wp:positionH>
                <wp:positionV relativeFrom="paragraph">
                  <wp:posOffset>140335</wp:posOffset>
                </wp:positionV>
                <wp:extent cx="1085850" cy="0"/>
                <wp:effectExtent l="0" t="19050" r="19050" b="19050"/>
                <wp:wrapNone/>
                <wp:docPr id="479" name="Connecteur droi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74751" id="Connecteur droit 479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05pt,11.05pt" to="495.5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" strokecolor="#00b0f0" strokeweight="3pt">
                <v:stroke joinstyle="miter"/>
              </v:line>
            </w:pict>
          </mc:Fallback>
        </mc:AlternateContent>
      </w:r>
      <w:r w:rsidR="009A44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8DC28C" wp14:editId="6B26697C">
                <wp:simplePos x="0" y="0"/>
                <wp:positionH relativeFrom="column">
                  <wp:posOffset>4017010</wp:posOffset>
                </wp:positionH>
                <wp:positionV relativeFrom="paragraph">
                  <wp:posOffset>140335</wp:posOffset>
                </wp:positionV>
                <wp:extent cx="533400" cy="0"/>
                <wp:effectExtent l="0" t="19050" r="19050" b="19050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51C1E" id="Connecteur droit 478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3pt,11.05pt" to="358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" strokecolor="#00b0f0" strokeweight="3pt">
                <v:stroke joinstyle="miter"/>
              </v:line>
            </w:pict>
          </mc:Fallback>
        </mc:AlternateContent>
      </w:r>
      <w:r w:rsidR="00855389" w:rsidRPr="00855389">
        <w:rPr>
          <w:rFonts w:ascii="Times New Roman" w:hAnsi="Times New Roman"/>
          <w:bCs/>
        </w:rPr>
        <w:t xml:space="preserve"> </w:t>
      </w:r>
      <w:r w:rsidR="00855389" w:rsidRPr="00C547A7">
        <w:rPr>
          <w:rFonts w:ascii="Times New Roman" w:hAnsi="Times New Roman"/>
          <w:bCs/>
        </w:rPr>
        <w:t>L’</w:t>
      </w:r>
      <w:r w:rsidR="00855389">
        <w:rPr>
          <w:rFonts w:ascii="Times New Roman" w:hAnsi="Times New Roman"/>
          <w:bCs/>
        </w:rPr>
        <w:t>ensemble des solutions de l’in</w:t>
      </w:r>
      <w:r w:rsidR="00855389" w:rsidRPr="00C547A7">
        <w:rPr>
          <w:rFonts w:ascii="Times New Roman" w:hAnsi="Times New Roman"/>
          <w:bCs/>
        </w:rPr>
        <w:t>équation</w:t>
      </w:r>
      <w:r w:rsidR="005D3252" w:rsidRPr="00211F9C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&lt;g(x)</m:t>
        </m:r>
      </m:oMath>
      <w:r w:rsidR="005D3252" w:rsidRPr="00211F9C">
        <w:rPr>
          <w:rFonts w:ascii="Times New Roman" w:hAnsi="Times New Roman"/>
        </w:rPr>
        <w:t xml:space="preserve">   </w:t>
      </w:r>
      <w:r w:rsidR="00855389">
        <w:rPr>
          <w:rFonts w:ascii="Times New Roman" w:hAnsi="Times New Roman"/>
        </w:rPr>
        <w:t>est S=</w:t>
      </w:r>
    </w:p>
    <w:p w14:paraId="1B68DAD2" w14:textId="4BFA98C0" w:rsidR="005D3252" w:rsidRPr="00211F9C" w:rsidRDefault="00036184" w:rsidP="005D325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7C2CDC5" wp14:editId="76D971C1">
                <wp:simplePos x="0" y="0"/>
                <wp:positionH relativeFrom="column">
                  <wp:posOffset>5893435</wp:posOffset>
                </wp:positionH>
                <wp:positionV relativeFrom="paragraph">
                  <wp:posOffset>31115</wp:posOffset>
                </wp:positionV>
                <wp:extent cx="400050" cy="584200"/>
                <wp:effectExtent l="0" t="0" r="19050" b="25400"/>
                <wp:wrapNone/>
                <wp:docPr id="1864782412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84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F07B3" id="Connecteur droit 79" o:spid="_x0000_s1026" style="position:absolute;flip:x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05pt,2.45pt" to="495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" strokecolor="#0070c0" strokeweight=".5pt">
                <v:stroke joinstyle="miter"/>
              </v:line>
            </w:pict>
          </mc:Fallback>
        </mc:AlternateContent>
      </w:r>
      <w:r w:rsidR="005D3252" w:rsidRPr="00211F9C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]-∞;-7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∪</m:t>
            </m:r>
          </m:e>
        </m:d>
        <m:r>
          <w:rPr>
            <w:rFonts w:ascii="Cambria Math" w:hAnsi="Cambria Math"/>
          </w:rPr>
          <m:t>-3;+∞[</m:t>
        </m:r>
      </m:oMath>
      <w:r w:rsidR="005D3252" w:rsidRPr="00211F9C">
        <w:rPr>
          <w:rFonts w:ascii="Times New Roman" w:hAnsi="Times New Roman"/>
        </w:rPr>
        <w:t>.</w:t>
      </w:r>
      <w:r w:rsidR="005D3252" w:rsidRPr="0012339D">
        <w:rPr>
          <w:rFonts w:ascii="Times New Roman" w:hAnsi="Times New Roman"/>
          <w:noProof/>
        </w:rPr>
        <w:t xml:space="preserve"> </w:t>
      </w:r>
    </w:p>
    <w:p w14:paraId="209F6BB4" w14:textId="69125A43" w:rsidR="005D3252" w:rsidRPr="00211F9C" w:rsidRDefault="005D3252" w:rsidP="005D3252">
      <w:pPr>
        <w:rPr>
          <w:rFonts w:ascii="Times New Roman" w:hAnsi="Times New Roman"/>
        </w:rPr>
      </w:pPr>
    </w:p>
    <w:p w14:paraId="6BD1145C" w14:textId="77777777" w:rsidR="00A456C5" w:rsidRDefault="00A456C5" w:rsidP="00A456C5">
      <w:pPr>
        <w:rPr>
          <w:rFonts w:ascii="Times New Roman" w:hAnsi="Times New Roman"/>
        </w:rPr>
      </w:pPr>
    </w:p>
    <w:p w14:paraId="4F070DEC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5CAE045A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1AE9E6EF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1A4D2A6E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1D617C01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3FDEF520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08CD9247" w14:textId="68C8EA23" w:rsidR="00A456C5" w:rsidRDefault="00A456C5" w:rsidP="00A456C5">
      <w:pPr>
        <w:rPr>
          <w:rFonts w:ascii="Times New Roman" w:hAnsi="Times New Roman"/>
          <w:b/>
          <w:bCs/>
          <w:u w:val="single"/>
        </w:rPr>
      </w:pPr>
      <w:r w:rsidRPr="00C328EA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2</w:t>
      </w:r>
      <w:r w:rsidR="00281CBF">
        <w:rPr>
          <w:rFonts w:ascii="Times New Roman" w:hAnsi="Times New Roman"/>
          <w:b/>
          <w:bCs/>
          <w:u w:val="single"/>
        </w:rPr>
        <w:t>3</w:t>
      </w:r>
      <w:r w:rsidRPr="00C328EA">
        <w:rPr>
          <w:rFonts w:ascii="Times New Roman" w:hAnsi="Times New Roman"/>
          <w:b/>
          <w:bCs/>
          <w:u w:val="single"/>
        </w:rPr>
        <w:t xml:space="preserve"> : </w:t>
      </w:r>
      <w:r>
        <w:rPr>
          <w:rFonts w:ascii="Times New Roman" w:hAnsi="Times New Roman"/>
          <w:b/>
          <w:bCs/>
          <w:u w:val="single"/>
        </w:rPr>
        <w:t>résolution graphique d’équations-inéquations</w:t>
      </w:r>
    </w:p>
    <w:p w14:paraId="51715D26" w14:textId="77777777" w:rsidR="00A456C5" w:rsidRDefault="00A456C5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 fonctions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</w:rPr>
        <w:t xml:space="preserve"> et </w:t>
      </w:r>
      <m:oMath>
        <m:r>
          <w:rPr>
            <w:rFonts w:ascii="Cambria Math" w:hAnsi="Cambria Math"/>
          </w:rPr>
          <m:t>g</m:t>
        </m:r>
      </m:oMath>
      <w:r>
        <w:rPr>
          <w:rFonts w:ascii="Times New Roman" w:hAnsi="Times New Roman"/>
        </w:rPr>
        <w:t xml:space="preserve"> sont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Times New Roman" w:hAnsi="Times New Roman"/>
        </w:rPr>
        <w:t xml:space="preserve"> par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" w:hAnsi="Times New Roman"/>
        </w:rPr>
        <w:t xml:space="preserve">  et </w:t>
      </w:r>
      <m:oMath>
        <m:r>
          <w:rPr>
            <w:rFonts w:ascii="Cambria Math" w:hAnsi="Cambria Math"/>
          </w:rPr>
          <m:t>g(x)=9x</m:t>
        </m:r>
      </m:oMath>
    </w:p>
    <w:p w14:paraId="050F4CDB" w14:textId="77777777" w:rsidR="00A456C5" w:rsidRDefault="00A456C5" w:rsidP="00A456C5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Représenter les courbes de f et de g à l’écran de la calculatrice en prenant la fenêtre suivante </w:t>
      </w:r>
      <m:oMath>
        <m:r>
          <w:rPr>
            <w:rFonts w:ascii="Cambria Math" w:hAnsi="Cambria Math"/>
          </w:rPr>
          <m:t>[-4 ;4]</m:t>
        </m:r>
      </m:oMath>
      <w:r>
        <w:rPr>
          <w:rFonts w:ascii="Times New Roman" w:hAnsi="Times New Roman"/>
        </w:rPr>
        <w:t xml:space="preserve"> pour les abscisses et </w:t>
      </w:r>
      <m:oMath>
        <m:r>
          <w:rPr>
            <w:rFonts w:ascii="Cambria Math" w:hAnsi="Cambria Math"/>
          </w:rPr>
          <m:t>[-60 ;60]</m:t>
        </m:r>
      </m:oMath>
      <w:r>
        <w:rPr>
          <w:rFonts w:ascii="Times New Roman" w:hAnsi="Times New Roman"/>
        </w:rPr>
        <w:t xml:space="preserve"> pour les ordonnées.</w:t>
      </w:r>
    </w:p>
    <w:p w14:paraId="37041D10" w14:textId="47A3787F" w:rsidR="00A456C5" w:rsidRPr="00CF3C60" w:rsidRDefault="00FB6348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A456C5">
        <w:rPr>
          <w:rFonts w:ascii="Times New Roman" w:hAnsi="Times New Roman"/>
        </w:rPr>
        <w:t>.</w:t>
      </w:r>
      <w:r w:rsidR="00A456C5" w:rsidRPr="00CF3C60">
        <w:rPr>
          <w:rFonts w:ascii="Times New Roman" w:hAnsi="Times New Roman"/>
        </w:rPr>
        <w:t xml:space="preserve">Résoudre l’équation </w:t>
      </w:r>
      <m:oMath>
        <m:r>
          <w:rPr>
            <w:rFonts w:ascii="Cambria Math" w:hAnsi="Cambria Math"/>
          </w:rPr>
          <m:t>f(x)=g(x).</m:t>
        </m:r>
      </m:oMath>
    </w:p>
    <w:p w14:paraId="269FEEB2" w14:textId="207ED10B" w:rsidR="00FB6348" w:rsidRDefault="00FB6348" w:rsidP="00A456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L’équation </w:t>
      </w:r>
      <m:oMath>
        <m:r>
          <w:rPr>
            <w:rFonts w:ascii="Cambria Math" w:hAnsi="Cambria Math"/>
          </w:rPr>
          <m:t>f(x)=g(x)</m:t>
        </m:r>
      </m:oMath>
      <w:r>
        <w:rPr>
          <w:rFonts w:ascii="Times New Roman" w:hAnsi="Times New Roman"/>
        </w:rPr>
        <w:t xml:space="preserve"> admet 3 solutions : </w:t>
      </w:r>
      <m:oMath>
        <m:r>
          <w:rPr>
            <w:rFonts w:ascii="Cambria Math" w:hAnsi="Cambria Math"/>
          </w:rPr>
          <m:t>3 ,0 et -3.</m:t>
        </m:r>
      </m:oMath>
      <w:r w:rsidR="00036184">
        <w:rPr>
          <w:rFonts w:ascii="Times New Roman" w:hAnsi="Times New Roman"/>
        </w:rPr>
        <w:t xml:space="preserve">   S</w:t>
      </w:r>
      <w:proofErr w:type="gramStart"/>
      <w:r w:rsidR="00036184">
        <w:rPr>
          <w:rFonts w:ascii="Times New Roman" w:hAnsi="Times New Roman"/>
        </w:rPr>
        <w:t>={</w:t>
      </w:r>
      <w:proofErr w:type="gramEnd"/>
      <w:r w:rsidR="00036184">
        <w:rPr>
          <w:rFonts w:ascii="Times New Roman" w:hAnsi="Times New Roman"/>
        </w:rPr>
        <w:t>-3 ;0 ;3}</w:t>
      </w:r>
    </w:p>
    <w:p w14:paraId="4A7D4284" w14:textId="77777777" w:rsidR="00FB6348" w:rsidRDefault="00FB6348" w:rsidP="00A456C5">
      <w:pPr>
        <w:rPr>
          <w:rFonts w:ascii="Times New Roman" w:hAnsi="Times New Roman"/>
        </w:rPr>
      </w:pPr>
    </w:p>
    <w:p w14:paraId="33DBCECC" w14:textId="6094E0B4" w:rsidR="00A456C5" w:rsidRPr="00CF3C60" w:rsidRDefault="00A456C5" w:rsidP="00A456C5">
      <w:pPr>
        <w:rPr>
          <w:rFonts w:ascii="Times New Roman" w:hAnsi="Times New Roman"/>
        </w:rPr>
      </w:pPr>
      <w:r w:rsidRPr="00CF3C60">
        <w:rPr>
          <w:rFonts w:ascii="Times New Roman" w:hAnsi="Times New Roman"/>
        </w:rPr>
        <w:t xml:space="preserve">2.Résoudre l’inéquation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&gt;g(x).</m:t>
        </m:r>
      </m:oMath>
    </w:p>
    <w:p w14:paraId="60BA96A8" w14:textId="60AF3069" w:rsidR="002A33B9" w:rsidRPr="00211F9C" w:rsidRDefault="00036184" w:rsidP="00036184">
      <w:pPr>
        <w:rPr>
          <w:rFonts w:ascii="Times New Roman" w:hAnsi="Times New Roman"/>
        </w:rPr>
      </w:pPr>
      <w:r w:rsidRPr="00C547A7">
        <w:rPr>
          <w:rFonts w:ascii="Times New Roman" w:hAnsi="Times New Roman"/>
          <w:bCs/>
        </w:rPr>
        <w:t>L’</w:t>
      </w:r>
      <w:r>
        <w:rPr>
          <w:rFonts w:ascii="Times New Roman" w:hAnsi="Times New Roman"/>
          <w:bCs/>
        </w:rPr>
        <w:t>ensemble des solutions de l’in</w:t>
      </w:r>
      <w:r w:rsidRPr="00C547A7">
        <w:rPr>
          <w:rFonts w:ascii="Times New Roman" w:hAnsi="Times New Roman"/>
          <w:bCs/>
        </w:rPr>
        <w:t xml:space="preserve">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&gt;g(x)</m:t>
        </m:r>
      </m:oMath>
      <w:r w:rsidR="002A33B9" w:rsidRPr="00211F9C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est S=</w:t>
      </w:r>
      <m:oMath>
        <m:r>
          <w:rPr>
            <w:rFonts w:ascii="Cambria Math" w:hAnsi="Cambria Math"/>
          </w:rPr>
          <m:t>]-3;0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∪</m:t>
            </m:r>
          </m:e>
        </m:d>
        <m:r>
          <w:rPr>
            <w:rFonts w:ascii="Cambria Math" w:hAnsi="Cambria Math"/>
          </w:rPr>
          <m:t>3;+∞[</m:t>
        </m:r>
      </m:oMath>
      <w:r w:rsidR="002A33B9" w:rsidRPr="00211F9C">
        <w:rPr>
          <w:rFonts w:ascii="Times New Roman" w:hAnsi="Times New Roman"/>
        </w:rPr>
        <w:t>.</w:t>
      </w:r>
      <w:r w:rsidR="002A33B9" w:rsidRPr="0012339D">
        <w:rPr>
          <w:rFonts w:ascii="Times New Roman" w:hAnsi="Times New Roman"/>
          <w:noProof/>
        </w:rPr>
        <w:t xml:space="preserve"> </w:t>
      </w:r>
    </w:p>
    <w:p w14:paraId="129935BD" w14:textId="77777777" w:rsidR="00A456C5" w:rsidRPr="00637E43" w:rsidRDefault="00A456C5" w:rsidP="00A456C5">
      <w:pPr>
        <w:rPr>
          <w:rFonts w:ascii="Times New Roman" w:hAnsi="Times New Roman"/>
        </w:rPr>
      </w:pPr>
    </w:p>
    <w:p w14:paraId="52514F7D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14634C4C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4072C9F0" w14:textId="010605BE" w:rsidR="00A456C5" w:rsidRDefault="00303A8A" w:rsidP="00A456C5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F16F2B5" wp14:editId="166E5984">
                <wp:simplePos x="0" y="0"/>
                <wp:positionH relativeFrom="column">
                  <wp:posOffset>3016885</wp:posOffset>
                </wp:positionH>
                <wp:positionV relativeFrom="paragraph">
                  <wp:posOffset>2622550</wp:posOffset>
                </wp:positionV>
                <wp:extent cx="447675" cy="0"/>
                <wp:effectExtent l="0" t="19050" r="28575" b="19050"/>
                <wp:wrapNone/>
                <wp:docPr id="1081357396" name="Connecteur droi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B7801" id="Connecteur droit 86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55pt,206.5pt" to="272.8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DF8B275" wp14:editId="2386F08A">
                <wp:simplePos x="0" y="0"/>
                <wp:positionH relativeFrom="column">
                  <wp:posOffset>835660</wp:posOffset>
                </wp:positionH>
                <wp:positionV relativeFrom="paragraph">
                  <wp:posOffset>2618105</wp:posOffset>
                </wp:positionV>
                <wp:extent cx="1123950" cy="0"/>
                <wp:effectExtent l="0" t="19050" r="19050" b="19050"/>
                <wp:wrapNone/>
                <wp:docPr id="561044829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52FB2" id="Connecteur droit 85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8pt,206.15pt" to="154.3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5AC259E" wp14:editId="2E741E6D">
                <wp:simplePos x="0" y="0"/>
                <wp:positionH relativeFrom="column">
                  <wp:posOffset>1445260</wp:posOffset>
                </wp:positionH>
                <wp:positionV relativeFrom="paragraph">
                  <wp:posOffset>1450975</wp:posOffset>
                </wp:positionV>
                <wp:extent cx="180975" cy="152400"/>
                <wp:effectExtent l="0" t="0" r="28575" b="19050"/>
                <wp:wrapNone/>
                <wp:docPr id="8482437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52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61483" id="Connecteur droit 84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114.25pt" to="128.0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993DC9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1F4F65A" wp14:editId="0B752C58">
                <wp:simplePos x="0" y="0"/>
                <wp:positionH relativeFrom="column">
                  <wp:posOffset>3245485</wp:posOffset>
                </wp:positionH>
                <wp:positionV relativeFrom="paragraph">
                  <wp:posOffset>593725</wp:posOffset>
                </wp:positionV>
                <wp:extent cx="142875" cy="285750"/>
                <wp:effectExtent l="0" t="0" r="28575" b="19050"/>
                <wp:wrapNone/>
                <wp:docPr id="1389758788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D20D8" id="Connecteur droit 83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46.75pt" to="266.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993DC9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5528C23" wp14:editId="4201F6C7">
                <wp:simplePos x="0" y="0"/>
                <wp:positionH relativeFrom="column">
                  <wp:posOffset>3140710</wp:posOffset>
                </wp:positionH>
                <wp:positionV relativeFrom="paragraph">
                  <wp:posOffset>793750</wp:posOffset>
                </wp:positionV>
                <wp:extent cx="104775" cy="133350"/>
                <wp:effectExtent l="0" t="0" r="28575" b="19050"/>
                <wp:wrapNone/>
                <wp:docPr id="235929294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C1F43" id="Connecteur droit 82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pt,62.5pt" to="255.5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993DC9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A30FB19" wp14:editId="394A3173">
                <wp:simplePos x="0" y="0"/>
                <wp:positionH relativeFrom="column">
                  <wp:posOffset>1292860</wp:posOffset>
                </wp:positionH>
                <wp:positionV relativeFrom="paragraph">
                  <wp:posOffset>1546225</wp:posOffset>
                </wp:positionV>
                <wp:extent cx="152400" cy="114300"/>
                <wp:effectExtent l="0" t="0" r="19050" b="19050"/>
                <wp:wrapNone/>
                <wp:docPr id="93574858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91668" id="Connecteur droit 81" o:spid="_x0000_s1026" style="position:absolute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pt,121.75pt" to="113.8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993DC9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448083" wp14:editId="792C0173">
                <wp:simplePos x="0" y="0"/>
                <wp:positionH relativeFrom="column">
                  <wp:posOffset>1092835</wp:posOffset>
                </wp:positionH>
                <wp:positionV relativeFrom="paragraph">
                  <wp:posOffset>1660525</wp:posOffset>
                </wp:positionV>
                <wp:extent cx="152400" cy="85725"/>
                <wp:effectExtent l="0" t="0" r="19050" b="28575"/>
                <wp:wrapNone/>
                <wp:docPr id="201300172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85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EE4DC" id="Connecteur droit 80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130.75pt" to="98.0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4E29E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ABCE98B" wp14:editId="57D40CE1">
                <wp:simplePos x="0" y="0"/>
                <wp:positionH relativeFrom="column">
                  <wp:posOffset>840105</wp:posOffset>
                </wp:positionH>
                <wp:positionV relativeFrom="paragraph">
                  <wp:posOffset>1924685</wp:posOffset>
                </wp:positionV>
                <wp:extent cx="0" cy="691404"/>
                <wp:effectExtent l="76200" t="0" r="57150" b="52070"/>
                <wp:wrapNone/>
                <wp:docPr id="462" name="Connecteur droit avec flèch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1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DCE8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2" o:spid="_x0000_s1026" type="#_x0000_t32" style="position:absolute;margin-left:66.15pt;margin-top:151.55pt;width:0;height:54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4E29E0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CC8940" wp14:editId="55F9E975">
                <wp:simplePos x="0" y="0"/>
                <wp:positionH relativeFrom="column">
                  <wp:posOffset>3017520</wp:posOffset>
                </wp:positionH>
                <wp:positionV relativeFrom="paragraph">
                  <wp:posOffset>975995</wp:posOffset>
                </wp:positionV>
                <wp:extent cx="0" cy="1590260"/>
                <wp:effectExtent l="76200" t="0" r="76200" b="48260"/>
                <wp:wrapNone/>
                <wp:docPr id="460" name="Connecteur droit avec flèch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0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2577B" id="Connecteur droit avec flèche 460" o:spid="_x0000_s1026" type="#_x0000_t32" style="position:absolute;margin-left:237.6pt;margin-top:76.85pt;width:0;height:125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="004E29E0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997BB4B" wp14:editId="30F09DE2">
                <wp:simplePos x="0" y="0"/>
                <wp:positionH relativeFrom="column">
                  <wp:posOffset>1957705</wp:posOffset>
                </wp:positionH>
                <wp:positionV relativeFrom="paragraph">
                  <wp:posOffset>1447800</wp:posOffset>
                </wp:positionV>
                <wp:extent cx="0" cy="1120914"/>
                <wp:effectExtent l="76200" t="0" r="57150" b="60325"/>
                <wp:wrapNone/>
                <wp:docPr id="461" name="Connecteur droit avec flèch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09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D17EF" id="Connecteur droit avec flèche 461" o:spid="_x0000_s1026" type="#_x0000_t32" style="position:absolute;margin-left:154.15pt;margin-top:114pt;width:0;height:88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A456C5">
        <w:rPr>
          <w:noProof/>
        </w:rPr>
        <w:drawing>
          <wp:inline distT="0" distB="0" distL="0" distR="0" wp14:anchorId="008EC692" wp14:editId="37DBDDF6">
            <wp:extent cx="3657600" cy="2894965"/>
            <wp:effectExtent l="0" t="0" r="0" b="63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348" t="19203" r="26157" b="29514"/>
                    <a:stretch/>
                  </pic:blipFill>
                  <pic:spPr bwMode="auto">
                    <a:xfrm>
                      <a:off x="0" y="0"/>
                      <a:ext cx="3662394" cy="289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9DD39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0B688FCE" w14:textId="77777777" w:rsidR="00A456C5" w:rsidRDefault="00A456C5" w:rsidP="00A456C5">
      <w:pPr>
        <w:rPr>
          <w:rFonts w:ascii="Times New Roman" w:hAnsi="Times New Roman"/>
          <w:b/>
          <w:bCs/>
          <w:u w:val="single"/>
        </w:rPr>
      </w:pPr>
    </w:p>
    <w:p w14:paraId="4835574D" w14:textId="77777777" w:rsidR="002A33B9" w:rsidRDefault="002A33B9" w:rsidP="003808C4">
      <w:pPr>
        <w:rPr>
          <w:rFonts w:ascii="Times New Roman" w:hAnsi="Times New Roman"/>
          <w:b/>
          <w:bCs/>
          <w:u w:val="single"/>
        </w:rPr>
      </w:pPr>
    </w:p>
    <w:p w14:paraId="0CE4CE1A" w14:textId="77777777" w:rsidR="002A33B9" w:rsidRDefault="002A33B9" w:rsidP="003808C4">
      <w:pPr>
        <w:rPr>
          <w:rFonts w:ascii="Times New Roman" w:hAnsi="Times New Roman"/>
          <w:b/>
          <w:bCs/>
          <w:u w:val="single"/>
        </w:rPr>
      </w:pPr>
    </w:p>
    <w:p w14:paraId="249464A2" w14:textId="77777777" w:rsidR="002A33B9" w:rsidRDefault="002A33B9" w:rsidP="003808C4">
      <w:pPr>
        <w:rPr>
          <w:rFonts w:ascii="Times New Roman" w:hAnsi="Times New Roman"/>
          <w:b/>
          <w:bCs/>
          <w:u w:val="single"/>
        </w:rPr>
      </w:pPr>
    </w:p>
    <w:p w14:paraId="44EA0E18" w14:textId="77777777" w:rsidR="00856B32" w:rsidRDefault="00856B32" w:rsidP="00856B32"/>
    <w:p w14:paraId="777FD93F" w14:textId="326D3E42" w:rsidR="00754F9D" w:rsidRDefault="00754F9D" w:rsidP="00851B85"/>
    <w:sectPr w:rsidR="00754F9D" w:rsidSect="00F8031F">
      <w:headerReference w:type="default" r:id="rId36"/>
      <w:footerReference w:type="even" r:id="rId37"/>
      <w:footerReference w:type="default" r:id="rId38"/>
      <w:pgSz w:w="11907" w:h="16840" w:code="9"/>
      <w:pgMar w:top="709" w:right="1134" w:bottom="284" w:left="709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BABB6" w14:textId="77777777" w:rsidR="001E0912" w:rsidRDefault="001E0912">
      <w:r>
        <w:separator/>
      </w:r>
    </w:p>
  </w:endnote>
  <w:endnote w:type="continuationSeparator" w:id="0">
    <w:p w14:paraId="2022D8F4" w14:textId="77777777" w:rsidR="001E0912" w:rsidRDefault="001E0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math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C81" w14:textId="77777777" w:rsidR="00391EE5" w:rsidRDefault="00391EE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9A3BDD" w14:textId="77777777" w:rsidR="00391EE5" w:rsidRDefault="00391EE5" w:rsidP="00BB724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31D9" w14:textId="77777777" w:rsidR="00391EE5" w:rsidRDefault="00391EE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E2667">
      <w:rPr>
        <w:rStyle w:val="Numrodepage"/>
        <w:noProof/>
      </w:rPr>
      <w:t>15</w:t>
    </w:r>
    <w:r>
      <w:rPr>
        <w:rStyle w:val="Numrodepage"/>
      </w:rPr>
      <w:fldChar w:fldCharType="end"/>
    </w:r>
  </w:p>
  <w:p w14:paraId="0DE348F9" w14:textId="77777777" w:rsidR="00391EE5" w:rsidRDefault="00391EE5" w:rsidP="00BB724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C97EB" w14:textId="77777777" w:rsidR="001E0912" w:rsidRDefault="001E0912">
      <w:r>
        <w:separator/>
      </w:r>
    </w:p>
  </w:footnote>
  <w:footnote w:type="continuationSeparator" w:id="0">
    <w:p w14:paraId="49F361DF" w14:textId="77777777" w:rsidR="001E0912" w:rsidRDefault="001E0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BC3D" w14:textId="38A6CDD3" w:rsidR="00391EE5" w:rsidRPr="00BB7246" w:rsidRDefault="00391EE5">
    <w:pPr>
      <w:pStyle w:val="En-tte"/>
      <w:rPr>
        <w:rFonts w:ascii="Times New Roman" w:hAnsi="Times New Roman"/>
        <w:sz w:val="16"/>
        <w:szCs w:val="16"/>
      </w:rPr>
    </w:pPr>
    <w:r>
      <w:t xml:space="preserve">                                                                                                                                        </w:t>
    </w:r>
    <w:r w:rsidRPr="00BB7246">
      <w:rPr>
        <w:rFonts w:ascii="Times New Roman" w:hAnsi="Times New Roman"/>
        <w:sz w:val="16"/>
        <w:szCs w:val="16"/>
      </w:rPr>
      <w:t>Exercices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46C"/>
    <w:multiLevelType w:val="hybridMultilevel"/>
    <w:tmpl w:val="5F30217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C4D32"/>
    <w:multiLevelType w:val="singleLevel"/>
    <w:tmpl w:val="D502657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" w15:restartNumberingAfterBreak="0">
    <w:nsid w:val="09717318"/>
    <w:multiLevelType w:val="hybridMultilevel"/>
    <w:tmpl w:val="461897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4F8C"/>
    <w:multiLevelType w:val="singleLevel"/>
    <w:tmpl w:val="C4C2C17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" w15:restartNumberingAfterBreak="0">
    <w:nsid w:val="102A5349"/>
    <w:multiLevelType w:val="singleLevel"/>
    <w:tmpl w:val="9C0CF6E8"/>
    <w:lvl w:ilvl="0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5" w15:restartNumberingAfterBreak="0">
    <w:nsid w:val="1F6E6782"/>
    <w:multiLevelType w:val="singleLevel"/>
    <w:tmpl w:val="EB862F9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6" w15:restartNumberingAfterBreak="0">
    <w:nsid w:val="205D381C"/>
    <w:multiLevelType w:val="hybridMultilevel"/>
    <w:tmpl w:val="D49885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C2A53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BA0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03CEA"/>
    <w:multiLevelType w:val="singleLevel"/>
    <w:tmpl w:val="55CCC4AA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0" w15:restartNumberingAfterBreak="0">
    <w:nsid w:val="33D22CAE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A217A"/>
    <w:multiLevelType w:val="hybridMultilevel"/>
    <w:tmpl w:val="9998FAE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BE30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50108B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73950"/>
    <w:multiLevelType w:val="hybridMultilevel"/>
    <w:tmpl w:val="87EA8C1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F81CE8"/>
    <w:multiLevelType w:val="singleLevel"/>
    <w:tmpl w:val="7A3A925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5" w15:restartNumberingAfterBreak="0">
    <w:nsid w:val="3F0B4CB6"/>
    <w:multiLevelType w:val="singleLevel"/>
    <w:tmpl w:val="A6C6963C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6" w15:restartNumberingAfterBreak="0">
    <w:nsid w:val="3FB5546F"/>
    <w:multiLevelType w:val="hybridMultilevel"/>
    <w:tmpl w:val="32926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756BF"/>
    <w:multiLevelType w:val="singleLevel"/>
    <w:tmpl w:val="C4DA8A1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8" w15:restartNumberingAfterBreak="0">
    <w:nsid w:val="41FC3099"/>
    <w:multiLevelType w:val="hybridMultilevel"/>
    <w:tmpl w:val="EAFA0072"/>
    <w:lvl w:ilvl="0" w:tplc="9D2AF580">
      <w:start w:val="1"/>
      <w:numFmt w:val="decimal"/>
      <w:lvlText w:val="%1."/>
      <w:lvlJc w:val="left"/>
      <w:pPr>
        <w:ind w:left="780" w:hanging="420"/>
      </w:pPr>
      <w:rPr>
        <w:rFonts w:ascii="Cambria Math" w:hAnsi="Cambria Math"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27238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47D4A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73250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E0321"/>
    <w:multiLevelType w:val="singleLevel"/>
    <w:tmpl w:val="9B62A23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3" w15:restartNumberingAfterBreak="0">
    <w:nsid w:val="5B4777C4"/>
    <w:multiLevelType w:val="hybridMultilevel"/>
    <w:tmpl w:val="F314E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2CC8"/>
    <w:multiLevelType w:val="singleLevel"/>
    <w:tmpl w:val="741CB83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5" w15:restartNumberingAfterBreak="0">
    <w:nsid w:val="61C3437C"/>
    <w:multiLevelType w:val="hybridMultilevel"/>
    <w:tmpl w:val="58EA9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27" w15:restartNumberingAfterBreak="0">
    <w:nsid w:val="6D714ABA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666EA"/>
    <w:multiLevelType w:val="hybridMultilevel"/>
    <w:tmpl w:val="495A7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833D2"/>
    <w:multiLevelType w:val="singleLevel"/>
    <w:tmpl w:val="1548E2F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0" w15:restartNumberingAfterBreak="0">
    <w:nsid w:val="76EA4AB5"/>
    <w:multiLevelType w:val="hybridMultilevel"/>
    <w:tmpl w:val="CE46E51C"/>
    <w:lvl w:ilvl="0" w:tplc="7EEED3DA">
      <w:start w:val="1"/>
      <w:numFmt w:val="decimal"/>
      <w:lvlText w:val="%1."/>
      <w:lvlJc w:val="left"/>
      <w:pPr>
        <w:ind w:left="720" w:hanging="360"/>
      </w:pPr>
      <w:rPr>
        <w:rFonts w:ascii="Cmath" w:hAnsi="Cmath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6135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881236">
    <w:abstractNumId w:val="0"/>
  </w:num>
  <w:num w:numId="2" w16cid:durableId="1724405914">
    <w:abstractNumId w:val="28"/>
  </w:num>
  <w:num w:numId="3" w16cid:durableId="2046711444">
    <w:abstractNumId w:val="31"/>
  </w:num>
  <w:num w:numId="4" w16cid:durableId="911087626">
    <w:abstractNumId w:val="21"/>
  </w:num>
  <w:num w:numId="5" w16cid:durableId="2144731404">
    <w:abstractNumId w:val="16"/>
  </w:num>
  <w:num w:numId="6" w16cid:durableId="629361144">
    <w:abstractNumId w:val="17"/>
  </w:num>
  <w:num w:numId="7" w16cid:durableId="1440250019">
    <w:abstractNumId w:val="29"/>
  </w:num>
  <w:num w:numId="8" w16cid:durableId="1906405234">
    <w:abstractNumId w:val="1"/>
  </w:num>
  <w:num w:numId="9" w16cid:durableId="1579245068">
    <w:abstractNumId w:val="3"/>
  </w:num>
  <w:num w:numId="10" w16cid:durableId="1425222508">
    <w:abstractNumId w:val="15"/>
  </w:num>
  <w:num w:numId="11" w16cid:durableId="1702902854">
    <w:abstractNumId w:val="22"/>
  </w:num>
  <w:num w:numId="12" w16cid:durableId="2035643166">
    <w:abstractNumId w:val="5"/>
  </w:num>
  <w:num w:numId="13" w16cid:durableId="759332385">
    <w:abstractNumId w:val="9"/>
  </w:num>
  <w:num w:numId="14" w16cid:durableId="1826706757">
    <w:abstractNumId w:val="14"/>
  </w:num>
  <w:num w:numId="15" w16cid:durableId="624852305">
    <w:abstractNumId w:val="20"/>
  </w:num>
  <w:num w:numId="16" w16cid:durableId="636683732">
    <w:abstractNumId w:val="13"/>
  </w:num>
  <w:num w:numId="17" w16cid:durableId="1621182919">
    <w:abstractNumId w:val="12"/>
  </w:num>
  <w:num w:numId="18" w16cid:durableId="522597440">
    <w:abstractNumId w:val="23"/>
  </w:num>
  <w:num w:numId="19" w16cid:durableId="1533960408">
    <w:abstractNumId w:val="25"/>
  </w:num>
  <w:num w:numId="20" w16cid:durableId="1105881866">
    <w:abstractNumId w:val="24"/>
  </w:num>
  <w:num w:numId="21" w16cid:durableId="197395696">
    <w:abstractNumId w:val="4"/>
  </w:num>
  <w:num w:numId="22" w16cid:durableId="1718165507">
    <w:abstractNumId w:val="6"/>
  </w:num>
  <w:num w:numId="23" w16cid:durableId="397098912">
    <w:abstractNumId w:val="11"/>
  </w:num>
  <w:num w:numId="24" w16cid:durableId="1207790874">
    <w:abstractNumId w:val="30"/>
  </w:num>
  <w:num w:numId="25" w16cid:durableId="529999452">
    <w:abstractNumId w:val="2"/>
  </w:num>
  <w:num w:numId="26" w16cid:durableId="2128348564">
    <w:abstractNumId w:val="27"/>
  </w:num>
  <w:num w:numId="27" w16cid:durableId="1561595780">
    <w:abstractNumId w:val="8"/>
  </w:num>
  <w:num w:numId="28" w16cid:durableId="2046365268">
    <w:abstractNumId w:val="7"/>
  </w:num>
  <w:num w:numId="29" w16cid:durableId="1032609460">
    <w:abstractNumId w:val="10"/>
  </w:num>
  <w:num w:numId="30" w16cid:durableId="949900983">
    <w:abstractNumId w:val="19"/>
  </w:num>
  <w:num w:numId="31" w16cid:durableId="1407611467">
    <w:abstractNumId w:val="26"/>
  </w:num>
  <w:num w:numId="32" w16cid:durableId="64619093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talique" w:val="TRUE"/>
    <w:docVar w:name="Numero" w:val="2"/>
  </w:docVars>
  <w:rsids>
    <w:rsidRoot w:val="009D5437"/>
    <w:rsid w:val="0000498E"/>
    <w:rsid w:val="000079EE"/>
    <w:rsid w:val="00021760"/>
    <w:rsid w:val="00032F00"/>
    <w:rsid w:val="0003452E"/>
    <w:rsid w:val="00036184"/>
    <w:rsid w:val="000415EF"/>
    <w:rsid w:val="00044739"/>
    <w:rsid w:val="00073B3B"/>
    <w:rsid w:val="00081F93"/>
    <w:rsid w:val="00097EEC"/>
    <w:rsid w:val="000B7D7B"/>
    <w:rsid w:val="000C4BC2"/>
    <w:rsid w:val="000C7AD5"/>
    <w:rsid w:val="000D54A1"/>
    <w:rsid w:val="000E2590"/>
    <w:rsid w:val="000E6BA3"/>
    <w:rsid w:val="000F0A6D"/>
    <w:rsid w:val="000F546D"/>
    <w:rsid w:val="00103DCB"/>
    <w:rsid w:val="00105B06"/>
    <w:rsid w:val="001168C8"/>
    <w:rsid w:val="00117E8E"/>
    <w:rsid w:val="0012339D"/>
    <w:rsid w:val="00140B0B"/>
    <w:rsid w:val="001419F9"/>
    <w:rsid w:val="00153560"/>
    <w:rsid w:val="00154565"/>
    <w:rsid w:val="001748E1"/>
    <w:rsid w:val="00177767"/>
    <w:rsid w:val="00181CD6"/>
    <w:rsid w:val="00181CEC"/>
    <w:rsid w:val="001A01A1"/>
    <w:rsid w:val="001A2703"/>
    <w:rsid w:val="001A2E7C"/>
    <w:rsid w:val="001B0251"/>
    <w:rsid w:val="001B075A"/>
    <w:rsid w:val="001B0A2D"/>
    <w:rsid w:val="001B71B3"/>
    <w:rsid w:val="001D1A5D"/>
    <w:rsid w:val="001D1DE9"/>
    <w:rsid w:val="001D437E"/>
    <w:rsid w:val="001D6BFA"/>
    <w:rsid w:val="001D70FA"/>
    <w:rsid w:val="001E0912"/>
    <w:rsid w:val="001E1D9F"/>
    <w:rsid w:val="001E505D"/>
    <w:rsid w:val="00211F9C"/>
    <w:rsid w:val="00233D2F"/>
    <w:rsid w:val="00233F0A"/>
    <w:rsid w:val="00257A41"/>
    <w:rsid w:val="00275D2B"/>
    <w:rsid w:val="002777BA"/>
    <w:rsid w:val="00281CBF"/>
    <w:rsid w:val="00287134"/>
    <w:rsid w:val="002A0F8B"/>
    <w:rsid w:val="002A33B9"/>
    <w:rsid w:val="002A7E15"/>
    <w:rsid w:val="002C0501"/>
    <w:rsid w:val="002D3398"/>
    <w:rsid w:val="002E3631"/>
    <w:rsid w:val="002E646F"/>
    <w:rsid w:val="002E64F9"/>
    <w:rsid w:val="002F5B0A"/>
    <w:rsid w:val="00300EC1"/>
    <w:rsid w:val="00303A8A"/>
    <w:rsid w:val="00341E69"/>
    <w:rsid w:val="003431B2"/>
    <w:rsid w:val="0034583F"/>
    <w:rsid w:val="00355AB3"/>
    <w:rsid w:val="003808C4"/>
    <w:rsid w:val="00381A1F"/>
    <w:rsid w:val="00381F66"/>
    <w:rsid w:val="00391EE5"/>
    <w:rsid w:val="00395609"/>
    <w:rsid w:val="003963AE"/>
    <w:rsid w:val="003A5DF5"/>
    <w:rsid w:val="003B24F3"/>
    <w:rsid w:val="003B5A14"/>
    <w:rsid w:val="003C399D"/>
    <w:rsid w:val="003C3DCF"/>
    <w:rsid w:val="003E0F31"/>
    <w:rsid w:val="003E4A0A"/>
    <w:rsid w:val="003F5044"/>
    <w:rsid w:val="00411427"/>
    <w:rsid w:val="00413808"/>
    <w:rsid w:val="00417A4A"/>
    <w:rsid w:val="00420CC1"/>
    <w:rsid w:val="00441F7E"/>
    <w:rsid w:val="00445021"/>
    <w:rsid w:val="00447B51"/>
    <w:rsid w:val="004561AC"/>
    <w:rsid w:val="00465FBC"/>
    <w:rsid w:val="0047045E"/>
    <w:rsid w:val="00497507"/>
    <w:rsid w:val="004A6D56"/>
    <w:rsid w:val="004C1380"/>
    <w:rsid w:val="004C7A73"/>
    <w:rsid w:val="004D59E5"/>
    <w:rsid w:val="004D7844"/>
    <w:rsid w:val="004D7DA2"/>
    <w:rsid w:val="004E29E0"/>
    <w:rsid w:val="004E4B25"/>
    <w:rsid w:val="004E552F"/>
    <w:rsid w:val="004F33C1"/>
    <w:rsid w:val="00500DCF"/>
    <w:rsid w:val="00531065"/>
    <w:rsid w:val="005326D6"/>
    <w:rsid w:val="00553076"/>
    <w:rsid w:val="0056762A"/>
    <w:rsid w:val="005829C0"/>
    <w:rsid w:val="005B2659"/>
    <w:rsid w:val="005B37EB"/>
    <w:rsid w:val="005C5AEF"/>
    <w:rsid w:val="005D17E5"/>
    <w:rsid w:val="005D3252"/>
    <w:rsid w:val="005D3F0B"/>
    <w:rsid w:val="005E1AF5"/>
    <w:rsid w:val="006052B8"/>
    <w:rsid w:val="00607CF3"/>
    <w:rsid w:val="00614DE2"/>
    <w:rsid w:val="006160CE"/>
    <w:rsid w:val="00622BF8"/>
    <w:rsid w:val="00627AA5"/>
    <w:rsid w:val="0063515F"/>
    <w:rsid w:val="006366FE"/>
    <w:rsid w:val="00637E43"/>
    <w:rsid w:val="00641C65"/>
    <w:rsid w:val="006479B2"/>
    <w:rsid w:val="00654B14"/>
    <w:rsid w:val="00655259"/>
    <w:rsid w:val="006558DA"/>
    <w:rsid w:val="00664B4E"/>
    <w:rsid w:val="00665967"/>
    <w:rsid w:val="00674906"/>
    <w:rsid w:val="00684F60"/>
    <w:rsid w:val="0069300B"/>
    <w:rsid w:val="006939C0"/>
    <w:rsid w:val="006951FD"/>
    <w:rsid w:val="006A4C00"/>
    <w:rsid w:val="006A79BD"/>
    <w:rsid w:val="006B584F"/>
    <w:rsid w:val="006C4CC4"/>
    <w:rsid w:val="006D196D"/>
    <w:rsid w:val="006E48B0"/>
    <w:rsid w:val="006F20C1"/>
    <w:rsid w:val="006F25BD"/>
    <w:rsid w:val="007079D5"/>
    <w:rsid w:val="00713981"/>
    <w:rsid w:val="0072148D"/>
    <w:rsid w:val="0072161C"/>
    <w:rsid w:val="00726511"/>
    <w:rsid w:val="00727F5F"/>
    <w:rsid w:val="00733DCE"/>
    <w:rsid w:val="007435BB"/>
    <w:rsid w:val="00747729"/>
    <w:rsid w:val="007542E9"/>
    <w:rsid w:val="00754F9D"/>
    <w:rsid w:val="00766918"/>
    <w:rsid w:val="0076725D"/>
    <w:rsid w:val="00777442"/>
    <w:rsid w:val="007A357B"/>
    <w:rsid w:val="007A69A9"/>
    <w:rsid w:val="007B1A19"/>
    <w:rsid w:val="007B5CE3"/>
    <w:rsid w:val="007B7C00"/>
    <w:rsid w:val="007E03CE"/>
    <w:rsid w:val="007E2AF6"/>
    <w:rsid w:val="007E6D65"/>
    <w:rsid w:val="007E7DD0"/>
    <w:rsid w:val="00805CA7"/>
    <w:rsid w:val="00811A06"/>
    <w:rsid w:val="00825549"/>
    <w:rsid w:val="0084567E"/>
    <w:rsid w:val="00851B85"/>
    <w:rsid w:val="00855389"/>
    <w:rsid w:val="00856B32"/>
    <w:rsid w:val="00861D1B"/>
    <w:rsid w:val="0086441B"/>
    <w:rsid w:val="0086667C"/>
    <w:rsid w:val="00875035"/>
    <w:rsid w:val="00877150"/>
    <w:rsid w:val="008813EC"/>
    <w:rsid w:val="008848D7"/>
    <w:rsid w:val="008C4B81"/>
    <w:rsid w:val="008D1C98"/>
    <w:rsid w:val="008E2667"/>
    <w:rsid w:val="008F1BF0"/>
    <w:rsid w:val="00924FDF"/>
    <w:rsid w:val="00927C43"/>
    <w:rsid w:val="00933826"/>
    <w:rsid w:val="00940A3A"/>
    <w:rsid w:val="00947C8D"/>
    <w:rsid w:val="00950BD6"/>
    <w:rsid w:val="009525E6"/>
    <w:rsid w:val="00961BF2"/>
    <w:rsid w:val="00963934"/>
    <w:rsid w:val="00983D16"/>
    <w:rsid w:val="00987B42"/>
    <w:rsid w:val="00993DC9"/>
    <w:rsid w:val="009A2995"/>
    <w:rsid w:val="009A4402"/>
    <w:rsid w:val="009A6EE4"/>
    <w:rsid w:val="009C38A4"/>
    <w:rsid w:val="009C4E0F"/>
    <w:rsid w:val="009C701A"/>
    <w:rsid w:val="009D0F3E"/>
    <w:rsid w:val="009D28B2"/>
    <w:rsid w:val="009D5437"/>
    <w:rsid w:val="009D62A4"/>
    <w:rsid w:val="009E762C"/>
    <w:rsid w:val="009F349C"/>
    <w:rsid w:val="00A0682C"/>
    <w:rsid w:val="00A07BAD"/>
    <w:rsid w:val="00A10E0C"/>
    <w:rsid w:val="00A12733"/>
    <w:rsid w:val="00A17E08"/>
    <w:rsid w:val="00A208A2"/>
    <w:rsid w:val="00A27BC8"/>
    <w:rsid w:val="00A31D43"/>
    <w:rsid w:val="00A379F9"/>
    <w:rsid w:val="00A43CC6"/>
    <w:rsid w:val="00A44792"/>
    <w:rsid w:val="00A456C5"/>
    <w:rsid w:val="00A52728"/>
    <w:rsid w:val="00A52EB1"/>
    <w:rsid w:val="00A54DF2"/>
    <w:rsid w:val="00A55F35"/>
    <w:rsid w:val="00A57477"/>
    <w:rsid w:val="00A66686"/>
    <w:rsid w:val="00A77FC0"/>
    <w:rsid w:val="00A87601"/>
    <w:rsid w:val="00AB34E5"/>
    <w:rsid w:val="00AB4FB6"/>
    <w:rsid w:val="00AD0FDE"/>
    <w:rsid w:val="00AE05F9"/>
    <w:rsid w:val="00AE1AED"/>
    <w:rsid w:val="00AF0C43"/>
    <w:rsid w:val="00AF48D2"/>
    <w:rsid w:val="00B02434"/>
    <w:rsid w:val="00B0625A"/>
    <w:rsid w:val="00B0767E"/>
    <w:rsid w:val="00B1050C"/>
    <w:rsid w:val="00B15436"/>
    <w:rsid w:val="00B27AE3"/>
    <w:rsid w:val="00B3044E"/>
    <w:rsid w:val="00B33B8F"/>
    <w:rsid w:val="00B35367"/>
    <w:rsid w:val="00B42D04"/>
    <w:rsid w:val="00B45BC3"/>
    <w:rsid w:val="00B46891"/>
    <w:rsid w:val="00B637AD"/>
    <w:rsid w:val="00B80E5C"/>
    <w:rsid w:val="00B817AB"/>
    <w:rsid w:val="00B861CA"/>
    <w:rsid w:val="00B90F21"/>
    <w:rsid w:val="00B97491"/>
    <w:rsid w:val="00BA3A6E"/>
    <w:rsid w:val="00BB5871"/>
    <w:rsid w:val="00BB7246"/>
    <w:rsid w:val="00BC4007"/>
    <w:rsid w:val="00BC4D83"/>
    <w:rsid w:val="00BD01DB"/>
    <w:rsid w:val="00BD32FC"/>
    <w:rsid w:val="00BE53D0"/>
    <w:rsid w:val="00BF069E"/>
    <w:rsid w:val="00BF5652"/>
    <w:rsid w:val="00C0319F"/>
    <w:rsid w:val="00C21E90"/>
    <w:rsid w:val="00C328EA"/>
    <w:rsid w:val="00C547A7"/>
    <w:rsid w:val="00C57079"/>
    <w:rsid w:val="00C66FAA"/>
    <w:rsid w:val="00C850BB"/>
    <w:rsid w:val="00CB48EB"/>
    <w:rsid w:val="00CD462D"/>
    <w:rsid w:val="00CD75F6"/>
    <w:rsid w:val="00CE265E"/>
    <w:rsid w:val="00CE3554"/>
    <w:rsid w:val="00CF1845"/>
    <w:rsid w:val="00D01494"/>
    <w:rsid w:val="00D02243"/>
    <w:rsid w:val="00D060A4"/>
    <w:rsid w:val="00D102C6"/>
    <w:rsid w:val="00D23B7D"/>
    <w:rsid w:val="00D30F56"/>
    <w:rsid w:val="00D33D0D"/>
    <w:rsid w:val="00D35979"/>
    <w:rsid w:val="00D40C90"/>
    <w:rsid w:val="00D466E6"/>
    <w:rsid w:val="00D472A3"/>
    <w:rsid w:val="00D55741"/>
    <w:rsid w:val="00D62365"/>
    <w:rsid w:val="00D6256A"/>
    <w:rsid w:val="00D818A8"/>
    <w:rsid w:val="00D87766"/>
    <w:rsid w:val="00D97434"/>
    <w:rsid w:val="00DA138C"/>
    <w:rsid w:val="00DB1C65"/>
    <w:rsid w:val="00DB481F"/>
    <w:rsid w:val="00DB741D"/>
    <w:rsid w:val="00DF5238"/>
    <w:rsid w:val="00DF67AF"/>
    <w:rsid w:val="00E0203C"/>
    <w:rsid w:val="00E04910"/>
    <w:rsid w:val="00E13ECC"/>
    <w:rsid w:val="00E21E3C"/>
    <w:rsid w:val="00E37266"/>
    <w:rsid w:val="00E52195"/>
    <w:rsid w:val="00E53DBA"/>
    <w:rsid w:val="00E82EFA"/>
    <w:rsid w:val="00E9239F"/>
    <w:rsid w:val="00EB08D1"/>
    <w:rsid w:val="00EB34D8"/>
    <w:rsid w:val="00EC06F0"/>
    <w:rsid w:val="00EC0A8B"/>
    <w:rsid w:val="00EC697F"/>
    <w:rsid w:val="00ED3563"/>
    <w:rsid w:val="00EE29AA"/>
    <w:rsid w:val="00EF38C4"/>
    <w:rsid w:val="00EF5B7B"/>
    <w:rsid w:val="00F01B17"/>
    <w:rsid w:val="00F01D06"/>
    <w:rsid w:val="00F031B7"/>
    <w:rsid w:val="00F0485E"/>
    <w:rsid w:val="00F05654"/>
    <w:rsid w:val="00F05B6D"/>
    <w:rsid w:val="00F107D3"/>
    <w:rsid w:val="00F2499A"/>
    <w:rsid w:val="00F34176"/>
    <w:rsid w:val="00F50019"/>
    <w:rsid w:val="00F531BD"/>
    <w:rsid w:val="00F553A5"/>
    <w:rsid w:val="00F8031F"/>
    <w:rsid w:val="00F80600"/>
    <w:rsid w:val="00F90CA5"/>
    <w:rsid w:val="00FA5ED4"/>
    <w:rsid w:val="00FB1DB8"/>
    <w:rsid w:val="00FB4AE5"/>
    <w:rsid w:val="00FB6348"/>
    <w:rsid w:val="00FC3F71"/>
    <w:rsid w:val="00FD017C"/>
    <w:rsid w:val="00FD07F9"/>
    <w:rsid w:val="00FE0B00"/>
    <w:rsid w:val="00FE4668"/>
    <w:rsid w:val="00FE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861B65"/>
  <w15:chartTrackingRefBased/>
  <w15:docId w15:val="{5DD43267-A099-445E-BD6D-C9724567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Cmath" w:hAnsi="Cmath"/>
      <w:sz w:val="22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B817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puces">
    <w:name w:val="List Bullet"/>
    <w:basedOn w:val="Normal"/>
    <w:pPr>
      <w:ind w:left="283" w:hanging="283"/>
    </w:pPr>
  </w:style>
  <w:style w:type="paragraph" w:styleId="Corpsdetexte">
    <w:name w:val="Body Text"/>
    <w:basedOn w:val="Normal"/>
    <w:pPr>
      <w:spacing w:after="120"/>
    </w:pPr>
  </w:style>
  <w:style w:type="paragraph" w:customStyle="1" w:styleId="Texte">
    <w:name w:val="Texte"/>
    <w:basedOn w:val="Normal"/>
    <w:pPr>
      <w:spacing w:line="300" w:lineRule="atLeast"/>
      <w:ind w:left="426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Titre">
    <w:name w:val="Title"/>
    <w:basedOn w:val="Normal"/>
    <w:qFormat/>
    <w:pPr>
      <w:jc w:val="center"/>
    </w:pPr>
    <w:rPr>
      <w:b/>
    </w:rPr>
  </w:style>
  <w:style w:type="paragraph" w:styleId="Lgende">
    <w:name w:val="caption"/>
    <w:basedOn w:val="Normal"/>
    <w:next w:val="Normal"/>
    <w:qFormat/>
    <w:rPr>
      <w:b/>
    </w:rPr>
  </w:style>
  <w:style w:type="character" w:styleId="Numrodepage">
    <w:name w:val="page number"/>
    <w:basedOn w:val="Policepardfaut"/>
    <w:rsid w:val="00BB724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E1AF5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E1AF5"/>
    <w:rPr>
      <w:rFonts w:ascii="Cmath" w:hAnsi="Cmath"/>
    </w:rPr>
  </w:style>
  <w:style w:type="character" w:styleId="Appelnotedebasdep">
    <w:name w:val="footnote reference"/>
    <w:basedOn w:val="Policepardfaut"/>
    <w:uiPriority w:val="99"/>
    <w:semiHidden/>
    <w:unhideWhenUsed/>
    <w:rsid w:val="005E1AF5"/>
    <w:rPr>
      <w:vertAlign w:val="superscrip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33F0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33F0A"/>
    <w:rPr>
      <w:rFonts w:ascii="Cmath" w:hAnsi="Cmath"/>
      <w:sz w:val="22"/>
    </w:rPr>
  </w:style>
  <w:style w:type="character" w:styleId="Textedelespacerserv">
    <w:name w:val="Placeholder Text"/>
    <w:basedOn w:val="Policepardfaut"/>
    <w:uiPriority w:val="99"/>
    <w:semiHidden/>
    <w:rsid w:val="00766918"/>
    <w:rPr>
      <w:color w:val="808080"/>
    </w:rPr>
  </w:style>
  <w:style w:type="paragraph" w:styleId="Paragraphedeliste">
    <w:name w:val="List Paragraph"/>
    <w:basedOn w:val="Normal"/>
    <w:uiPriority w:val="34"/>
    <w:qFormat/>
    <w:rsid w:val="007669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5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Bureau\My%20Download%20Files\cmath\C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B963-50B0-4C74-B2E8-41E4A862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Cmath97</Template>
  <TotalTime>646</TotalTime>
  <Pages>16</Pages>
  <Words>1336</Words>
  <Characters>8118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</dc:creator>
  <cp:keywords/>
  <cp:lastModifiedBy>christian desiage</cp:lastModifiedBy>
  <cp:revision>72</cp:revision>
  <cp:lastPrinted>2023-02-24T09:49:00Z</cp:lastPrinted>
  <dcterms:created xsi:type="dcterms:W3CDTF">2021-01-26T20:29:00Z</dcterms:created>
  <dcterms:modified xsi:type="dcterms:W3CDTF">2023-11-12T08:39:00Z</dcterms:modified>
</cp:coreProperties>
</file>