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9A12" w14:textId="62A62B76" w:rsidR="00DB481F" w:rsidRPr="00BB7246" w:rsidRDefault="00942E6D" w:rsidP="00F80600">
      <w:pPr>
        <w:pStyle w:val="Titre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Correction des e</w:t>
      </w:r>
      <w:r w:rsidR="00F80600" w:rsidRPr="00BB7246">
        <w:rPr>
          <w:rFonts w:ascii="Times New Roman" w:hAnsi="Times New Roman"/>
          <w:i/>
          <w:sz w:val="28"/>
        </w:rPr>
        <w:t xml:space="preserve">xercices sur le chapitre </w:t>
      </w:r>
      <w:r w:rsidR="00BB2AFD">
        <w:rPr>
          <w:rFonts w:ascii="Times New Roman" w:hAnsi="Times New Roman"/>
          <w:i/>
          <w:sz w:val="28"/>
        </w:rPr>
        <w:t>6</w:t>
      </w:r>
    </w:p>
    <w:p w14:paraId="00D77FE1" w14:textId="64169996" w:rsidR="00DB481F" w:rsidRDefault="00DB481F">
      <w:pPr>
        <w:rPr>
          <w:rFonts w:ascii="Times New Roman" w:hAnsi="Times New Roman"/>
        </w:rPr>
      </w:pPr>
    </w:p>
    <w:p w14:paraId="6DCF66C9" w14:textId="0F75126E" w:rsidR="00C14476" w:rsidRDefault="00EE29AA" w:rsidP="00BB2AFD">
      <w:pPr>
        <w:rPr>
          <w:rFonts w:ascii="Times New Roman" w:hAnsi="Times New Roman"/>
          <w:b/>
          <w:bCs/>
          <w:u w:val="single"/>
        </w:rPr>
      </w:pPr>
      <w:bookmarkStart w:id="0" w:name="_Hlk152499960"/>
      <w:r w:rsidRPr="009D0F3E">
        <w:rPr>
          <w:rFonts w:ascii="Times New Roman" w:hAnsi="Times New Roman"/>
          <w:b/>
          <w:bCs/>
          <w:u w:val="single"/>
        </w:rPr>
        <w:t>Exercice 1 :</w:t>
      </w:r>
    </w:p>
    <w:bookmarkEnd w:id="0"/>
    <w:p w14:paraId="3F5EED10" w14:textId="2643D8D2" w:rsidR="005F4403" w:rsidRDefault="006674E5" w:rsidP="005F4403">
      <w:pPr>
        <w:pStyle w:val="Corpsdetexte"/>
        <w:spacing w:before="100"/>
        <w:ind w:left="2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1C689" wp14:editId="169DCF79">
                <wp:simplePos x="0" y="0"/>
                <wp:positionH relativeFrom="column">
                  <wp:posOffset>149860</wp:posOffset>
                </wp:positionH>
                <wp:positionV relativeFrom="paragraph">
                  <wp:posOffset>62865</wp:posOffset>
                </wp:positionV>
                <wp:extent cx="485775" cy="276225"/>
                <wp:effectExtent l="0" t="0" r="9525" b="9525"/>
                <wp:wrapNone/>
                <wp:docPr id="19353358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02397" id="Rectangle 1" o:spid="_x0000_s1026" style="position:absolute;margin-left:11.8pt;margin-top:4.95pt;width:38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" fillcolor="white [3201]" stroked="f" strokeweight="1pt"/>
            </w:pict>
          </mc:Fallback>
        </mc:AlternateContent>
      </w:r>
      <w:r w:rsidR="00BB2AFD">
        <w:rPr>
          <w:noProof/>
        </w:rPr>
        <w:drawing>
          <wp:inline distT="0" distB="0" distL="0" distR="0" wp14:anchorId="52EA8951" wp14:editId="5A0C927F">
            <wp:extent cx="4314825" cy="203930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1" t="17725" r="4432" b="13757"/>
                    <a:stretch/>
                  </pic:blipFill>
                  <pic:spPr bwMode="auto">
                    <a:xfrm>
                      <a:off x="0" y="0"/>
                      <a:ext cx="4318209" cy="20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403" w:rsidRPr="005F4403">
        <w:t xml:space="preserve"> </w:t>
      </w:r>
    </w:p>
    <w:p w14:paraId="11D5CD70" w14:textId="77777777" w:rsidR="00D5049C" w:rsidRPr="00D5049C" w:rsidRDefault="00D5049C" w:rsidP="00D5049C">
      <w:pPr>
        <w:spacing w:after="160" w:line="259" w:lineRule="auto"/>
        <w:jc w:val="left"/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</w:pPr>
    </w:p>
    <w:p w14:paraId="5236FCA8" w14:textId="77777777" w:rsidR="00D5049C" w:rsidRPr="00D5049C" w:rsidRDefault="00D5049C" w:rsidP="00D5049C">
      <w:pPr>
        <w:numPr>
          <w:ilvl w:val="0"/>
          <w:numId w:val="33"/>
        </w:numPr>
        <w:spacing w:after="160" w:line="259" w:lineRule="auto"/>
        <w:contextualSpacing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72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125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=0,576.</m:t>
        </m:r>
      </m:oMath>
      <w:r w:rsidRPr="00D5049C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</w:t>
      </w:r>
      <w:r w:rsidRPr="00D5049C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57,6% des références sont des pates « bio »</w:t>
      </w:r>
    </w:p>
    <w:p w14:paraId="22879100" w14:textId="77777777" w:rsidR="00D5049C" w:rsidRPr="00D5049C" w:rsidRDefault="00D5049C" w:rsidP="00D5049C">
      <w:pPr>
        <w:numPr>
          <w:ilvl w:val="0"/>
          <w:numId w:val="33"/>
        </w:numPr>
        <w:spacing w:after="160" w:line="259" w:lineRule="auto"/>
        <w:contextualSpacing/>
        <w:jc w:val="left"/>
        <w:rPr>
          <w:rFonts w:asciiTheme="minorHAnsi" w:eastAsiaTheme="minorHAnsi" w:hAnsiTheme="minorHAnsi" w:cstheme="minorBidi"/>
          <w:iCs/>
          <w:noProof/>
          <w:color w:val="FF0000"/>
          <w:szCs w:val="22"/>
          <w:lang w:eastAsia="en-US"/>
        </w:rPr>
      </w:pP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24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100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×125=30</m:t>
        </m:r>
      </m:oMath>
      <w:r w:rsidRPr="00D5049C">
        <w:rPr>
          <w:rFonts w:asciiTheme="minorHAnsi" w:eastAsiaTheme="minorEastAsia" w:hAnsiTheme="minorHAnsi" w:cstheme="minorBidi"/>
          <w:noProof/>
          <w:color w:val="FF0000"/>
          <w:szCs w:val="22"/>
          <w:lang w:eastAsia="en-US"/>
        </w:rPr>
        <w:t xml:space="preserve">        30 références de pates de couleur sont vendues dans le supermarché</w:t>
      </w:r>
    </w:p>
    <w:p w14:paraId="584BF5FA" w14:textId="28360208" w:rsidR="00E43677" w:rsidRPr="00506173" w:rsidRDefault="00E43677" w:rsidP="00E43677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506173">
        <w:rPr>
          <w:rFonts w:ascii="Times New Roman" w:hAnsi="Times New Roman"/>
          <w:b/>
          <w:bCs/>
          <w:sz w:val="24"/>
          <w:szCs w:val="24"/>
          <w:u w:val="single"/>
        </w:rPr>
        <w:t>Exercice 2 :</w:t>
      </w:r>
    </w:p>
    <w:p w14:paraId="75D2F035" w14:textId="730A74C8" w:rsidR="005F4403" w:rsidRPr="00506173" w:rsidRDefault="00E43677" w:rsidP="00506173">
      <w:pPr>
        <w:pStyle w:val="Corpsdetexte"/>
        <w:spacing w:after="0"/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1.</w:t>
      </w:r>
      <w:r w:rsidR="005F4403" w:rsidRPr="00506173">
        <w:rPr>
          <w:rFonts w:ascii="Times New Roman" w:hAnsi="Times New Roman"/>
          <w:sz w:val="24"/>
          <w:szCs w:val="24"/>
        </w:rPr>
        <w:t>Dans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une classe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25</w:t>
      </w:r>
      <w:r w:rsidR="005F4403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élèves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d’une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classe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seconde,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11</w:t>
      </w:r>
      <w:r w:rsidR="005F4403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ont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n’ont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pas encore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eu</w:t>
      </w:r>
      <w:r w:rsidR="005F4403" w:rsidRPr="00506173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15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ans. Quelle est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la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proportion d’élèves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moins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15</w:t>
      </w:r>
      <w:r w:rsidR="005F4403" w:rsidRPr="00506173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ans</w:t>
      </w:r>
      <w:r w:rsidR="005F4403" w:rsidRPr="00506173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?</w:t>
      </w:r>
    </w:p>
    <w:p w14:paraId="46849F1C" w14:textId="77777777" w:rsidR="000D5F71" w:rsidRDefault="000D5F71" w:rsidP="00506173">
      <w:pPr>
        <w:rPr>
          <w:rFonts w:ascii="Times New Roman" w:hAnsi="Times New Roman"/>
          <w:sz w:val="24"/>
          <w:szCs w:val="24"/>
        </w:rPr>
      </w:pPr>
    </w:p>
    <w:p w14:paraId="354D83EF" w14:textId="114CC2B0" w:rsidR="000D5F71" w:rsidRPr="000D5F71" w:rsidRDefault="000D5F71" w:rsidP="000D5F71">
      <w:pPr>
        <w:rPr>
          <w:rFonts w:ascii="Times New Roman" w:hAnsi="Times New Roman"/>
          <w:color w:val="FF0000"/>
        </w:rPr>
      </w:pP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11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25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</m:t>
        </m:r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44</m:t>
        </m:r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.</m:t>
        </m:r>
      </m:oMath>
      <w:r w:rsidRPr="000D5F71">
        <w:rPr>
          <w:rFonts w:ascii="Times New Roman" w:hAnsi="Times New Roman"/>
          <w:color w:val="FF0000"/>
          <w:szCs w:val="22"/>
          <w:lang w:eastAsia="en-US"/>
        </w:rPr>
        <w:t xml:space="preserve"> </w:t>
      </w:r>
      <w:r w:rsidRPr="000D5F71">
        <w:rPr>
          <w:rFonts w:ascii="Times New Roman" w:hAnsi="Times New Roman"/>
          <w:color w:val="FF0000"/>
        </w:rPr>
        <w:t>44%</w:t>
      </w:r>
      <w:r w:rsidRPr="000D5F71">
        <w:rPr>
          <w:rFonts w:ascii="Times New Roman" w:hAnsi="Times New Roman"/>
          <w:color w:val="FF0000"/>
          <w:spacing w:val="-4"/>
        </w:rPr>
        <w:t xml:space="preserve"> </w:t>
      </w:r>
      <w:r w:rsidRPr="000D5F71">
        <w:rPr>
          <w:rFonts w:ascii="Times New Roman" w:hAnsi="Times New Roman"/>
          <w:color w:val="FF0000"/>
        </w:rPr>
        <w:t>des</w:t>
      </w:r>
      <w:r w:rsidRPr="000D5F71">
        <w:rPr>
          <w:rFonts w:ascii="Times New Roman" w:hAnsi="Times New Roman"/>
          <w:color w:val="FF0000"/>
          <w:spacing w:val="-1"/>
        </w:rPr>
        <w:t xml:space="preserve"> </w:t>
      </w:r>
      <w:r w:rsidRPr="000D5F71">
        <w:rPr>
          <w:rFonts w:ascii="Times New Roman" w:hAnsi="Times New Roman"/>
          <w:color w:val="FF0000"/>
        </w:rPr>
        <w:t>élèves</w:t>
      </w:r>
      <w:r w:rsidRPr="000D5F71">
        <w:rPr>
          <w:rFonts w:ascii="Times New Roman" w:hAnsi="Times New Roman"/>
          <w:color w:val="FF0000"/>
          <w:spacing w:val="-4"/>
        </w:rPr>
        <w:t xml:space="preserve"> </w:t>
      </w:r>
      <w:r w:rsidRPr="000D5F71">
        <w:rPr>
          <w:rFonts w:ascii="Times New Roman" w:hAnsi="Times New Roman"/>
          <w:color w:val="FF0000"/>
        </w:rPr>
        <w:t>de</w:t>
      </w:r>
      <w:r w:rsidRPr="000D5F71">
        <w:rPr>
          <w:rFonts w:ascii="Times New Roman" w:hAnsi="Times New Roman"/>
          <w:color w:val="FF0000"/>
          <w:spacing w:val="-3"/>
        </w:rPr>
        <w:t xml:space="preserve"> </w:t>
      </w:r>
      <w:r w:rsidRPr="000D5F71">
        <w:rPr>
          <w:rFonts w:ascii="Times New Roman" w:hAnsi="Times New Roman"/>
          <w:color w:val="FF0000"/>
        </w:rPr>
        <w:t>classe</w:t>
      </w:r>
      <w:r w:rsidRPr="000D5F71">
        <w:rPr>
          <w:rFonts w:ascii="Times New Roman" w:hAnsi="Times New Roman"/>
          <w:color w:val="FF0000"/>
          <w:spacing w:val="-3"/>
        </w:rPr>
        <w:t xml:space="preserve"> </w:t>
      </w:r>
      <w:r w:rsidRPr="000D5F71">
        <w:rPr>
          <w:rFonts w:ascii="Times New Roman" w:hAnsi="Times New Roman"/>
          <w:color w:val="FF0000"/>
        </w:rPr>
        <w:t>seconde</w:t>
      </w:r>
      <w:r w:rsidRPr="000D5F71">
        <w:rPr>
          <w:rFonts w:ascii="Times New Roman" w:hAnsi="Times New Roman"/>
          <w:color w:val="FF0000"/>
          <w:spacing w:val="-2"/>
        </w:rPr>
        <w:t xml:space="preserve"> </w:t>
      </w:r>
      <w:r w:rsidRPr="000D5F71">
        <w:rPr>
          <w:rFonts w:ascii="Times New Roman" w:hAnsi="Times New Roman"/>
          <w:color w:val="FF0000"/>
        </w:rPr>
        <w:t>ont</w:t>
      </w:r>
      <w:r w:rsidRPr="000D5F71">
        <w:rPr>
          <w:rFonts w:ascii="Times New Roman" w:hAnsi="Times New Roman"/>
          <w:color w:val="FF0000"/>
          <w:spacing w:val="-1"/>
        </w:rPr>
        <w:t xml:space="preserve"> </w:t>
      </w:r>
      <w:r w:rsidRPr="000D5F71">
        <w:rPr>
          <w:rFonts w:ascii="Times New Roman" w:hAnsi="Times New Roman"/>
          <w:color w:val="FF0000"/>
        </w:rPr>
        <w:t>moins</w:t>
      </w:r>
      <w:r w:rsidRPr="000D5F71">
        <w:rPr>
          <w:rFonts w:ascii="Times New Roman" w:hAnsi="Times New Roman"/>
          <w:color w:val="FF0000"/>
          <w:spacing w:val="-4"/>
        </w:rPr>
        <w:t xml:space="preserve"> </w:t>
      </w:r>
      <w:r w:rsidRPr="000D5F71">
        <w:rPr>
          <w:rFonts w:ascii="Times New Roman" w:hAnsi="Times New Roman"/>
          <w:color w:val="FF0000"/>
        </w:rPr>
        <w:t>de15</w:t>
      </w:r>
      <w:r w:rsidRPr="000D5F71">
        <w:rPr>
          <w:rFonts w:ascii="Times New Roman" w:hAnsi="Times New Roman"/>
          <w:color w:val="FF0000"/>
          <w:spacing w:val="-2"/>
        </w:rPr>
        <w:t xml:space="preserve"> </w:t>
      </w:r>
      <w:r w:rsidRPr="000D5F71">
        <w:rPr>
          <w:rFonts w:ascii="Times New Roman" w:hAnsi="Times New Roman"/>
          <w:color w:val="FF0000"/>
        </w:rPr>
        <w:t>ans.</w:t>
      </w:r>
    </w:p>
    <w:p w14:paraId="600EDD52" w14:textId="77777777" w:rsidR="000D5F71" w:rsidRDefault="000D5F71" w:rsidP="00506173">
      <w:pPr>
        <w:rPr>
          <w:rFonts w:ascii="Times New Roman" w:hAnsi="Times New Roman"/>
          <w:sz w:val="24"/>
          <w:szCs w:val="24"/>
        </w:rPr>
      </w:pPr>
    </w:p>
    <w:p w14:paraId="7A744BC4" w14:textId="68D8CBC9" w:rsidR="0050518A" w:rsidRPr="00506173" w:rsidRDefault="00E43677" w:rsidP="00506173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2.</w:t>
      </w:r>
      <w:r w:rsidR="0050518A" w:rsidRPr="00506173">
        <w:rPr>
          <w:rFonts w:ascii="Times New Roman" w:hAnsi="Times New Roman"/>
          <w:sz w:val="24"/>
          <w:szCs w:val="24"/>
        </w:rPr>
        <w:t>Dans une entreprise on sait que 30% des salariés partent en vacances en juillet,</w:t>
      </w:r>
      <w:r w:rsidR="0050518A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les autres partant au mois d’août. Ce qui représente un nombre de 150 employés qui sont partis</w:t>
      </w:r>
      <w:r w:rsidR="0050518A" w:rsidRPr="00506173">
        <w:rPr>
          <w:rFonts w:ascii="Times New Roman" w:hAnsi="Times New Roman"/>
          <w:spacing w:val="-68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en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juillet.</w:t>
      </w:r>
      <w:r w:rsidR="0050518A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Quel est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le</w:t>
      </w:r>
      <w:r w:rsidR="0050518A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nombre</w:t>
      </w:r>
      <w:r w:rsidR="0050518A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de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salariés</w:t>
      </w:r>
      <w:r w:rsidR="0050518A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dans</w:t>
      </w:r>
      <w:r w:rsidR="0050518A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cette entreprise</w:t>
      </w:r>
      <w:r w:rsidR="0050518A" w:rsidRPr="00506173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?</w:t>
      </w:r>
    </w:p>
    <w:p w14:paraId="0F49FD4F" w14:textId="77777777" w:rsidR="000D5F71" w:rsidRDefault="000D5F71" w:rsidP="00506173">
      <w:pPr>
        <w:rPr>
          <w:rFonts w:ascii="Times New Roman" w:hAnsi="Times New Roman"/>
          <w:sz w:val="24"/>
          <w:szCs w:val="24"/>
        </w:rPr>
      </w:pPr>
    </w:p>
    <w:p w14:paraId="7E6833D7" w14:textId="2D1EA601" w:rsidR="000D5F71" w:rsidRPr="00A10B2E" w:rsidRDefault="00A10B2E" w:rsidP="00506173">
      <w:pPr>
        <w:rPr>
          <w:rFonts w:ascii="Times New Roman" w:hAnsi="Times New Roman"/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E</m:t>
            </m:r>
          </m:sub>
        </m:sSub>
        <m:r>
          <w:rPr>
            <w:rFonts w:ascii="Cambria Math" w:eastAsiaTheme="minorEastAsia" w:hAnsi="Cambria Math"/>
            <w:color w:val="FF0000"/>
            <w:sz w:val="24"/>
            <w:szCs w:val="24"/>
          </w:rPr>
          <m:t>×0,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30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=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150</m:t>
        </m:r>
      </m:oMath>
      <w:r w:rsidRPr="00A10B2E">
        <w:rPr>
          <w:rFonts w:ascii="Cambria Math" w:eastAsiaTheme="minorEastAsia" w:hAnsi="Cambria Math"/>
          <w:i/>
          <w:color w:val="FF0000"/>
          <w:sz w:val="24"/>
          <w:szCs w:val="24"/>
        </w:rPr>
        <w:t xml:space="preserve">  </w:t>
      </w:r>
      <w:proofErr w:type="gramStart"/>
      <w:r w:rsidRPr="00A10B2E">
        <w:rPr>
          <w:rFonts w:ascii="Cambria Math" w:eastAsiaTheme="minorEastAsia" w:hAnsi="Cambria Math"/>
          <w:i/>
          <w:color w:val="FF0000"/>
          <w:sz w:val="24"/>
          <w:szCs w:val="24"/>
        </w:rPr>
        <w:t>soit</w:t>
      </w:r>
      <w:proofErr w:type="gramEnd"/>
      <w:r w:rsidRPr="00A10B2E">
        <w:rPr>
          <w:rFonts w:ascii="Cambria Math" w:eastAsiaTheme="minorEastAsia" w:hAnsi="Cambria Math"/>
          <w:i/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150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0,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30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</m:t>
        </m:r>
        <m:r>
          <w:rPr>
            <w:rFonts w:ascii="Cambria Math" w:hAnsi="Cambria Math"/>
            <w:color w:val="FF0000"/>
            <w:sz w:val="24"/>
            <w:szCs w:val="24"/>
          </w:rPr>
          <m:t>5</m:t>
        </m:r>
        <m:r>
          <w:rPr>
            <w:rFonts w:ascii="Cambria Math" w:hAnsi="Cambria Math"/>
            <w:color w:val="FF0000"/>
            <w:sz w:val="24"/>
            <w:szCs w:val="24"/>
          </w:rPr>
          <m:t>00</m:t>
        </m:r>
      </m:oMath>
    </w:p>
    <w:p w14:paraId="69F9DAB4" w14:textId="181F5D6B" w:rsidR="000D5F71" w:rsidRPr="00A10B2E" w:rsidRDefault="00A10B2E" w:rsidP="00506173">
      <w:pPr>
        <w:rPr>
          <w:rFonts w:ascii="Times New Roman" w:hAnsi="Times New Roman"/>
          <w:color w:val="FF0000"/>
          <w:sz w:val="24"/>
          <w:szCs w:val="24"/>
        </w:rPr>
      </w:pPr>
      <w:r w:rsidRPr="00A10B2E">
        <w:rPr>
          <w:rFonts w:ascii="Times New Roman" w:hAnsi="Times New Roman"/>
          <w:color w:val="FF0000"/>
          <w:sz w:val="24"/>
          <w:szCs w:val="24"/>
        </w:rPr>
        <w:t>L’entreprise compte 500 salariés.</w:t>
      </w:r>
    </w:p>
    <w:p w14:paraId="37DD01FB" w14:textId="77777777" w:rsidR="000D5F71" w:rsidRDefault="000D5F71" w:rsidP="00506173">
      <w:pPr>
        <w:rPr>
          <w:rFonts w:ascii="Times New Roman" w:hAnsi="Times New Roman"/>
          <w:sz w:val="24"/>
          <w:szCs w:val="24"/>
        </w:rPr>
      </w:pPr>
    </w:p>
    <w:p w14:paraId="1357FF9A" w14:textId="314825C0" w:rsidR="00E43677" w:rsidRPr="00506173" w:rsidRDefault="00E43677" w:rsidP="00506173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3.Parmi les 5 600 abonnés d’une médiathèque, 4 410 sont des enfants. Calculer le pourcentage d’enfants parmi les abonnés à cette médiathèque.</w:t>
      </w:r>
    </w:p>
    <w:p w14:paraId="772DA09B" w14:textId="77937095" w:rsidR="00E43677" w:rsidRDefault="00E43677" w:rsidP="00E43677">
      <w:pPr>
        <w:rPr>
          <w:rFonts w:ascii="Times New Roman" w:hAnsi="Times New Roman"/>
          <w:b/>
          <w:bCs/>
          <w:u w:val="single"/>
        </w:rPr>
      </w:pPr>
    </w:p>
    <w:p w14:paraId="10C9CCEB" w14:textId="77777777" w:rsidR="00CB0125" w:rsidRPr="00CB0125" w:rsidRDefault="00CB0125" w:rsidP="00CB0125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4410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5600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=0,7875</m:t>
        </m:r>
      </m:oMath>
      <w:r w:rsidRPr="00CB0125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CB0125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78,75% des abonnés sont des enfants.</w:t>
      </w:r>
    </w:p>
    <w:p w14:paraId="4C7D850F" w14:textId="54F6FE95" w:rsidR="000D5F71" w:rsidRDefault="000D5F71" w:rsidP="00E43677">
      <w:pPr>
        <w:rPr>
          <w:rFonts w:ascii="Times New Roman" w:hAnsi="Times New Roman"/>
          <w:b/>
          <w:bCs/>
          <w:u w:val="single"/>
        </w:rPr>
      </w:pPr>
    </w:p>
    <w:p w14:paraId="2233889E" w14:textId="22917E03" w:rsidR="000D5F71" w:rsidRDefault="00607F40" w:rsidP="00E43677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9F3CB8" wp14:editId="7A06D8E5">
            <wp:simplePos x="0" y="0"/>
            <wp:positionH relativeFrom="column">
              <wp:posOffset>-231140</wp:posOffset>
            </wp:positionH>
            <wp:positionV relativeFrom="paragraph">
              <wp:posOffset>-168275</wp:posOffset>
            </wp:positionV>
            <wp:extent cx="3562350" cy="2735074"/>
            <wp:effectExtent l="0" t="0" r="0" b="825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t="8995" r="13857" b="5291"/>
                    <a:stretch/>
                  </pic:blipFill>
                  <pic:spPr bwMode="auto">
                    <a:xfrm>
                      <a:off x="0" y="0"/>
                      <a:ext cx="3562350" cy="273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6197" w14:textId="0DCC9986" w:rsidR="00E43677" w:rsidRDefault="006674E5" w:rsidP="00E43677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78619" wp14:editId="73BBB5E9">
                <wp:simplePos x="0" y="0"/>
                <wp:positionH relativeFrom="column">
                  <wp:posOffset>57150</wp:posOffset>
                </wp:positionH>
                <wp:positionV relativeFrom="paragraph">
                  <wp:posOffset>161290</wp:posOffset>
                </wp:positionV>
                <wp:extent cx="485775" cy="276225"/>
                <wp:effectExtent l="0" t="0" r="9525" b="9525"/>
                <wp:wrapNone/>
                <wp:docPr id="1884903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F9A4B" id="Rectangle 1" o:spid="_x0000_s1026" style="position:absolute;margin-left:4.5pt;margin-top:12.7pt;width:38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" fillcolor="window" stroked="f" strokeweight="1pt"/>
            </w:pict>
          </mc:Fallback>
        </mc:AlternateContent>
      </w:r>
      <w:r w:rsidR="00E43677"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E43677">
        <w:rPr>
          <w:rFonts w:ascii="Times New Roman" w:hAnsi="Times New Roman"/>
          <w:b/>
          <w:bCs/>
          <w:u w:val="single"/>
        </w:rPr>
        <w:t>3</w:t>
      </w:r>
      <w:r w:rsidR="00E43677" w:rsidRPr="009D0F3E">
        <w:rPr>
          <w:rFonts w:ascii="Times New Roman" w:hAnsi="Times New Roman"/>
          <w:b/>
          <w:bCs/>
          <w:u w:val="single"/>
        </w:rPr>
        <w:t> :</w:t>
      </w:r>
      <w:r w:rsidRPr="006674E5">
        <w:rPr>
          <w:noProof/>
        </w:rPr>
        <w:t xml:space="preserve"> </w:t>
      </w:r>
    </w:p>
    <w:p w14:paraId="41D8A3D3" w14:textId="02BD856B" w:rsidR="00BB2AFD" w:rsidRDefault="00BB2AFD" w:rsidP="00D01494">
      <w:pPr>
        <w:rPr>
          <w:rFonts w:ascii="Times New Roman" w:hAnsi="Times New Roman"/>
          <w:b/>
          <w:bCs/>
          <w:u w:val="single"/>
        </w:rPr>
      </w:pPr>
    </w:p>
    <w:p w14:paraId="27204ED4" w14:textId="77777777" w:rsidR="00607F40" w:rsidRPr="00607F40" w:rsidRDefault="00607F40" w:rsidP="00607F40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607F40"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  <w:t>1.</w:t>
      </w:r>
      <w:r w:rsidRPr="00607F40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960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2400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=0,40</m:t>
        </m:r>
      </m:oMath>
      <w:r w:rsidRPr="00607F40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40% des spectateurs sont des hommes.</w:t>
      </w:r>
    </w:p>
    <w:p w14:paraId="1D7CD4A3" w14:textId="77777777" w:rsidR="00607F40" w:rsidRPr="00607F40" w:rsidRDefault="00607F40" w:rsidP="00607F40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2.</w:t>
      </w:r>
      <w:r w:rsidRPr="00607F40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1050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2400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=0,4375</m:t>
        </m:r>
      </m:oMath>
      <w:r w:rsidRPr="00607F40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43,75% des spectateurs sont des séniors.</w:t>
      </w:r>
    </w:p>
    <w:p w14:paraId="58F63ED7" w14:textId="77777777" w:rsidR="00607F40" w:rsidRPr="00607F40" w:rsidRDefault="00607F40" w:rsidP="00607F40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607F40">
        <w:rPr>
          <w:rFonts w:ascii="Cambria Math" w:eastAsiaTheme="minorEastAsia" w:hAnsi="Cambria Math" w:cstheme="minorBidi"/>
          <w:noProof/>
          <w:color w:val="FF0000"/>
          <w:szCs w:val="22"/>
          <w:lang w:eastAsia="en-US"/>
        </w:rPr>
        <w:t>3.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420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960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=0,4375</m:t>
        </m:r>
      </m:oMath>
      <w:r w:rsidRPr="00607F40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43,75% des hommes sont des séniors.</w:t>
      </w:r>
    </w:p>
    <w:p w14:paraId="79D59ED6" w14:textId="77777777" w:rsidR="00607F40" w:rsidRPr="00607F40" w:rsidRDefault="00607F40" w:rsidP="00607F40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4.</w:t>
      </w:r>
      <w:r w:rsidRPr="00607F40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w:bookmarkStart w:id="1" w:name="_Hlk89850983"/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420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1050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=0,40</m:t>
        </m:r>
      </m:oMath>
      <w:r w:rsidRPr="00607F40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40% des séniors sont des hommes.</w:t>
      </w:r>
    </w:p>
    <w:bookmarkEnd w:id="1"/>
    <w:p w14:paraId="2420F374" w14:textId="77777777" w:rsidR="00C85703" w:rsidRDefault="00C85703" w:rsidP="00D01494">
      <w:pPr>
        <w:rPr>
          <w:rFonts w:ascii="Times New Roman" w:hAnsi="Times New Roman"/>
          <w:b/>
          <w:bCs/>
          <w:u w:val="single"/>
        </w:rPr>
      </w:pPr>
    </w:p>
    <w:p w14:paraId="26146A29" w14:textId="4CD96E56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4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5AFD8374" w14:textId="5E6736C6" w:rsidR="00C85703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887D2" wp14:editId="033EB1FF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485775" cy="276225"/>
                <wp:effectExtent l="0" t="0" r="9525" b="9525"/>
                <wp:wrapNone/>
                <wp:docPr id="5472541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A2830" id="Rectangle 1" o:spid="_x0000_s1026" style="position:absolute;margin-left:-6pt;margin-top:4.35pt;width:38.2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" fillcolor="window" stroked="f" strokeweight="1pt"/>
            </w:pict>
          </mc:Fallback>
        </mc:AlternateContent>
      </w:r>
    </w:p>
    <w:p w14:paraId="32408D91" w14:textId="5BCFCB23" w:rsidR="001B442E" w:rsidRDefault="001B442E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CC0E7C" wp14:editId="173F2AFA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3724936" cy="1476375"/>
            <wp:effectExtent l="0" t="0" r="889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25661" r="4739" b="16667"/>
                    <a:stretch/>
                  </pic:blipFill>
                  <pic:spPr bwMode="auto">
                    <a:xfrm>
                      <a:off x="0" y="0"/>
                      <a:ext cx="3724936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6D2B1" w14:textId="00431CF7" w:rsidR="00684118" w:rsidRDefault="00684118" w:rsidP="00684118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607F40"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  <w:t>1.</w:t>
      </w:r>
      <w:r w:rsidRPr="00607F40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5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32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=0,</m:t>
        </m:r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15625</m:t>
        </m:r>
      </m:oMath>
      <w:r w:rsidRPr="00607F40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="00830ABD" w:rsidRPr="00830ABD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Le système d’exploitation occupe</w:t>
      </w:r>
      <w:r w:rsidR="00830ABD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</w:t>
      </w:r>
      <w:r w:rsidR="00830ABD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15,625</w:t>
      </w:r>
      <w:r w:rsidRPr="00607F40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% de</w:t>
      </w:r>
      <w:r w:rsidR="00830ABD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 xml:space="preserve"> la capacité totale.</w:t>
      </w:r>
    </w:p>
    <w:p w14:paraId="0AF9BBAF" w14:textId="08986350" w:rsidR="00CA1D1E" w:rsidRPr="00CA1D1E" w:rsidRDefault="00830ABD" w:rsidP="00CA1D1E">
      <w:pPr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2</w:t>
      </w:r>
      <w:r w:rsidR="00CA1D1E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. 27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×0,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64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=</m:t>
        </m:r>
        <m:r>
          <w:rPr>
            <w:rFonts w:ascii="Cambria Math" w:eastAsiaTheme="minorHAnsi" w:hAnsi="Cambria Math"/>
            <w:color w:val="FF0000"/>
            <w:sz w:val="24"/>
            <w:szCs w:val="24"/>
            <w:lang w:eastAsia="en-US"/>
          </w:rPr>
          <m:t>17,28</m:t>
        </m:r>
        <m:r>
          <w:rPr>
            <w:rFonts w:ascii="Cambria Math" w:eastAsiaTheme="minorHAnsi" w:hAnsi="Cambria Math"/>
            <w:color w:val="FF0000"/>
            <w:sz w:val="24"/>
            <w:szCs w:val="24"/>
            <w:lang w:eastAsia="en-US"/>
          </w:rPr>
          <m:t>.</m:t>
        </m:r>
      </m:oMath>
      <w:r w:rsidR="00CA1D1E" w:rsidRPr="00CA1D1E">
        <w:rPr>
          <w:rFonts w:ascii="Times New Roman" w:eastAsiaTheme="minorHAnsi" w:hAnsi="Times New Roman"/>
          <w:color w:val="FF0000"/>
          <w:szCs w:val="22"/>
          <w:lang w:eastAsia="en-US"/>
        </w:rPr>
        <w:t>Les photos, musiques et vidéos occupent 17,28Go.</w:t>
      </w:r>
    </w:p>
    <w:p w14:paraId="7F1057ED" w14:textId="29A1F082" w:rsidR="00830ABD" w:rsidRPr="00607F40" w:rsidRDefault="00CA1D1E" w:rsidP="00684118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10B2E">
        <w:rPr>
          <w:rFonts w:ascii="Cambria Math" w:eastAsiaTheme="minorEastAsia" w:hAnsi="Cambria Math"/>
          <w:i/>
          <w:color w:val="FF0000"/>
          <w:sz w:val="24"/>
          <w:szCs w:val="24"/>
        </w:rPr>
        <w:t xml:space="preserve">  </w:t>
      </w:r>
    </w:p>
    <w:p w14:paraId="08719BA4" w14:textId="77777777" w:rsidR="00607F40" w:rsidRDefault="00607F40" w:rsidP="00E43677">
      <w:pPr>
        <w:rPr>
          <w:rFonts w:ascii="Times New Roman" w:hAnsi="Times New Roman"/>
          <w:b/>
          <w:bCs/>
          <w:u w:val="single"/>
        </w:rPr>
      </w:pPr>
    </w:p>
    <w:p w14:paraId="084A4800" w14:textId="053B8256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5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1B6CDA37" w14:textId="1287371C" w:rsidR="001B442E" w:rsidRDefault="001B442E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6859D8B4" wp14:editId="6D607A28">
            <wp:extent cx="6881702" cy="20193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315" cy="20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292F" w14:textId="77777777" w:rsidR="00D7459D" w:rsidRDefault="00D7459D" w:rsidP="00D01494">
      <w:pPr>
        <w:rPr>
          <w:rFonts w:ascii="Times New Roman" w:hAnsi="Times New Roman"/>
          <w:b/>
          <w:bCs/>
          <w:u w:val="single"/>
        </w:rPr>
      </w:pPr>
    </w:p>
    <w:p w14:paraId="1AF9972D" w14:textId="77777777" w:rsidR="00A04A4F" w:rsidRPr="00A04A4F" w:rsidRDefault="00A04A4F" w:rsidP="00A04A4F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04A4F"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  <w:t>1.</w:t>
      </w:r>
      <w:r w:rsidRPr="00A04A4F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9037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11618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≈0,7778</m:t>
        </m:r>
      </m:oMath>
      <w:r w:rsidRPr="00A04A4F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77,78% des personnes habitant en maison individuelle sont propriétaires de leur logement.</w:t>
      </w:r>
    </w:p>
    <w:p w14:paraId="7429573C" w14:textId="77777777" w:rsidR="00A04A4F" w:rsidRPr="00A04A4F" w:rsidRDefault="00A04A4F" w:rsidP="00A04A4F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2.</w:t>
      </w:r>
      <w:r w:rsidRPr="00A04A4F">
        <w:rPr>
          <w:rFonts w:ascii="Cambria Math" w:eastAsiaTheme="minorHAnsi" w:hAnsi="Cambria Math" w:cstheme="minorBidi"/>
          <w:i/>
          <w:noProof/>
          <w:color w:val="FF0000"/>
          <w:szCs w:val="22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5997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7625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≈0,7865</m:t>
        </m:r>
      </m:oMath>
      <w:r w:rsidRPr="00A04A4F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78,65% des locataires d’un local loué vide habitent en collectif.</w:t>
      </w:r>
    </w:p>
    <w:p w14:paraId="71049A58" w14:textId="77777777" w:rsidR="00A04A4F" w:rsidRPr="00A04A4F" w:rsidRDefault="00A04A4F" w:rsidP="00A04A4F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04A4F">
        <w:rPr>
          <w:rFonts w:ascii="Cambria Math" w:eastAsiaTheme="minorEastAsia" w:hAnsi="Cambria Math" w:cstheme="minorBidi"/>
          <w:noProof/>
          <w:color w:val="FF0000"/>
          <w:szCs w:val="22"/>
          <w:lang w:eastAsia="en-US"/>
        </w:rPr>
        <w:t>3.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noProof/>
                <w:color w:val="FF0000"/>
                <w:szCs w:val="22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11618</m:t>
            </m:r>
          </m:num>
          <m:den>
            <m:r>
              <w:rPr>
                <w:rFonts w:ascii="Cambria Math" w:eastAsiaTheme="minorHAnsi" w:hAnsi="Cambria Math" w:cstheme="minorBidi"/>
                <w:noProof/>
                <w:color w:val="FF0000"/>
                <w:szCs w:val="22"/>
                <w:lang w:eastAsia="en-US"/>
              </w:rPr>
              <m:t>20700</m:t>
            </m:r>
          </m:den>
        </m:f>
        <m:r>
          <w:rPr>
            <w:rFonts w:ascii="Cambria Math" w:eastAsiaTheme="minorHAnsi" w:hAnsi="Cambria Math" w:cstheme="minorBidi"/>
            <w:noProof/>
            <w:color w:val="FF0000"/>
            <w:szCs w:val="22"/>
            <w:lang w:eastAsia="en-US"/>
          </w:rPr>
          <m:t>≈0,5613</m:t>
        </m:r>
      </m:oMath>
      <w:r w:rsidRPr="00A04A4F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     </w:t>
      </w: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56,13% des résidences principales sont des maisons individuelles.</w:t>
      </w:r>
    </w:p>
    <w:p w14:paraId="5459FADB" w14:textId="77777777" w:rsidR="00A04A4F" w:rsidRDefault="00A04A4F" w:rsidP="00D01494">
      <w:pPr>
        <w:rPr>
          <w:rFonts w:ascii="Times New Roman" w:hAnsi="Times New Roman"/>
          <w:b/>
          <w:bCs/>
          <w:u w:val="single"/>
        </w:rPr>
      </w:pPr>
    </w:p>
    <w:p w14:paraId="25E4E858" w14:textId="1DA6FDE0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6</w:t>
      </w:r>
      <w:r w:rsidRPr="009D0F3E">
        <w:rPr>
          <w:rFonts w:ascii="Times New Roman" w:hAnsi="Times New Roman"/>
          <w:b/>
          <w:bCs/>
          <w:u w:val="single"/>
        </w:rPr>
        <w:t> :</w:t>
      </w:r>
      <w:r w:rsidR="006674E5" w:rsidRPr="006674E5">
        <w:rPr>
          <w:noProof/>
        </w:rPr>
        <w:t xml:space="preserve"> </w:t>
      </w:r>
    </w:p>
    <w:p w14:paraId="0D105222" w14:textId="2A662DDA" w:rsidR="00D7459D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366F9" wp14:editId="293B505C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485775" cy="276225"/>
                <wp:effectExtent l="0" t="0" r="9525" b="9525"/>
                <wp:wrapNone/>
                <wp:docPr id="2117261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06AC9" id="Rectangle 1" o:spid="_x0000_s1026" style="position:absolute;margin-left:0;margin-top:4.6pt;width:38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" fillcolor="window" stroked="f" strokeweight="1pt"/>
            </w:pict>
          </mc:Fallback>
        </mc:AlternateContent>
      </w:r>
      <w:r w:rsidR="00D7459D">
        <w:rPr>
          <w:noProof/>
        </w:rPr>
        <w:drawing>
          <wp:inline distT="0" distB="0" distL="0" distR="0" wp14:anchorId="104261A6" wp14:editId="6386AEC3">
            <wp:extent cx="4752331" cy="1705965"/>
            <wp:effectExtent l="0" t="0" r="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68" t="25662" r="5754" b="22487"/>
                    <a:stretch/>
                  </pic:blipFill>
                  <pic:spPr bwMode="auto">
                    <a:xfrm>
                      <a:off x="0" y="0"/>
                      <a:ext cx="4757327" cy="170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86CA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La proportion de personnes indiquant leur intention de vote </w:t>
      </w: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parmi  les</w:t>
      </w:r>
      <w:proofErr w:type="gramEnd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 personnes interrogées est 96%=0,96</w:t>
      </w:r>
    </w:p>
    <w:p w14:paraId="01F2BA92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La proportion de personnes souhaitant voter pour le candidat sortant parmi les personnes qui ont indiqué leur intention de vote 52%=0,52</w:t>
      </w:r>
    </w:p>
    <w:p w14:paraId="57EC1594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1704C4DC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Pour connaitre la proportion des gens interrogés qui souhaitent voter pour le candidat </w:t>
      </w: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sortant ,on</w:t>
      </w:r>
      <w:proofErr w:type="gramEnd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 doit prendre 52% de 96%</w:t>
      </w:r>
    </w:p>
    <w:p w14:paraId="2D00DA3B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14C0C6A7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=0,52×0,96=0,4992</m:t>
        </m:r>
      </m:oMath>
    </w:p>
    <w:p w14:paraId="4291B781" w14:textId="77777777" w:rsidR="00A04A4F" w:rsidRPr="00A04A4F" w:rsidRDefault="00A04A4F" w:rsidP="00A04A4F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04A4F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49,92 </w:t>
      </w: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 xml:space="preserve">% des personnes interrogées souhaitent voté pour le candidat sortant. </w:t>
      </w:r>
    </w:p>
    <w:p w14:paraId="2A9CB124" w14:textId="11B9E630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7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7A3746DE" w14:textId="2CF9D5DE" w:rsidR="00D7459D" w:rsidRDefault="00212BCF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14603574" wp14:editId="40EB6AC6">
            <wp:extent cx="4689043" cy="2532128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19" t="13613" r="5381" b="8365"/>
                    <a:stretch/>
                  </pic:blipFill>
                  <pic:spPr bwMode="auto">
                    <a:xfrm>
                      <a:off x="0" y="0"/>
                      <a:ext cx="4695599" cy="253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4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E7F0B" wp14:editId="226BF2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5775" cy="276225"/>
                <wp:effectExtent l="0" t="0" r="9525" b="9525"/>
                <wp:wrapNone/>
                <wp:docPr id="15359565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BE624" id="Rectangle 1" o:spid="_x0000_s1026" style="position:absolute;margin-left:0;margin-top:0;width:38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" fillcolor="window" stroked="f" strokeweight="1pt"/>
            </w:pict>
          </mc:Fallback>
        </mc:AlternateContent>
      </w:r>
    </w:p>
    <w:p w14:paraId="34680FFB" w14:textId="77777777" w:rsidR="00212BCF" w:rsidRDefault="00212BCF" w:rsidP="00D01494">
      <w:pPr>
        <w:rPr>
          <w:rFonts w:ascii="Times New Roman" w:hAnsi="Times New Roman"/>
          <w:b/>
          <w:bCs/>
          <w:u w:val="single"/>
        </w:rPr>
      </w:pPr>
    </w:p>
    <w:p w14:paraId="2ECBFB27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  <w:t>a)</w:t>
      </w:r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Pour</w:t>
      </w:r>
      <w:proofErr w:type="gramEnd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 connaitre la proportion vacanciers satisfaits qui trouve le domaine skiable assez grand ,on doit prendre 70% de 80%</w:t>
      </w:r>
    </w:p>
    <w:p w14:paraId="626EDE4F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5253600E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=0,70×0,80=0,56</m:t>
        </m:r>
      </m:oMath>
    </w:p>
    <w:p w14:paraId="6398CD61" w14:textId="77777777" w:rsidR="00A04A4F" w:rsidRPr="00A04A4F" w:rsidRDefault="00A04A4F" w:rsidP="00A04A4F">
      <w:pPr>
        <w:spacing w:after="160" w:line="259" w:lineRule="auto"/>
        <w:jc w:val="left"/>
        <w:rPr>
          <w:rFonts w:asciiTheme="minorHAnsi" w:eastAsiaTheme="minorEastAsia" w:hAnsiTheme="minorHAnsi" w:cstheme="minorBidi"/>
          <w:noProof/>
          <w:color w:val="FF0000"/>
          <w:szCs w:val="22"/>
          <w:lang w:eastAsia="en-US"/>
        </w:rPr>
      </w:pPr>
      <w:r w:rsidRPr="00A04A4F">
        <w:rPr>
          <w:rFonts w:asciiTheme="minorHAnsi" w:eastAsiaTheme="minorEastAsia" w:hAnsiTheme="minorHAnsi" w:cstheme="minorBidi"/>
          <w:noProof/>
          <w:color w:val="FF0000"/>
          <w:szCs w:val="22"/>
          <w:lang w:eastAsia="en-US"/>
        </w:rPr>
        <w:t>56% des vacanciers sont des vacanciers satisfaits qui trouvent le domaine assez grand.</w:t>
      </w:r>
    </w:p>
    <w:p w14:paraId="780BE956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Theme="minorHAnsi" w:eastAsiaTheme="minorHAnsi" w:hAnsiTheme="minorHAnsi" w:cstheme="minorBidi"/>
          <w:noProof/>
          <w:color w:val="FF0000"/>
          <w:szCs w:val="22"/>
          <w:lang w:eastAsia="en-US"/>
        </w:rPr>
        <w:t>b)</w:t>
      </w:r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Pour</w:t>
      </w:r>
      <w:proofErr w:type="gramEnd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 connaitre la proportion vacanciers insatisfaits qui trouvent le domaine skiable trop petit ,on doit prendre 70% de 20%</w:t>
      </w:r>
    </w:p>
    <w:p w14:paraId="7C03860B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=0,70×0,20=0,14</m:t>
        </m:r>
      </m:oMath>
    </w:p>
    <w:p w14:paraId="2E3A534D" w14:textId="77777777" w:rsidR="00A04A4F" w:rsidRPr="00A04A4F" w:rsidRDefault="00A04A4F" w:rsidP="00A04A4F">
      <w:pPr>
        <w:spacing w:after="160" w:line="259" w:lineRule="auto"/>
        <w:jc w:val="left"/>
        <w:rPr>
          <w:rFonts w:ascii="Times New Roman" w:eastAsiaTheme="minorHAnsi" w:hAnsi="Times New Roman"/>
          <w:noProof/>
          <w:color w:val="FF0000"/>
          <w:szCs w:val="22"/>
          <w:lang w:eastAsia="en-US"/>
        </w:rPr>
      </w:pPr>
      <w:r w:rsidRPr="00A04A4F">
        <w:rPr>
          <w:rFonts w:ascii="Times New Roman" w:eastAsiaTheme="minorEastAsia" w:hAnsi="Times New Roman"/>
          <w:noProof/>
          <w:color w:val="FF0000"/>
          <w:szCs w:val="22"/>
          <w:lang w:eastAsia="en-US"/>
        </w:rPr>
        <w:t>14% des vacanciers sont des vacanciers insatisfaits mais qui trouvent le domaine trop petit</w:t>
      </w:r>
    </w:p>
    <w:p w14:paraId="2E27C660" w14:textId="69A81903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>Exercice</w:t>
      </w:r>
      <w:r>
        <w:rPr>
          <w:rFonts w:ascii="Times New Roman" w:hAnsi="Times New Roman"/>
          <w:b/>
          <w:bCs/>
          <w:u w:val="single"/>
        </w:rPr>
        <w:t xml:space="preserve"> </w:t>
      </w:r>
      <w:r w:rsidR="00506173">
        <w:rPr>
          <w:rFonts w:ascii="Times New Roman" w:hAnsi="Times New Roman"/>
          <w:b/>
          <w:bCs/>
          <w:u w:val="single"/>
        </w:rPr>
        <w:t>8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63AD8909" w14:textId="6EE8667D" w:rsidR="00212BCF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B63BA" wp14:editId="223147BF">
                <wp:simplePos x="0" y="0"/>
                <wp:positionH relativeFrom="column">
                  <wp:posOffset>-104775</wp:posOffset>
                </wp:positionH>
                <wp:positionV relativeFrom="paragraph">
                  <wp:posOffset>47625</wp:posOffset>
                </wp:positionV>
                <wp:extent cx="485775" cy="276225"/>
                <wp:effectExtent l="0" t="0" r="9525" b="9525"/>
                <wp:wrapNone/>
                <wp:docPr id="17750201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29C2B" id="Rectangle 1" o:spid="_x0000_s1026" style="position:absolute;margin-left:-8.25pt;margin-top:3.75pt;width:38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" fillcolor="window" stroked="f" strokeweight="1pt"/>
            </w:pict>
          </mc:Fallback>
        </mc:AlternateContent>
      </w:r>
      <w:r w:rsidR="00212BCF">
        <w:rPr>
          <w:noProof/>
        </w:rPr>
        <w:drawing>
          <wp:inline distT="0" distB="0" distL="0" distR="0" wp14:anchorId="232B5C1B" wp14:editId="579A2342">
            <wp:extent cx="3650876" cy="2057400"/>
            <wp:effectExtent l="0" t="0" r="698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0" t="10581" r="5258" b="8465"/>
                    <a:stretch/>
                  </pic:blipFill>
                  <pic:spPr bwMode="auto">
                    <a:xfrm>
                      <a:off x="0" y="0"/>
                      <a:ext cx="3660574" cy="206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AC4B" w14:textId="77777777" w:rsidR="005F4403" w:rsidRDefault="005F4403" w:rsidP="00D01494">
      <w:pPr>
        <w:rPr>
          <w:rFonts w:ascii="Times New Roman" w:hAnsi="Times New Roman"/>
          <w:b/>
          <w:bCs/>
          <w:u w:val="single"/>
        </w:rPr>
      </w:pPr>
    </w:p>
    <w:p w14:paraId="21DDAEBB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bookmarkStart w:id="2" w:name="_Hlk92007799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 xml:space="preserve">Pour connaitre la proportion de spectateurs qui sont abonnés et supporters des Bruleurs de </w:t>
      </w: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Loup  ,</w:t>
      </w:r>
      <w:proofErr w:type="gramEnd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on doit prendre 27% de 62%</w:t>
      </w:r>
    </w:p>
    <w:p w14:paraId="5084FDA5" w14:textId="77777777" w:rsidR="00A04A4F" w:rsidRPr="00A04A4F" w:rsidRDefault="00A04A4F" w:rsidP="00A04A4F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A04A4F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=0,27×0,62=0,1674</m:t>
        </m:r>
      </m:oMath>
    </w:p>
    <w:p w14:paraId="1903883F" w14:textId="77777777" w:rsidR="00A04A4F" w:rsidRPr="00A04A4F" w:rsidRDefault="00A04A4F" w:rsidP="00A04A4F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A04A4F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16,74 </w:t>
      </w:r>
      <w:r w:rsidRPr="00A04A4F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 xml:space="preserve">% des spectateurs sont des abonnés supporters des Bruleurs de Loup. </w:t>
      </w:r>
    </w:p>
    <w:bookmarkEnd w:id="2"/>
    <w:p w14:paraId="378EA28B" w14:textId="77777777" w:rsidR="00A04A4F" w:rsidRPr="00A04A4F" w:rsidRDefault="00A04A4F" w:rsidP="00A04A4F">
      <w:pPr>
        <w:spacing w:after="160" w:line="259" w:lineRule="auto"/>
        <w:jc w:val="left"/>
        <w:rPr>
          <w:rFonts w:asciiTheme="minorHAnsi" w:eastAsiaTheme="minorHAnsi" w:hAnsiTheme="minorHAnsi" w:cstheme="minorBidi"/>
          <w:noProof/>
          <w:szCs w:val="22"/>
          <w:lang w:eastAsia="en-US"/>
        </w:rPr>
      </w:pPr>
    </w:p>
    <w:p w14:paraId="3322380D" w14:textId="1FCA3833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9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158A1339" w14:textId="77777777" w:rsidR="005F4403" w:rsidRPr="005F4403" w:rsidRDefault="005F4403" w:rsidP="005F4403">
      <w:pPr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bCs/>
          <w:iCs/>
          <w:sz w:val="24"/>
        </w:rPr>
        <w:t>En France, 45% de la population</w:t>
      </w:r>
      <w:r w:rsidRPr="005F4403">
        <w:rPr>
          <w:rFonts w:ascii="Times New Roman" w:hAnsi="Times New Roman"/>
          <w:sz w:val="24"/>
        </w:rPr>
        <w:t xml:space="preserve"> présentent un groupe sanguin O, et 80% des groupes sanguins O ont un rhésus positif.</w:t>
      </w:r>
    </w:p>
    <w:p w14:paraId="6D103B36" w14:textId="77777777" w:rsidR="005F4403" w:rsidRPr="005F4403" w:rsidRDefault="005F4403" w:rsidP="005F4403">
      <w:pPr>
        <w:numPr>
          <w:ilvl w:val="0"/>
          <w:numId w:val="32"/>
        </w:numPr>
        <w:spacing w:after="160" w:line="259" w:lineRule="auto"/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sz w:val="24"/>
        </w:rPr>
        <w:t>Quelle est la part de la population de groupe sanguin O</w:t>
      </w:r>
      <w:r w:rsidRPr="005F4403">
        <w:rPr>
          <w:rFonts w:ascii="Times New Roman" w:hAnsi="Times New Roman"/>
          <w:sz w:val="24"/>
          <w:vertAlign w:val="superscript"/>
        </w:rPr>
        <w:t>+</w:t>
      </w:r>
      <w:r w:rsidRPr="005F4403">
        <w:rPr>
          <w:rFonts w:ascii="Times New Roman" w:hAnsi="Times New Roman"/>
          <w:sz w:val="24"/>
        </w:rPr>
        <w:t> ?</w:t>
      </w:r>
    </w:p>
    <w:p w14:paraId="22BC67BA" w14:textId="77777777" w:rsidR="005F4403" w:rsidRPr="006674E5" w:rsidRDefault="005F4403" w:rsidP="005F4403">
      <w:pPr>
        <w:numPr>
          <w:ilvl w:val="0"/>
          <w:numId w:val="32"/>
        </w:numPr>
        <w:spacing w:after="160" w:line="259" w:lineRule="auto"/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sz w:val="24"/>
        </w:rPr>
        <w:t xml:space="preserve"> De même pour les personnes de groupe A, qui représentent 44% de la population et présentent à 85% un rhésus positif, quelle est la part de la population de groupe sanguin A</w:t>
      </w:r>
      <w:r w:rsidRPr="005F4403">
        <w:rPr>
          <w:rFonts w:ascii="Times New Roman" w:hAnsi="Times New Roman"/>
          <w:sz w:val="24"/>
          <w:vertAlign w:val="superscript"/>
        </w:rPr>
        <w:t>+</w:t>
      </w:r>
      <w:r w:rsidRPr="005F4403">
        <w:rPr>
          <w:rFonts w:ascii="Times New Roman" w:hAnsi="Times New Roman"/>
          <w:sz w:val="24"/>
        </w:rPr>
        <w:t xml:space="preserve"> ?</w:t>
      </w:r>
    </w:p>
    <w:p w14:paraId="0164B6CE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20591741" w14:textId="77777777" w:rsidR="00900074" w:rsidRPr="00900074" w:rsidRDefault="00900074" w:rsidP="00900074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900074">
        <w:rPr>
          <w:rFonts w:ascii="Arial" w:hAnsi="Arial"/>
          <w:color w:val="FF0000"/>
          <w:szCs w:val="22"/>
          <w:lang w:eastAsia="en-US"/>
        </w:rPr>
        <w:t>a)</w:t>
      </w:r>
      <w:r w:rsidRPr="00900074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=0,80×0,45=0,36</m:t>
        </m:r>
      </m:oMath>
    </w:p>
    <w:p w14:paraId="14DDCEB7" w14:textId="77777777" w:rsidR="00900074" w:rsidRPr="00900074" w:rsidRDefault="00900074" w:rsidP="00900074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900074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36 </w:t>
      </w:r>
      <w:r w:rsidRPr="00900074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% de la population a un groupe sanguin O+.</w:t>
      </w:r>
    </w:p>
    <w:p w14:paraId="1C4FFB81" w14:textId="77777777" w:rsidR="00900074" w:rsidRPr="00900074" w:rsidRDefault="00900074" w:rsidP="00900074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proofErr w:type="gramStart"/>
      <w:r w:rsidRPr="00900074">
        <w:rPr>
          <w:rFonts w:ascii="Arial" w:hAnsi="Arial"/>
          <w:color w:val="FF0000"/>
          <w:szCs w:val="22"/>
          <w:lang w:eastAsia="en-US"/>
        </w:rPr>
        <w:t>b)</w:t>
      </w:r>
      <w:r w:rsidRPr="00900074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w:proofErr w:type="gramEnd"/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=0,85×0,44=0,374</m:t>
        </m:r>
      </m:oMath>
    </w:p>
    <w:p w14:paraId="4370401B" w14:textId="77777777" w:rsidR="00900074" w:rsidRPr="00900074" w:rsidRDefault="00900074" w:rsidP="00900074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900074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37,4 </w:t>
      </w:r>
      <w:r w:rsidRPr="00900074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% de la population a un groupe sanguin A+.</w:t>
      </w:r>
    </w:p>
    <w:p w14:paraId="2AED828F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36531549" w14:textId="2FD8E521" w:rsidR="00E43677" w:rsidRP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E43677">
        <w:rPr>
          <w:rFonts w:ascii="Times New Roman" w:hAnsi="Times New Roman"/>
          <w:b/>
          <w:bCs/>
          <w:u w:val="single"/>
        </w:rPr>
        <w:t>Exercice 1</w:t>
      </w:r>
      <w:r w:rsidR="00506173">
        <w:rPr>
          <w:rFonts w:ascii="Times New Roman" w:hAnsi="Times New Roman"/>
          <w:b/>
          <w:bCs/>
          <w:u w:val="single"/>
        </w:rPr>
        <w:t>0</w:t>
      </w:r>
      <w:r w:rsidRPr="00E43677">
        <w:rPr>
          <w:rFonts w:ascii="Times New Roman" w:hAnsi="Times New Roman"/>
          <w:b/>
          <w:bCs/>
          <w:u w:val="single"/>
        </w:rPr>
        <w:t> :</w:t>
      </w:r>
    </w:p>
    <w:p w14:paraId="0AAA9704" w14:textId="399A23B6" w:rsidR="00E01225" w:rsidRPr="006674E5" w:rsidRDefault="00506173" w:rsidP="006674E5">
      <w:pPr>
        <w:pStyle w:val="Corpsdetexte"/>
        <w:spacing w:after="0"/>
        <w:ind w:right="94"/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1.</w:t>
      </w:r>
      <w:r w:rsidR="00E01225" w:rsidRPr="006674E5">
        <w:rPr>
          <w:rFonts w:ascii="Times New Roman" w:hAnsi="Times New Roman"/>
          <w:sz w:val="24"/>
          <w:szCs w:val="24"/>
        </w:rPr>
        <w:t>A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la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rentrée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2020,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un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lycée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compte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35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%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d’élèves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en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seconde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parmi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lesquelles</w:t>
      </w:r>
      <w:r w:rsidR="00E01225" w:rsidRPr="006674E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40%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étudient</w:t>
      </w:r>
      <w:r w:rsidR="00E01225" w:rsidRPr="006674E5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E43677" w:rsidRPr="006674E5">
        <w:rPr>
          <w:rFonts w:ascii="Times New Roman" w:hAnsi="Times New Roman"/>
          <w:spacing w:val="-67"/>
          <w:sz w:val="24"/>
          <w:szCs w:val="24"/>
        </w:rPr>
        <w:t xml:space="preserve">  </w:t>
      </w:r>
      <w:r w:rsidR="00E43677" w:rsidRPr="006674E5">
        <w:rPr>
          <w:rFonts w:ascii="Times New Roman" w:hAnsi="Times New Roman"/>
          <w:sz w:val="24"/>
          <w:szCs w:val="24"/>
        </w:rPr>
        <w:t xml:space="preserve"> l</w:t>
      </w:r>
      <w:r w:rsidR="00E01225" w:rsidRPr="006674E5">
        <w:rPr>
          <w:rFonts w:ascii="Times New Roman" w:hAnsi="Times New Roman"/>
          <w:sz w:val="24"/>
          <w:szCs w:val="24"/>
        </w:rPr>
        <w:t>’italien en LV2. Parmi les élèves de ce lycée, quelle est la proportion d’élèves de seconde</w:t>
      </w:r>
      <w:r w:rsidR="00E01225" w:rsidRPr="006674E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étudiant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l’italien en 2</w:t>
      </w:r>
      <w:proofErr w:type="spellStart"/>
      <w:r w:rsidR="00E01225" w:rsidRPr="006674E5">
        <w:rPr>
          <w:rFonts w:ascii="Times New Roman" w:hAnsi="Times New Roman"/>
          <w:position w:val="7"/>
          <w:sz w:val="24"/>
          <w:szCs w:val="24"/>
        </w:rPr>
        <w:t>ème</w:t>
      </w:r>
      <w:proofErr w:type="spellEnd"/>
      <w:r w:rsidR="00E01225" w:rsidRPr="006674E5">
        <w:rPr>
          <w:rFonts w:ascii="Times New Roman" w:hAnsi="Times New Roman"/>
          <w:spacing w:val="26"/>
          <w:position w:val="7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langue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?</w:t>
      </w:r>
    </w:p>
    <w:p w14:paraId="6712D509" w14:textId="5523E196" w:rsidR="00487571" w:rsidRPr="006674E5" w:rsidRDefault="00506173" w:rsidP="006674E5">
      <w:pPr>
        <w:pStyle w:val="Corpsdetexte"/>
        <w:spacing w:after="0"/>
        <w:ind w:right="377"/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 xml:space="preserve">2.    </w:t>
      </w:r>
      <w:r w:rsidR="00487571" w:rsidRPr="006674E5">
        <w:rPr>
          <w:rFonts w:ascii="Times New Roman" w:hAnsi="Times New Roman"/>
          <w:sz w:val="24"/>
          <w:szCs w:val="24"/>
        </w:rPr>
        <w:t>42% de la population française possède le groupe sanguin O, parmi ces</w:t>
      </w:r>
      <w:r w:rsidR="00487571" w:rsidRPr="006674E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personnes, 14% sont de Rhésus -. Quel pourcentage de la population française est du groupe</w:t>
      </w:r>
      <w:r w:rsidR="00487571" w:rsidRPr="006674E5">
        <w:rPr>
          <w:rFonts w:ascii="Times New Roman" w:hAnsi="Times New Roman"/>
          <w:spacing w:val="-68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sanguin</w:t>
      </w:r>
      <w:r w:rsidR="00487571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O- ?</w:t>
      </w:r>
    </w:p>
    <w:p w14:paraId="398EAC9F" w14:textId="77777777" w:rsidR="00506173" w:rsidRDefault="00506173" w:rsidP="00E43677">
      <w:pPr>
        <w:rPr>
          <w:rFonts w:ascii="Times New Roman" w:hAnsi="Times New Roman"/>
          <w:b/>
          <w:bCs/>
          <w:u w:val="single"/>
        </w:rPr>
      </w:pPr>
    </w:p>
    <w:p w14:paraId="241EFDF2" w14:textId="64E188E9" w:rsidR="008F1DC0" w:rsidRPr="00900074" w:rsidRDefault="008F1DC0" w:rsidP="008F1DC0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r>
        <w:rPr>
          <w:rFonts w:ascii="Arial" w:hAnsi="Arial"/>
          <w:color w:val="FF0000"/>
          <w:szCs w:val="22"/>
          <w:lang w:eastAsia="en-US"/>
        </w:rPr>
        <w:t>1.</w:t>
      </w:r>
      <w:r w:rsidRPr="00900074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40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×0,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35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14</m:t>
        </m:r>
      </m:oMath>
    </w:p>
    <w:p w14:paraId="5400F6CB" w14:textId="3A9A39E2" w:rsidR="008F1DC0" w:rsidRPr="00900074" w:rsidRDefault="002D0C30" w:rsidP="008F1DC0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>14</w:t>
      </w:r>
      <w:r w:rsidR="008F1DC0" w:rsidRPr="00900074">
        <w:rPr>
          <w:rFonts w:ascii="Cambria Math" w:eastAsiaTheme="minorEastAsia" w:hAnsi="Cambria Math" w:cstheme="minorBidi"/>
          <w:i/>
          <w:noProof/>
          <w:color w:val="FF0000"/>
          <w:szCs w:val="22"/>
          <w:lang w:eastAsia="en-US"/>
        </w:rPr>
        <w:t xml:space="preserve"> </w:t>
      </w:r>
      <w:r w:rsidR="008F1DC0" w:rsidRPr="00900074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% de</w:t>
      </w:r>
      <w:r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s élèves de seconde de ce lycée étudie l’</w:t>
      </w:r>
      <w:r w:rsidR="00FB34D7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italien.</w:t>
      </w:r>
    </w:p>
    <w:p w14:paraId="27C1F33D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50FACFBA" w14:textId="4F3672E2" w:rsidR="00A72B47" w:rsidRPr="00900074" w:rsidRDefault="00A72B47" w:rsidP="00A72B47">
      <w:pPr>
        <w:spacing w:line="259" w:lineRule="auto"/>
        <w:jc w:val="left"/>
        <w:rPr>
          <w:rFonts w:ascii="Times New Roman" w:eastAsiaTheme="minorHAnsi" w:hAnsi="Times New Roman"/>
          <w:color w:val="FF0000"/>
          <w:szCs w:val="22"/>
          <w:lang w:eastAsia="en-US"/>
        </w:rPr>
      </w:pPr>
      <w:r>
        <w:rPr>
          <w:rFonts w:ascii="Arial" w:hAnsi="Arial"/>
          <w:color w:val="FF0000"/>
          <w:szCs w:val="22"/>
          <w:lang w:eastAsia="en-US"/>
        </w:rPr>
        <w:t>2</w:t>
      </w:r>
      <w:r>
        <w:rPr>
          <w:rFonts w:ascii="Arial" w:hAnsi="Arial"/>
          <w:color w:val="FF0000"/>
          <w:szCs w:val="22"/>
          <w:lang w:eastAsia="en-US"/>
        </w:rPr>
        <w:t>.</w:t>
      </w:r>
      <w:r w:rsidRPr="00900074">
        <w:rPr>
          <w:rFonts w:ascii="Times New Roman" w:eastAsiaTheme="minorHAnsi" w:hAnsi="Times New Roman"/>
          <w:color w:val="FF0000"/>
          <w:szCs w:val="22"/>
          <w:lang w:eastAsia="en-US"/>
        </w:rPr>
        <w:t>p</w:t>
      </w:r>
      <m:oMath>
        <m:r>
          <w:rPr>
            <w:rFonts w:ascii="Cambria Math" w:eastAsiaTheme="minorHAnsi" w:hAnsi="Cambria Math"/>
            <w:color w:val="FF0000"/>
            <w:szCs w:val="22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Theme="minorHAnsi" w:hAnsi="Cambria Math"/>
            <w:color w:val="FF0000"/>
            <w:szCs w:val="22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/>
                <w:i/>
                <w:color w:val="FF0000"/>
                <w:szCs w:val="22"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/>
                <w:color w:val="FF0000"/>
                <w:szCs w:val="22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14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×0,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42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=0,</m:t>
        </m:r>
        <m:r>
          <w:rPr>
            <w:rFonts w:ascii="Cambria Math" w:eastAsiaTheme="minorEastAsia" w:hAnsi="Cambria Math"/>
            <w:color w:val="FF0000"/>
            <w:szCs w:val="22"/>
            <w:lang w:eastAsia="en-US"/>
          </w:rPr>
          <m:t>0588</m:t>
        </m:r>
      </m:oMath>
    </w:p>
    <w:p w14:paraId="40FFE24B" w14:textId="176A461B" w:rsidR="00A72B47" w:rsidRPr="00900074" w:rsidRDefault="00C17295" w:rsidP="00A72B47">
      <w:pPr>
        <w:spacing w:after="160" w:line="259" w:lineRule="auto"/>
        <w:jc w:val="left"/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</w:pPr>
      <w:r w:rsidRPr="00C17295">
        <w:rPr>
          <w:rFonts w:ascii="Cambria Math" w:eastAsiaTheme="minorEastAsia" w:hAnsi="Cambria Math" w:cstheme="minorBidi"/>
          <w:iCs/>
          <w:noProof/>
          <w:color w:val="FF0000"/>
          <w:szCs w:val="22"/>
          <w:lang w:eastAsia="en-US"/>
        </w:rPr>
        <w:t>5,88% des gens sont O-.</w:t>
      </w:r>
    </w:p>
    <w:p w14:paraId="6A9AE09A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78EC97D7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2C8A253F" w14:textId="77777777" w:rsidR="00C17295" w:rsidRDefault="00C17295" w:rsidP="00E43677">
      <w:pPr>
        <w:rPr>
          <w:rFonts w:ascii="Times New Roman" w:hAnsi="Times New Roman"/>
          <w:b/>
          <w:bCs/>
          <w:u w:val="single"/>
        </w:rPr>
      </w:pPr>
    </w:p>
    <w:p w14:paraId="4F621EA2" w14:textId="77777777" w:rsidR="00C17295" w:rsidRDefault="00C17295" w:rsidP="00E43677">
      <w:pPr>
        <w:rPr>
          <w:rFonts w:ascii="Times New Roman" w:hAnsi="Times New Roman"/>
          <w:b/>
          <w:bCs/>
          <w:u w:val="single"/>
        </w:rPr>
      </w:pPr>
    </w:p>
    <w:p w14:paraId="21E99696" w14:textId="77777777" w:rsidR="00C17295" w:rsidRDefault="00C17295" w:rsidP="00E43677">
      <w:pPr>
        <w:rPr>
          <w:rFonts w:ascii="Times New Roman" w:hAnsi="Times New Roman"/>
          <w:b/>
          <w:bCs/>
          <w:u w:val="single"/>
        </w:rPr>
      </w:pPr>
    </w:p>
    <w:p w14:paraId="78050494" w14:textId="77777777" w:rsidR="00900074" w:rsidRDefault="00900074" w:rsidP="00E43677">
      <w:pPr>
        <w:rPr>
          <w:rFonts w:ascii="Times New Roman" w:hAnsi="Times New Roman"/>
          <w:b/>
          <w:bCs/>
          <w:u w:val="single"/>
        </w:rPr>
      </w:pPr>
    </w:p>
    <w:p w14:paraId="0E5BFBC8" w14:textId="278A199B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lastRenderedPageBreak/>
        <w:t>Exercice 1</w:t>
      </w:r>
      <w:r w:rsidR="00506173">
        <w:rPr>
          <w:rFonts w:ascii="Times New Roman" w:hAnsi="Times New Roman"/>
          <w:b/>
          <w:bCs/>
          <w:u w:val="single"/>
        </w:rPr>
        <w:t>1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436DA762" w14:textId="692E28FB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1.Un bac contient 15 litres de compost. A la fin du week-end, il ne contient plus que 12 litres.</w:t>
      </w:r>
    </w:p>
    <w:p w14:paraId="7C172C3C" w14:textId="196F3F4A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Déterminer le pourcentage de baisse associé à cette évolution.</w:t>
      </w:r>
    </w:p>
    <w:p w14:paraId="0BA407E8" w14:textId="778384DE" w:rsidR="00B51DCD" w:rsidRPr="00D66BDF" w:rsidRDefault="00B51DCD" w:rsidP="00B51DCD">
      <w:pPr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12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15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r>
          <w:rPr>
            <w:rFonts w:ascii="Cambria Math" w:eastAsiaTheme="minorEastAsia" w:hAnsi="Cambria Math"/>
            <w:color w:val="FF0000"/>
          </w:rPr>
          <m:t>0,80</m:t>
        </m:r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80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20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</m:oMath>
      <w:r w:rsidRPr="00D66BDF">
        <w:rPr>
          <w:rFonts w:ascii="Cambria Math" w:eastAsiaTheme="minorEastAsia" w:hAnsi="Cambria Math"/>
          <w:i/>
          <w:color w:val="FF0000"/>
        </w:rPr>
        <w:t xml:space="preserve">  </w:t>
      </w:r>
      <w:proofErr w:type="gramStart"/>
      <w:r w:rsidRPr="00D66BDF">
        <w:rPr>
          <w:rFonts w:ascii="Cambria Math" w:eastAsiaTheme="minorEastAsia" w:hAnsi="Cambria Math"/>
          <w:i/>
          <w:color w:val="FF0000"/>
        </w:rPr>
        <w:t>.</w:t>
      </w:r>
      <w:r w:rsidRPr="00D66BDF">
        <w:rPr>
          <w:rFonts w:ascii="Times New Roman" w:hAnsi="Times New Roman"/>
          <w:color w:val="FF0000"/>
        </w:rPr>
        <w:t>Le</w:t>
      </w:r>
      <w:proofErr w:type="gramEnd"/>
      <w:r w:rsidRPr="00D66BDF">
        <w:rPr>
          <w:rFonts w:ascii="Times New Roman" w:hAnsi="Times New Roman"/>
          <w:color w:val="FF0000"/>
        </w:rPr>
        <w:t xml:space="preserve"> </w:t>
      </w:r>
      <w:r w:rsidR="00CC2589">
        <w:rPr>
          <w:rFonts w:ascii="Times New Roman" w:hAnsi="Times New Roman"/>
          <w:color w:val="FF0000"/>
        </w:rPr>
        <w:t xml:space="preserve">volume du compost a diminué </w:t>
      </w:r>
      <w:r w:rsidRPr="00D66BDF">
        <w:rPr>
          <w:rFonts w:ascii="Times New Roman" w:hAnsi="Times New Roman"/>
          <w:color w:val="FF0000"/>
        </w:rPr>
        <w:t xml:space="preserve">de </w:t>
      </w:r>
      <w:r w:rsidR="00CC2589">
        <w:rPr>
          <w:rFonts w:ascii="Times New Roman" w:hAnsi="Times New Roman"/>
          <w:color w:val="FF0000"/>
        </w:rPr>
        <w:t>20</w:t>
      </w:r>
      <w:r w:rsidRPr="00D66BDF">
        <w:rPr>
          <w:rFonts w:ascii="Times New Roman" w:hAnsi="Times New Roman"/>
          <w:color w:val="FF0000"/>
        </w:rPr>
        <w:t>%.</w:t>
      </w:r>
    </w:p>
    <w:p w14:paraId="19AFA4E4" w14:textId="77777777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</w:p>
    <w:p w14:paraId="2789D869" w14:textId="25D94479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2.La population d’une ruche évolue de 67 500 individus à 81 000 individus. Déterminer le pourcentage de hausse associé à cette évolution.</w:t>
      </w:r>
    </w:p>
    <w:p w14:paraId="12FCCA88" w14:textId="0155F680" w:rsidR="00CC2589" w:rsidRPr="00D66BDF" w:rsidRDefault="00CC2589" w:rsidP="00CC2589">
      <w:pPr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81000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67500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r>
          <w:rPr>
            <w:rFonts w:ascii="Cambria Math" w:eastAsiaTheme="minorEastAsia" w:hAnsi="Cambria Math"/>
            <w:color w:val="FF0000"/>
          </w:rPr>
          <m:t>1,20</m:t>
        </m:r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120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20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</m:oMath>
      <w:r w:rsidRPr="00D66BDF">
        <w:rPr>
          <w:rFonts w:ascii="Cambria Math" w:eastAsiaTheme="minorEastAsia" w:hAnsi="Cambria Math"/>
          <w:i/>
          <w:color w:val="FF0000"/>
        </w:rPr>
        <w:t xml:space="preserve">  </w:t>
      </w:r>
      <w:proofErr w:type="gramStart"/>
      <w:r w:rsidRPr="00D66BDF">
        <w:rPr>
          <w:rFonts w:ascii="Cambria Math" w:eastAsiaTheme="minorEastAsia" w:hAnsi="Cambria Math"/>
          <w:i/>
          <w:color w:val="FF0000"/>
        </w:rPr>
        <w:t>.</w:t>
      </w:r>
      <w:r w:rsidRPr="00D66BDF">
        <w:rPr>
          <w:rFonts w:ascii="Times New Roman" w:hAnsi="Times New Roman"/>
          <w:color w:val="FF0000"/>
        </w:rPr>
        <w:t>L</w:t>
      </w:r>
      <w:r w:rsidR="00053FF7">
        <w:rPr>
          <w:rFonts w:ascii="Times New Roman" w:hAnsi="Times New Roman"/>
          <w:color w:val="FF0000"/>
        </w:rPr>
        <w:t>a</w:t>
      </w:r>
      <w:proofErr w:type="gramEnd"/>
      <w:r w:rsidR="00053FF7">
        <w:rPr>
          <w:rFonts w:ascii="Times New Roman" w:hAnsi="Times New Roman"/>
          <w:color w:val="FF0000"/>
        </w:rPr>
        <w:t xml:space="preserve"> population d’abeilles de cette ruche </w:t>
      </w:r>
      <w:r>
        <w:rPr>
          <w:rFonts w:ascii="Times New Roman" w:hAnsi="Times New Roman"/>
          <w:color w:val="FF0000"/>
        </w:rPr>
        <w:t xml:space="preserve">a </w:t>
      </w:r>
      <w:r w:rsidR="00053FF7">
        <w:rPr>
          <w:rFonts w:ascii="Times New Roman" w:hAnsi="Times New Roman"/>
          <w:color w:val="FF0000"/>
        </w:rPr>
        <w:t>augmenté</w:t>
      </w:r>
      <w:r>
        <w:rPr>
          <w:rFonts w:ascii="Times New Roman" w:hAnsi="Times New Roman"/>
          <w:color w:val="FF0000"/>
        </w:rPr>
        <w:t xml:space="preserve"> </w:t>
      </w:r>
      <w:r w:rsidRPr="00D66BDF">
        <w:rPr>
          <w:rFonts w:ascii="Times New Roman" w:hAnsi="Times New Roman"/>
          <w:color w:val="FF0000"/>
        </w:rPr>
        <w:t xml:space="preserve">de </w:t>
      </w:r>
      <w:r>
        <w:rPr>
          <w:rFonts w:ascii="Times New Roman" w:hAnsi="Times New Roman"/>
          <w:color w:val="FF0000"/>
        </w:rPr>
        <w:t>20</w:t>
      </w:r>
      <w:r w:rsidRPr="00D66BDF">
        <w:rPr>
          <w:rFonts w:ascii="Times New Roman" w:hAnsi="Times New Roman"/>
          <w:color w:val="FF0000"/>
        </w:rPr>
        <w:t>%.</w:t>
      </w:r>
    </w:p>
    <w:p w14:paraId="4830BBF8" w14:textId="788BCA35" w:rsidR="005F4403" w:rsidRDefault="005F4403" w:rsidP="00D01494">
      <w:pPr>
        <w:rPr>
          <w:rFonts w:ascii="Times New Roman" w:hAnsi="Times New Roman"/>
          <w:b/>
          <w:bCs/>
          <w:u w:val="single"/>
        </w:rPr>
      </w:pPr>
    </w:p>
    <w:p w14:paraId="3E35EC20" w14:textId="425D22B8" w:rsidR="00E43677" w:rsidRDefault="00D30CD9" w:rsidP="00E43677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A265A" wp14:editId="4F476FA5">
                <wp:simplePos x="0" y="0"/>
                <wp:positionH relativeFrom="column">
                  <wp:posOffset>-2540</wp:posOffset>
                </wp:positionH>
                <wp:positionV relativeFrom="paragraph">
                  <wp:posOffset>163195</wp:posOffset>
                </wp:positionV>
                <wp:extent cx="590550" cy="276225"/>
                <wp:effectExtent l="0" t="0" r="0" b="9525"/>
                <wp:wrapNone/>
                <wp:docPr id="13403362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37D32" id="Rectangle 1" o:spid="_x0000_s1026" style="position:absolute;margin-left:-.2pt;margin-top:12.85pt;width:46.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" fillcolor="window" stroked="f" strokeweight="1pt"/>
            </w:pict>
          </mc:Fallback>
        </mc:AlternateContent>
      </w:r>
      <w:r w:rsidR="00E43677" w:rsidRPr="009D0F3E">
        <w:rPr>
          <w:rFonts w:ascii="Times New Roman" w:hAnsi="Times New Roman"/>
          <w:b/>
          <w:bCs/>
          <w:u w:val="single"/>
        </w:rPr>
        <w:t>Exercice 1</w:t>
      </w:r>
      <w:r w:rsidR="00506173">
        <w:rPr>
          <w:rFonts w:ascii="Times New Roman" w:hAnsi="Times New Roman"/>
          <w:b/>
          <w:bCs/>
          <w:u w:val="single"/>
        </w:rPr>
        <w:t>2</w:t>
      </w:r>
      <w:r w:rsidR="00E43677" w:rsidRPr="009D0F3E">
        <w:rPr>
          <w:rFonts w:ascii="Times New Roman" w:hAnsi="Times New Roman"/>
          <w:b/>
          <w:bCs/>
          <w:u w:val="single"/>
        </w:rPr>
        <w:t> :</w:t>
      </w:r>
    </w:p>
    <w:p w14:paraId="1C43EB17" w14:textId="7A87AF4D" w:rsidR="00A93B64" w:rsidRDefault="00A93B64" w:rsidP="00D01494">
      <w:pPr>
        <w:rPr>
          <w:rFonts w:ascii="Times New Roman" w:hAnsi="Times New Roman"/>
          <w:b/>
          <w:bCs/>
          <w:u w:val="single"/>
        </w:rPr>
      </w:pPr>
      <w:r w:rsidRPr="00AF16D2">
        <w:rPr>
          <w:rFonts w:ascii="Times New Roman" w:hAnsi="Times New Roman"/>
          <w:noProof/>
        </w:rPr>
        <w:drawing>
          <wp:inline distT="0" distB="0" distL="0" distR="0" wp14:anchorId="02ECF370" wp14:editId="0292F086">
            <wp:extent cx="4933950" cy="261837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03" t="13492" r="4596" b="8730"/>
                    <a:stretch/>
                  </pic:blipFill>
                  <pic:spPr bwMode="auto">
                    <a:xfrm>
                      <a:off x="0" y="0"/>
                      <a:ext cx="4937256" cy="262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F3A90" w14:textId="579F2479" w:rsidR="00D167AA" w:rsidRDefault="00D167AA" w:rsidP="00D167AA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1.</w:t>
      </w:r>
    </w:p>
    <w:p w14:paraId="4F76A3E4" w14:textId="77777777" w:rsidR="00D167AA" w:rsidRPr="00D533C9" w:rsidRDefault="00D167AA" w:rsidP="00D167AA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E9EDED" wp14:editId="5A220784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3593013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3E5C46" w14:textId="67CEFC42" w:rsidR="00D167AA" w:rsidRDefault="00D167AA" w:rsidP="00D167AA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0,80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9EDED" id="Rectangle 1" o:spid="_x0000_s1026" style="position:absolute;left:0;text-align:left;margin-left:319.05pt;margin-top:6pt;width:2in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" fillcolor="window" strokecolor="#f79646" strokeweight="2pt">
                <v:textbox>
                  <w:txbxContent>
                    <w:p w14:paraId="733E5C46" w14:textId="67CEFC42" w:rsidR="00D167AA" w:rsidRDefault="00D167AA" w:rsidP="00D167AA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</m:t>
                          </m:r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0,80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B0E7D" wp14:editId="66872DB1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649869870" name="Rectangle 649869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EF9416" w14:textId="09EBDDB5" w:rsidR="00D167AA" w:rsidRDefault="00D167AA" w:rsidP="00D167A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="00734846">
                              <w:rPr>
                                <w:rFonts w:ascii="Times New Roman" w:hAnsi="Times New Roman"/>
                              </w:rPr>
                              <w:t>0,80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B0E7D" id="Rectangle 649869870" o:spid="_x0000_s1027" style="position:absolute;left:0;text-align:left;margin-left:105.75pt;margin-top:5.85pt;width:47.25pt;height:2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YMYQIAAMU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k/gi3myw&#10;Ojw55nBQordi1VD9NY3wBI6kR/honcIjHUojgcbR4qxG9+tv9zGfFEFRzjqSMg30cwdOEjPfDGnl&#10;y2Q2i9pPzmx+NSXHnUc25xGza++Q2J3Q4lqRzJgf9NFUDttX2rpl7EohMIJ6D9SNzl0YVoz2Vsjl&#10;MqWR3i2EtXm2IhaPzEVmX/pXcHaUQiANPeBR9lC8U8SQG18aXO4CqibJ5Y3XUbq0K0lw417HZTz3&#10;U9bbv8/iNwA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DqjOYMYQIAAMU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19EF9416" w14:textId="09EBDDB5" w:rsidR="00D167AA" w:rsidRDefault="00D167AA" w:rsidP="00D167A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="00734846">
                        <w:rPr>
                          <w:rFonts w:ascii="Times New Roman" w:hAnsi="Times New Roman"/>
                        </w:rPr>
                        <w:t>0,80</w:t>
                      </w:r>
                    </w:p>
                  </w:txbxContent>
                </v:textbox>
              </v:rect>
            </w:pict>
          </mc:Fallback>
        </mc:AlternateContent>
      </w:r>
    </w:p>
    <w:p w14:paraId="157A4C27" w14:textId="77777777" w:rsidR="00D167AA" w:rsidRPr="00AF16D2" w:rsidRDefault="00D167AA" w:rsidP="00D167AA">
      <w:pPr>
        <w:rPr>
          <w:rFonts w:ascii="Times New Roman" w:hAnsi="Times New Roman"/>
          <w:b/>
          <w:bCs/>
          <w:noProof/>
        </w:rPr>
      </w:pPr>
    </w:p>
    <w:p w14:paraId="0FC84458" w14:textId="77777777" w:rsidR="00D167AA" w:rsidRPr="00AF16D2" w:rsidRDefault="00D167AA" w:rsidP="00D167AA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11927A" wp14:editId="6AF0CEDE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936004050" name="Flèche : courbe vers le bas 93600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D700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936004050" o:spid="_x0000_s1026" type="#_x0000_t105" style="position:absolute;margin-left:90.75pt;margin-top:1.35pt;width:81.8pt;height:2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10F2A516" w14:textId="77777777" w:rsidR="00D167AA" w:rsidRPr="00AF16D2" w:rsidRDefault="00D167AA" w:rsidP="00D167AA">
      <w:pPr>
        <w:rPr>
          <w:rFonts w:ascii="Times New Roman" w:hAnsi="Times New Roman"/>
          <w:b/>
          <w:bCs/>
          <w:noProof/>
        </w:rPr>
      </w:pPr>
    </w:p>
    <w:p w14:paraId="47B3EA8C" w14:textId="28D4CF18" w:rsidR="00D167AA" w:rsidRPr="00CF4C04" w:rsidRDefault="00D167AA" w:rsidP="00D167AA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>
        <w:rPr>
          <w:rFonts w:ascii="Times New Roman" w:hAnsi="Times New Roman"/>
          <w:b/>
          <w:bCs/>
          <w:noProof/>
        </w:rPr>
        <w:t>60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</w:t>
      </w:r>
      <w:r>
        <w:rPr>
          <w:rFonts w:ascii="Times New Roman" w:hAnsi="Times New Roman"/>
          <w:b/>
          <w:bCs/>
          <w:noProof/>
          <w:vertAlign w:val="subscript"/>
        </w:rPr>
        <w:t xml:space="preserve">       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5C39E77B" w14:textId="77777777" w:rsidR="00D167AA" w:rsidRPr="00CF4C04" w:rsidRDefault="00D167AA" w:rsidP="00D167AA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347245BB" w14:textId="55480491" w:rsidR="00D167AA" w:rsidRPr="00CF4C04" w:rsidRDefault="00D167AA" w:rsidP="00D167AA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60</m:t>
        </m:r>
        <m:r>
          <w:rPr>
            <w:rFonts w:ascii="Cambria Math" w:hAnsi="Cambria Math"/>
            <w:noProof/>
            <w:color w:val="FF0000"/>
          </w:rPr>
          <m:t>×</m:t>
        </m:r>
        <m:r>
          <w:rPr>
            <w:rFonts w:ascii="Cambria Math" w:hAnsi="Cambria Math"/>
            <w:noProof/>
            <w:color w:val="FF0000"/>
          </w:rPr>
          <m:t>0,80</m:t>
        </m:r>
        <m:r>
          <w:rPr>
            <w:rFonts w:ascii="Cambria Math" w:hAnsi="Cambria Math"/>
            <w:noProof/>
            <w:color w:val="FF0000"/>
          </w:rPr>
          <m:t>=</m:t>
        </m:r>
        <m:r>
          <w:rPr>
            <w:rFonts w:ascii="Cambria Math" w:hAnsi="Cambria Math"/>
            <w:noProof/>
            <w:color w:val="FF0000"/>
          </w:rPr>
          <m:t>48</m:t>
        </m:r>
      </m:oMath>
      <w:r w:rsidRPr="00CF4C04">
        <w:rPr>
          <w:rFonts w:ascii="Times New Roman" w:eastAsiaTheme="minorEastAsia" w:hAnsi="Times New Roman"/>
          <w:noProof/>
          <w:color w:val="FF0000"/>
        </w:rPr>
        <w:t xml:space="preserve">.    </w:t>
      </w:r>
      <w:r w:rsidR="00B50635">
        <w:rPr>
          <w:rFonts w:ascii="Times New Roman" w:eastAsiaTheme="minorEastAsia" w:hAnsi="Times New Roman"/>
          <w:noProof/>
          <w:color w:val="FF0000"/>
        </w:rPr>
        <w:t>En 2017, l’hotel propose 48 chambres.</w:t>
      </w:r>
      <w:r w:rsidRPr="00CF4C04">
        <w:rPr>
          <w:rFonts w:ascii="Times New Roman" w:eastAsiaTheme="minorEastAsia" w:hAnsi="Times New Roman"/>
          <w:noProof/>
          <w:color w:val="FF0000"/>
        </w:rPr>
        <w:t xml:space="preserve"> </w:t>
      </w:r>
    </w:p>
    <w:p w14:paraId="04191CB4" w14:textId="77777777" w:rsidR="00D167AA" w:rsidRPr="00B50635" w:rsidRDefault="00D167AA" w:rsidP="00E43677">
      <w:pPr>
        <w:rPr>
          <w:rFonts w:ascii="Times New Roman" w:hAnsi="Times New Roman"/>
          <w:b/>
          <w:bCs/>
          <w:sz w:val="24"/>
          <w:szCs w:val="24"/>
        </w:rPr>
      </w:pPr>
    </w:p>
    <w:p w14:paraId="4FCEA999" w14:textId="77777777" w:rsidR="00B50635" w:rsidRDefault="00B50635" w:rsidP="00B50635">
      <w:pPr>
        <w:rPr>
          <w:rFonts w:ascii="Times New Roman" w:hAnsi="Times New Roman"/>
          <w:bCs/>
          <w:color w:val="000000"/>
        </w:rPr>
      </w:pPr>
      <w:r w:rsidRPr="00B50635">
        <w:rPr>
          <w:rFonts w:ascii="Times New Roman" w:hAnsi="Times New Roman"/>
          <w:b/>
          <w:bCs/>
          <w:sz w:val="24"/>
          <w:szCs w:val="24"/>
        </w:rPr>
        <w:t>2.</w:t>
      </w:r>
    </w:p>
    <w:p w14:paraId="464D363D" w14:textId="77777777" w:rsidR="00B50635" w:rsidRPr="00D533C9" w:rsidRDefault="00B50635" w:rsidP="00B50635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246BDD" wp14:editId="333D063F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3072056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50147F" w14:textId="1D3CBF1D" w:rsidR="00B50635" w:rsidRDefault="00B50635" w:rsidP="00B50635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=1,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6BDD" id="_x0000_s1028" style="position:absolute;left:0;text-align:left;margin-left:319.05pt;margin-top:6pt;width:2in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" fillcolor="window" strokecolor="#f79646" strokeweight="2pt">
                <v:textbox>
                  <w:txbxContent>
                    <w:p w14:paraId="7050147F" w14:textId="1D3CBF1D" w:rsidR="00B50635" w:rsidRDefault="00B50635" w:rsidP="00B50635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=1,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B92F1" wp14:editId="4725726F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819156969" name="Rectangle 819156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6047AA" w14:textId="350178BD" w:rsidR="00B50635" w:rsidRDefault="00B50635" w:rsidP="00B5063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 w:rsidR="002E0787">
                              <w:rPr>
                                <w:rFonts w:ascii="Times New Roman" w:hAnsi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B92F1" id="Rectangle 819156969" o:spid="_x0000_s1029" style="position:absolute;left:0;text-align:left;margin-left:105.75pt;margin-top:5.85pt;width:47.25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fMYQIAAMU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l/FFvNlg&#10;dXhyzOGgRG/FqqH6axrhCRxJj/DROoVHOpRGAo2jxVmN7tff7mM+KYKinHUkZRro5w6cJGa+GdLK&#10;l8lsFrWfnNn8ekqOO49sziNm194hsTuhxbUimTE/6KOpHLavtHXL2JVCYAT1HqgbnbswrBjtrZDL&#10;ZUojvVsIa/NsRSwemYvMvvSv4OwohUAaesCj7KF4p4ghN740uNwFVE2Syxuvo3RpV5Lgxr2Oy3ju&#10;p6y3f5/FbwA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AHTwfMYQIAAMU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6C6047AA" w14:textId="350178BD" w:rsidR="00B50635" w:rsidRDefault="00B50635" w:rsidP="00B50635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 w:rsidR="002E0787">
                        <w:rPr>
                          <w:rFonts w:ascii="Times New Roman" w:hAnsi="Times New Roman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14:paraId="1B268BF8" w14:textId="77777777" w:rsidR="00B50635" w:rsidRPr="00AF16D2" w:rsidRDefault="00B50635" w:rsidP="00B50635">
      <w:pPr>
        <w:rPr>
          <w:rFonts w:ascii="Times New Roman" w:hAnsi="Times New Roman"/>
          <w:b/>
          <w:bCs/>
          <w:noProof/>
        </w:rPr>
      </w:pPr>
    </w:p>
    <w:p w14:paraId="30D45959" w14:textId="77777777" w:rsidR="00B50635" w:rsidRPr="00AF16D2" w:rsidRDefault="00B50635" w:rsidP="00B50635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ABE575" wp14:editId="02A3D41C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531696012" name="Flèche : courbe vers le bas 1531696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4008" id="Flèche : courbe vers le bas 1531696012" o:spid="_x0000_s1026" type="#_x0000_t105" style="position:absolute;margin-left:90.75pt;margin-top:1.35pt;width:81.8pt;height:2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5D748445" w14:textId="77777777" w:rsidR="00B50635" w:rsidRPr="00AF16D2" w:rsidRDefault="00B50635" w:rsidP="00B50635">
      <w:pPr>
        <w:rPr>
          <w:rFonts w:ascii="Times New Roman" w:hAnsi="Times New Roman"/>
          <w:b/>
          <w:bCs/>
          <w:noProof/>
        </w:rPr>
      </w:pPr>
    </w:p>
    <w:p w14:paraId="5A033C35" w14:textId="43433A9A" w:rsidR="00B50635" w:rsidRPr="00CF4C04" w:rsidRDefault="00B50635" w:rsidP="00B50635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 w:rsidR="002E0787">
        <w:rPr>
          <w:rFonts w:ascii="Times New Roman" w:hAnsi="Times New Roman"/>
          <w:b/>
          <w:bCs/>
          <w:noProof/>
        </w:rPr>
        <w:t>60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</w:t>
      </w:r>
      <w:r>
        <w:rPr>
          <w:rFonts w:ascii="Times New Roman" w:hAnsi="Times New Roman"/>
          <w:b/>
          <w:bCs/>
          <w:noProof/>
          <w:vertAlign w:val="subscript"/>
        </w:rPr>
        <w:t xml:space="preserve">       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4929A1BC" w14:textId="77777777" w:rsidR="00B50635" w:rsidRPr="00CF4C04" w:rsidRDefault="00B50635" w:rsidP="00B50635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00D01992" w14:textId="40C682AC" w:rsidR="00620043" w:rsidRPr="00CF4C04" w:rsidRDefault="00B50635" w:rsidP="00620043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60</m:t>
        </m:r>
        <m:r>
          <w:rPr>
            <w:rFonts w:ascii="Cambria Math" w:hAnsi="Cambria Math"/>
            <w:noProof/>
            <w:color w:val="FF0000"/>
          </w:rPr>
          <m:t>×1,</m:t>
        </m:r>
        <m:r>
          <w:rPr>
            <w:rFonts w:ascii="Cambria Math" w:hAnsi="Cambria Math"/>
            <w:noProof/>
            <w:color w:val="FF0000"/>
          </w:rPr>
          <m:t>1</m:t>
        </m:r>
        <m:r>
          <w:rPr>
            <w:rFonts w:ascii="Cambria Math" w:hAnsi="Cambria Math"/>
            <w:noProof/>
            <w:color w:val="FF0000"/>
          </w:rPr>
          <m:t>5</m:t>
        </m:r>
        <m:r>
          <w:rPr>
            <w:rFonts w:ascii="Cambria Math" w:hAnsi="Cambria Math"/>
            <w:noProof/>
            <w:color w:val="FF0000"/>
          </w:rPr>
          <m:t>=</m:t>
        </m:r>
        <m:r>
          <w:rPr>
            <w:rFonts w:ascii="Cambria Math" w:hAnsi="Cambria Math"/>
            <w:noProof/>
            <w:color w:val="FF0000"/>
          </w:rPr>
          <m:t>69</m:t>
        </m:r>
      </m:oMath>
      <w:r w:rsidRPr="00CF4C04">
        <w:rPr>
          <w:rFonts w:ascii="Times New Roman" w:eastAsiaTheme="minorEastAsia" w:hAnsi="Times New Roman"/>
          <w:noProof/>
          <w:color w:val="FF0000"/>
        </w:rPr>
        <w:t xml:space="preserve"> .    </w:t>
      </w:r>
      <w:r w:rsidR="00620043">
        <w:rPr>
          <w:rFonts w:ascii="Times New Roman" w:eastAsiaTheme="minorEastAsia" w:hAnsi="Times New Roman"/>
          <w:noProof/>
          <w:color w:val="FF0000"/>
        </w:rPr>
        <w:t>En 201</w:t>
      </w:r>
      <w:r w:rsidR="00620043">
        <w:rPr>
          <w:rFonts w:ascii="Times New Roman" w:eastAsiaTheme="minorEastAsia" w:hAnsi="Times New Roman"/>
          <w:noProof/>
          <w:color w:val="FF0000"/>
        </w:rPr>
        <w:t>8</w:t>
      </w:r>
      <w:r w:rsidR="00620043">
        <w:rPr>
          <w:rFonts w:ascii="Times New Roman" w:eastAsiaTheme="minorEastAsia" w:hAnsi="Times New Roman"/>
          <w:noProof/>
          <w:color w:val="FF0000"/>
        </w:rPr>
        <w:t>, l’hotel propose 48 chambres.</w:t>
      </w:r>
      <w:r w:rsidR="00620043" w:rsidRPr="00CF4C04">
        <w:rPr>
          <w:rFonts w:ascii="Times New Roman" w:eastAsiaTheme="minorEastAsia" w:hAnsi="Times New Roman"/>
          <w:noProof/>
          <w:color w:val="FF0000"/>
        </w:rPr>
        <w:t xml:space="preserve"> </w:t>
      </w:r>
    </w:p>
    <w:p w14:paraId="4C55F8FD" w14:textId="77777777" w:rsidR="00D167AA" w:rsidRDefault="00D167AA" w:rsidP="00E43677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96A117B" w14:textId="3F70255B" w:rsidR="00E43677" w:rsidRPr="00D30CD9" w:rsidRDefault="00E43677" w:rsidP="00E43677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30CD9">
        <w:rPr>
          <w:rFonts w:ascii="Times New Roman" w:hAnsi="Times New Roman"/>
          <w:b/>
          <w:bCs/>
          <w:sz w:val="24"/>
          <w:szCs w:val="24"/>
          <w:u w:val="single"/>
        </w:rPr>
        <w:t>Exercice 1</w:t>
      </w:r>
      <w:r w:rsidR="00506173" w:rsidRPr="00D30CD9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D30CD9">
        <w:rPr>
          <w:rFonts w:ascii="Times New Roman" w:hAnsi="Times New Roman"/>
          <w:b/>
          <w:bCs/>
          <w:sz w:val="24"/>
          <w:szCs w:val="24"/>
          <w:u w:val="single"/>
        </w:rPr>
        <w:t> :</w:t>
      </w:r>
    </w:p>
    <w:p w14:paraId="095114E7" w14:textId="4AB37AE7" w:rsidR="006674E5" w:rsidRPr="006674E5" w:rsidRDefault="006674E5" w:rsidP="00E43677">
      <w:pPr>
        <w:rPr>
          <w:rFonts w:ascii="Times New Roman" w:hAnsi="Times New Roman"/>
          <w:sz w:val="24"/>
          <w:szCs w:val="24"/>
        </w:rPr>
      </w:pPr>
      <w:r w:rsidRPr="00D30CD9">
        <w:rPr>
          <w:rFonts w:ascii="Times New Roman" w:hAnsi="Times New Roman"/>
          <w:sz w:val="24"/>
          <w:szCs w:val="24"/>
        </w:rPr>
        <w:t>1.Le smartphone</w:t>
      </w:r>
      <w:r w:rsidRPr="006674E5">
        <w:rPr>
          <w:rFonts w:ascii="Times New Roman" w:hAnsi="Times New Roman"/>
          <w:sz w:val="24"/>
          <w:szCs w:val="24"/>
        </w:rPr>
        <w:t xml:space="preserve"> K1 étant vendu 230 €. Le nouveau modèle est vendu 5% plus cher. Déterminer le prix du nouveau modèle.</w:t>
      </w:r>
    </w:p>
    <w:p w14:paraId="4CDEEAF6" w14:textId="77777777" w:rsidR="00620043" w:rsidRPr="00D533C9" w:rsidRDefault="00620043" w:rsidP="00620043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A6125" wp14:editId="620CEA18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2286389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B670CE" w14:textId="6F2BAAAE" w:rsidR="00620043" w:rsidRDefault="00620043" w:rsidP="00620043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=1,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6125" id="_x0000_s1030" style="position:absolute;left:0;text-align:left;margin-left:319.05pt;margin-top:6pt;width:2in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" fillcolor="window" strokecolor="#f79646" strokeweight="2pt">
                <v:textbox>
                  <w:txbxContent>
                    <w:p w14:paraId="45B670CE" w14:textId="6F2BAAAE" w:rsidR="00620043" w:rsidRDefault="00620043" w:rsidP="00620043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=1,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E8B0CD" wp14:editId="247D9634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629505676" name="Rectangle 62950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808676" w14:textId="165989A9" w:rsidR="00620043" w:rsidRDefault="00620043" w:rsidP="0062004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8B0CD" id="Rectangle 629505676" o:spid="_x0000_s1031" style="position:absolute;left:0;text-align:left;margin-left:105.75pt;margin-top:5.85pt;width:47.25pt;height:2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RWYAIAAMU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" fillcolor="window" stroked="f" strokeweight="2pt">
                <v:textbox>
                  <w:txbxContent>
                    <w:p w14:paraId="71808676" w14:textId="165989A9" w:rsidR="00620043" w:rsidRDefault="00620043" w:rsidP="0062004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058</w:t>
                      </w:r>
                    </w:p>
                  </w:txbxContent>
                </v:textbox>
              </v:rect>
            </w:pict>
          </mc:Fallback>
        </mc:AlternateContent>
      </w:r>
    </w:p>
    <w:p w14:paraId="1EE8C19A" w14:textId="77777777" w:rsidR="00620043" w:rsidRPr="00AF16D2" w:rsidRDefault="00620043" w:rsidP="00620043">
      <w:pPr>
        <w:rPr>
          <w:rFonts w:ascii="Times New Roman" w:hAnsi="Times New Roman"/>
          <w:b/>
          <w:bCs/>
          <w:noProof/>
        </w:rPr>
      </w:pPr>
    </w:p>
    <w:p w14:paraId="6257E971" w14:textId="77777777" w:rsidR="00620043" w:rsidRPr="00AF16D2" w:rsidRDefault="00620043" w:rsidP="00620043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2CA8C" wp14:editId="00F82090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751431739" name="Flèche : courbe vers le bas 75143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AAB3B" id="Flèche : courbe vers le bas 751431739" o:spid="_x0000_s1026" type="#_x0000_t105" style="position:absolute;margin-left:90.75pt;margin-top:1.35pt;width:81.8pt;height:2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61A36C3D" w14:textId="77777777" w:rsidR="00620043" w:rsidRPr="00AF16D2" w:rsidRDefault="00620043" w:rsidP="00620043">
      <w:pPr>
        <w:rPr>
          <w:rFonts w:ascii="Times New Roman" w:hAnsi="Times New Roman"/>
          <w:b/>
          <w:bCs/>
          <w:noProof/>
        </w:rPr>
      </w:pPr>
    </w:p>
    <w:p w14:paraId="557C5858" w14:textId="74C93FE5" w:rsidR="00620043" w:rsidRPr="00CF4C04" w:rsidRDefault="00620043" w:rsidP="00620043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>
        <w:rPr>
          <w:rFonts w:ascii="Times New Roman" w:hAnsi="Times New Roman"/>
          <w:b/>
          <w:bCs/>
          <w:noProof/>
        </w:rPr>
        <w:t>230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</w:t>
      </w:r>
      <w:r>
        <w:rPr>
          <w:rFonts w:ascii="Times New Roman" w:hAnsi="Times New Roman"/>
          <w:b/>
          <w:bCs/>
          <w:noProof/>
          <w:vertAlign w:val="subscript"/>
        </w:rPr>
        <w:t xml:space="preserve">       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1E560F4C" w14:textId="77777777" w:rsidR="00620043" w:rsidRPr="00CF4C04" w:rsidRDefault="00620043" w:rsidP="00620043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6CA59EBE" w14:textId="77777777" w:rsidR="007B223A" w:rsidRDefault="00620043" w:rsidP="007B223A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230</m:t>
        </m:r>
        <m:r>
          <w:rPr>
            <w:rFonts w:ascii="Cambria Math" w:hAnsi="Cambria Math"/>
            <w:noProof/>
            <w:color w:val="FF0000"/>
          </w:rPr>
          <m:t>×1,</m:t>
        </m:r>
        <m:r>
          <w:rPr>
            <w:rFonts w:ascii="Cambria Math" w:hAnsi="Cambria Math"/>
            <w:noProof/>
            <w:color w:val="FF0000"/>
          </w:rPr>
          <m:t>0</m:t>
        </m:r>
        <m:r>
          <w:rPr>
            <w:rFonts w:ascii="Cambria Math" w:hAnsi="Cambria Math"/>
            <w:noProof/>
            <w:color w:val="FF0000"/>
          </w:rPr>
          <m:t>5=</m:t>
        </m:r>
      </m:oMath>
      <w:r w:rsidR="007B223A" w:rsidRPr="007B223A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241,</w:t>
      </w:r>
      <w:proofErr w:type="gramStart"/>
      <w:r w:rsidR="007B223A" w:rsidRPr="007B223A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5  .</w:t>
      </w:r>
      <w:proofErr w:type="gramEnd"/>
      <w:r w:rsidR="007B223A" w:rsidRPr="007B223A">
        <w:rPr>
          <w:rFonts w:ascii="Times New Roman" w:eastAsiaTheme="minorHAnsi" w:hAnsi="Times New Roman"/>
          <w:color w:val="FF0000"/>
          <w:szCs w:val="22"/>
          <w:lang w:eastAsia="en-US"/>
        </w:rPr>
        <w:t>Le nouveau modèle coutera 241,5 €.</w:t>
      </w:r>
    </w:p>
    <w:p w14:paraId="37CD967C" w14:textId="77777777" w:rsidR="007B223A" w:rsidRPr="007B223A" w:rsidRDefault="007B223A" w:rsidP="007B223A">
      <w:pPr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3484EF5B" w14:textId="28C7DCAE" w:rsidR="006674E5" w:rsidRPr="006674E5" w:rsidRDefault="006674E5" w:rsidP="00E43677">
      <w:pPr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2.  8 400 000 visiteurs se sont rendus dans un grand parc d’attractions en 2022. Ce nombre a augmenté de 12% en 2023. Combien de visiteurs cela représente-t ’</w:t>
      </w:r>
      <w:proofErr w:type="spellStart"/>
      <w:r w:rsidRPr="006674E5">
        <w:rPr>
          <w:rFonts w:ascii="Times New Roman" w:hAnsi="Times New Roman"/>
          <w:sz w:val="24"/>
          <w:szCs w:val="24"/>
        </w:rPr>
        <w:t>il</w:t>
      </w:r>
      <w:proofErr w:type="spellEnd"/>
      <w:r w:rsidRPr="006674E5">
        <w:rPr>
          <w:rFonts w:ascii="Times New Roman" w:hAnsi="Times New Roman"/>
          <w:sz w:val="24"/>
          <w:szCs w:val="24"/>
        </w:rPr>
        <w:t xml:space="preserve"> en 2023 ?</w:t>
      </w:r>
    </w:p>
    <w:p w14:paraId="57A6A835" w14:textId="77777777" w:rsidR="00930D3B" w:rsidRDefault="00930D3B" w:rsidP="00D01494">
      <w:pPr>
        <w:rPr>
          <w:rFonts w:ascii="Times New Roman" w:hAnsi="Times New Roman"/>
          <w:sz w:val="24"/>
          <w:szCs w:val="24"/>
        </w:rPr>
      </w:pPr>
    </w:p>
    <w:p w14:paraId="5A8C33F6" w14:textId="77777777" w:rsidR="00930D3B" w:rsidRPr="006674E5" w:rsidRDefault="00930D3B" w:rsidP="00930D3B">
      <w:pPr>
        <w:rPr>
          <w:rFonts w:ascii="Times New Roman" w:hAnsi="Times New Roman"/>
          <w:sz w:val="24"/>
          <w:szCs w:val="24"/>
        </w:rPr>
      </w:pPr>
    </w:p>
    <w:p w14:paraId="4FB2579C" w14:textId="77777777" w:rsidR="00930D3B" w:rsidRPr="00D533C9" w:rsidRDefault="00930D3B" w:rsidP="00930D3B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6A82D1" wp14:editId="4A05D55B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7846987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8F633" w14:textId="592B0E4A" w:rsidR="00930D3B" w:rsidRDefault="00930D3B" w:rsidP="00930D3B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=1,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82D1" id="_x0000_s1032" style="position:absolute;left:0;text-align:left;margin-left:319.05pt;margin-top:6pt;width:2in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" fillcolor="window" strokecolor="#f79646" strokeweight="2pt">
                <v:textbox>
                  <w:txbxContent>
                    <w:p w14:paraId="0178F633" w14:textId="592B0E4A" w:rsidR="00930D3B" w:rsidRDefault="00930D3B" w:rsidP="00930D3B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=1,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12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EAC71E" wp14:editId="5CD6E1DE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1743073568" name="Rectangle 174307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6E5227" w14:textId="7FCDE478" w:rsidR="00930D3B" w:rsidRDefault="00930D3B" w:rsidP="00930D3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AC71E" id="Rectangle 1743073568" o:spid="_x0000_s1033" style="position:absolute;left:0;text-align:left;margin-left:105.75pt;margin-top:5.85pt;width:47.25pt;height: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CczrWWYQIAAMU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766E5227" w14:textId="7FCDE478" w:rsidR="00930D3B" w:rsidRDefault="00930D3B" w:rsidP="00930D3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12</w:t>
                      </w:r>
                      <w:r>
                        <w:rPr>
                          <w:rFonts w:ascii="Times New Roman" w:hAnsi="Times New Roman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07D7C88D" w14:textId="77777777" w:rsidR="00930D3B" w:rsidRPr="00AF16D2" w:rsidRDefault="00930D3B" w:rsidP="00930D3B">
      <w:pPr>
        <w:rPr>
          <w:rFonts w:ascii="Times New Roman" w:hAnsi="Times New Roman"/>
          <w:b/>
          <w:bCs/>
          <w:noProof/>
        </w:rPr>
      </w:pPr>
    </w:p>
    <w:p w14:paraId="7C358AA2" w14:textId="77777777" w:rsidR="00930D3B" w:rsidRPr="00AF16D2" w:rsidRDefault="00930D3B" w:rsidP="00930D3B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C4D27A" wp14:editId="3AA3F6D6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415928149" name="Flèche : courbe vers le bas 415928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34C1" id="Flèche : courbe vers le bas 415928149" o:spid="_x0000_s1026" type="#_x0000_t105" style="position:absolute;margin-left:90.75pt;margin-top:1.35pt;width:81.8pt;height:2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2D1458A5" w14:textId="77777777" w:rsidR="00930D3B" w:rsidRPr="00AF16D2" w:rsidRDefault="00930D3B" w:rsidP="00930D3B">
      <w:pPr>
        <w:rPr>
          <w:rFonts w:ascii="Times New Roman" w:hAnsi="Times New Roman"/>
          <w:b/>
          <w:bCs/>
          <w:noProof/>
        </w:rPr>
      </w:pPr>
    </w:p>
    <w:p w14:paraId="00998C16" w14:textId="47ACE13D" w:rsidR="00930D3B" w:rsidRPr="00CF4C04" w:rsidRDefault="00930D3B" w:rsidP="00930D3B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>
        <w:rPr>
          <w:rFonts w:ascii="Times New Roman" w:hAnsi="Times New Roman"/>
          <w:b/>
          <w:bCs/>
          <w:noProof/>
        </w:rPr>
        <w:t>8 400 000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1D9FC8D0" w14:textId="77777777" w:rsidR="00930D3B" w:rsidRPr="00CF4C04" w:rsidRDefault="00930D3B" w:rsidP="00930D3B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459C6D8D" w14:textId="74F82D5D" w:rsidR="00930D3B" w:rsidRPr="00930D3B" w:rsidRDefault="00930D3B" w:rsidP="00930D3B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8 400 000</m:t>
        </m:r>
        <m:r>
          <w:rPr>
            <w:rFonts w:ascii="Cambria Math" w:hAnsi="Cambria Math"/>
            <w:noProof/>
            <w:color w:val="FF0000"/>
          </w:rPr>
          <m:t>×1,</m:t>
        </m:r>
        <m:r>
          <w:rPr>
            <w:rFonts w:ascii="Cambria Math" w:hAnsi="Cambria Math"/>
            <w:noProof/>
            <w:color w:val="FF0000"/>
          </w:rPr>
          <m:t>12</m:t>
        </m:r>
        <m:r>
          <w:rPr>
            <w:rFonts w:ascii="Cambria Math" w:hAnsi="Cambria Math"/>
            <w:noProof/>
            <w:color w:val="FF0000"/>
          </w:rPr>
          <m:t>=</m:t>
        </m:r>
      </m:oMath>
      <w:r w:rsidRPr="00930D3B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 xml:space="preserve">9 408 </w:t>
      </w:r>
      <w:proofErr w:type="gramStart"/>
      <w:r w:rsidRPr="00930D3B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000  .</w:t>
      </w:r>
      <w:proofErr w:type="gramEnd"/>
      <w:r w:rsidRPr="00930D3B">
        <w:rPr>
          <w:rFonts w:ascii="Times New Roman" w:eastAsiaTheme="minorHAnsi" w:hAnsi="Times New Roman"/>
          <w:color w:val="FF0000"/>
          <w:szCs w:val="22"/>
          <w:lang w:eastAsia="en-US"/>
        </w:rPr>
        <w:t>En 20</w:t>
      </w:r>
      <w:r w:rsidR="00F1110B">
        <w:rPr>
          <w:rFonts w:ascii="Times New Roman" w:eastAsiaTheme="minorHAnsi" w:hAnsi="Times New Roman"/>
          <w:color w:val="FF0000"/>
          <w:szCs w:val="22"/>
          <w:lang w:eastAsia="en-US"/>
        </w:rPr>
        <w:t>23</w:t>
      </w:r>
      <w:r w:rsidRPr="00930D3B">
        <w:rPr>
          <w:rFonts w:ascii="Times New Roman" w:eastAsiaTheme="minorHAnsi" w:hAnsi="Times New Roman"/>
          <w:color w:val="FF0000"/>
          <w:szCs w:val="22"/>
          <w:lang w:eastAsia="en-US"/>
        </w:rPr>
        <w:t>, 9 408 000 personnes ont visité le parc d’attractions.</w:t>
      </w:r>
    </w:p>
    <w:p w14:paraId="15E79C79" w14:textId="1D23A1C7" w:rsidR="00930D3B" w:rsidRPr="00930D3B" w:rsidRDefault="00930D3B" w:rsidP="00930D3B">
      <w:pPr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5EFCCE0D" w14:textId="3C9C1F90" w:rsidR="00A93B64" w:rsidRPr="006674E5" w:rsidRDefault="006674E5" w:rsidP="00D01494">
      <w:pPr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3.Fin septembre 2018, le pétrole cotait 82$ le baril. En un mois, il a perdu 16% de sa valeur. Quel était le prix du baril de pétrole fin octobre 2018 ?</w:t>
      </w:r>
    </w:p>
    <w:p w14:paraId="0DFC2D5D" w14:textId="07513BC5" w:rsidR="00A93B64" w:rsidRDefault="00A93B64" w:rsidP="00D01494">
      <w:pPr>
        <w:rPr>
          <w:rFonts w:ascii="Times New Roman" w:hAnsi="Times New Roman"/>
          <w:b/>
          <w:bCs/>
          <w:u w:val="single"/>
        </w:rPr>
      </w:pPr>
    </w:p>
    <w:p w14:paraId="25123BFD" w14:textId="77777777" w:rsidR="00F1110B" w:rsidRDefault="00F1110B" w:rsidP="00F1110B">
      <w:pPr>
        <w:rPr>
          <w:rFonts w:ascii="Times New Roman" w:hAnsi="Times New Roman"/>
          <w:sz w:val="24"/>
          <w:szCs w:val="24"/>
        </w:rPr>
      </w:pPr>
    </w:p>
    <w:p w14:paraId="47942E2E" w14:textId="77777777" w:rsidR="00F1110B" w:rsidRPr="006674E5" w:rsidRDefault="00F1110B" w:rsidP="00F1110B">
      <w:pPr>
        <w:rPr>
          <w:rFonts w:ascii="Times New Roman" w:hAnsi="Times New Roman"/>
          <w:sz w:val="24"/>
          <w:szCs w:val="24"/>
        </w:rPr>
      </w:pPr>
    </w:p>
    <w:p w14:paraId="1ABC6950" w14:textId="77777777" w:rsidR="00F1110B" w:rsidRPr="00D533C9" w:rsidRDefault="00F1110B" w:rsidP="00F1110B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ADED83" wp14:editId="3F414CE1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6019647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BA2D4" w14:textId="680827BE" w:rsidR="00F1110B" w:rsidRDefault="00F1110B" w:rsidP="00F1110B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0,84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DED83" id="_x0000_s1034" style="position:absolute;left:0;text-align:left;margin-left:319.05pt;margin-top:6pt;width:2in;height:5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" fillcolor="window" strokecolor="#f79646" strokeweight="2pt">
                <v:textbox>
                  <w:txbxContent>
                    <w:p w14:paraId="208BA2D4" w14:textId="680827BE" w:rsidR="00F1110B" w:rsidRDefault="00F1110B" w:rsidP="00F1110B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</m:t>
                          </m:r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0,84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C2636" wp14:editId="472F251C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57311442" name="Rectangle 5731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167220" w14:textId="553920AA" w:rsidR="00F1110B" w:rsidRDefault="00F1110B" w:rsidP="00F1110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0,84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C2636" id="Rectangle 57311442" o:spid="_x0000_s1035" style="position:absolute;left:0;text-align:left;margin-left:105.75pt;margin-top:5.85pt;width:47.25pt;height: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Dcj4O5YQIAAMU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1A167220" w14:textId="553920AA" w:rsidR="00F1110B" w:rsidRDefault="00F1110B" w:rsidP="00F1110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0,84</w:t>
                      </w:r>
                    </w:p>
                  </w:txbxContent>
                </v:textbox>
              </v:rect>
            </w:pict>
          </mc:Fallback>
        </mc:AlternateContent>
      </w:r>
    </w:p>
    <w:p w14:paraId="4920EA4B" w14:textId="77777777" w:rsidR="00F1110B" w:rsidRPr="00AF16D2" w:rsidRDefault="00F1110B" w:rsidP="00F1110B">
      <w:pPr>
        <w:rPr>
          <w:rFonts w:ascii="Times New Roman" w:hAnsi="Times New Roman"/>
          <w:b/>
          <w:bCs/>
          <w:noProof/>
        </w:rPr>
      </w:pPr>
    </w:p>
    <w:p w14:paraId="0EC91CFC" w14:textId="77777777" w:rsidR="00F1110B" w:rsidRPr="00AF16D2" w:rsidRDefault="00F1110B" w:rsidP="00F1110B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4C2D36" wp14:editId="76AF870C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277796264" name="Flèche : courbe vers le bas 277796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089B" id="Flèche : courbe vers le bas 277796264" o:spid="_x0000_s1026" type="#_x0000_t105" style="position:absolute;margin-left:90.75pt;margin-top:1.35pt;width:81.8pt;height:2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5469ABF0" w14:textId="77777777" w:rsidR="00F1110B" w:rsidRPr="00AF16D2" w:rsidRDefault="00F1110B" w:rsidP="00F1110B">
      <w:pPr>
        <w:rPr>
          <w:rFonts w:ascii="Times New Roman" w:hAnsi="Times New Roman"/>
          <w:b/>
          <w:bCs/>
          <w:noProof/>
        </w:rPr>
      </w:pPr>
    </w:p>
    <w:p w14:paraId="74F5FF75" w14:textId="15C488BC" w:rsidR="00F1110B" w:rsidRPr="00CF4C04" w:rsidRDefault="00F1110B" w:rsidP="00F1110B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>
        <w:rPr>
          <w:rFonts w:ascii="Times New Roman" w:hAnsi="Times New Roman"/>
          <w:b/>
          <w:bCs/>
          <w:noProof/>
        </w:rPr>
        <w:t xml:space="preserve">82               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1C563394" w14:textId="77777777" w:rsidR="00F1110B" w:rsidRPr="00CF4C04" w:rsidRDefault="00F1110B" w:rsidP="00F1110B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320562D9" w14:textId="485F9A54" w:rsidR="00F1110B" w:rsidRPr="00930D3B" w:rsidRDefault="00F1110B" w:rsidP="00F1110B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82</m:t>
        </m:r>
        <m:r>
          <w:rPr>
            <w:rFonts w:ascii="Cambria Math" w:hAnsi="Cambria Math"/>
            <w:noProof/>
            <w:color w:val="FF0000"/>
          </w:rPr>
          <m:t>×</m:t>
        </m:r>
        <m:r>
          <w:rPr>
            <w:rFonts w:ascii="Cambria Math" w:hAnsi="Cambria Math"/>
            <w:noProof/>
            <w:color w:val="FF0000"/>
          </w:rPr>
          <m:t>0,84</m:t>
        </m:r>
        <m:r>
          <w:rPr>
            <w:rFonts w:ascii="Cambria Math" w:hAnsi="Cambria Math"/>
            <w:noProof/>
            <w:color w:val="FF0000"/>
          </w:rPr>
          <m:t>=</m:t>
        </m:r>
      </m:oMath>
      <w:r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68,</w:t>
      </w:r>
      <w:proofErr w:type="gramStart"/>
      <w:r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88</w:t>
      </w:r>
      <w:r w:rsidRPr="00930D3B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 xml:space="preserve"> .</w:t>
      </w:r>
      <w:proofErr w:type="gramEnd"/>
      <w:r w:rsidR="00742E80">
        <w:rPr>
          <w:rFonts w:ascii="Times New Roman" w:eastAsiaTheme="minorHAnsi" w:hAnsi="Times New Roman"/>
          <w:color w:val="FF0000"/>
          <w:szCs w:val="22"/>
          <w:lang w:eastAsia="en-US"/>
        </w:rPr>
        <w:t xml:space="preserve"> Fin octobre 2018, le prix du baril était de 68,88 $</w:t>
      </w:r>
    </w:p>
    <w:p w14:paraId="66E375D9" w14:textId="77777777" w:rsidR="00E43677" w:rsidRDefault="00E43677" w:rsidP="00E43677">
      <w:pPr>
        <w:rPr>
          <w:rFonts w:ascii="Times New Roman" w:hAnsi="Times New Roman"/>
          <w:b/>
          <w:bCs/>
          <w:u w:val="single"/>
        </w:rPr>
      </w:pPr>
    </w:p>
    <w:p w14:paraId="4C1015C7" w14:textId="6D2869CC" w:rsidR="005D18C7" w:rsidRPr="005D18C7" w:rsidRDefault="005D18C7" w:rsidP="005D18C7">
      <w:pPr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5D18C7">
        <w:rPr>
          <w:rFonts w:ascii="Times New Roman" w:hAnsi="Times New Roman"/>
          <w:b/>
          <w:bCs/>
          <w:sz w:val="24"/>
          <w:szCs w:val="24"/>
          <w:u w:val="single"/>
        </w:rPr>
        <w:t>Exercice </w:t>
      </w:r>
      <w:proofErr w:type="gramStart"/>
      <w:r w:rsidR="00506173" w:rsidRPr="00506173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6674E5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Pr="005D18C7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proofErr w:type="gramEnd"/>
    </w:p>
    <w:p w14:paraId="2020632A" w14:textId="77777777" w:rsidR="005D18C7" w:rsidRPr="005D18C7" w:rsidRDefault="005D18C7" w:rsidP="005D18C7">
      <w:pPr>
        <w:jc w:val="left"/>
        <w:rPr>
          <w:rFonts w:ascii="Times New Roman" w:hAnsi="Times New Roman"/>
          <w:sz w:val="24"/>
          <w:szCs w:val="24"/>
        </w:rPr>
      </w:pPr>
      <w:r w:rsidRPr="005D18C7">
        <w:rPr>
          <w:rFonts w:ascii="Times New Roman" w:hAnsi="Times New Roman"/>
          <w:sz w:val="24"/>
          <w:szCs w:val="24"/>
        </w:rPr>
        <w:t>1.Un article est soldé à 34 euros. Déterminer le prix initial de l’article sachant qu’il a subi une baisse de 15%.</w:t>
      </w:r>
    </w:p>
    <w:p w14:paraId="0F2DB0B0" w14:textId="77777777" w:rsidR="00DA4050" w:rsidRPr="006C233D" w:rsidRDefault="00DA4050" w:rsidP="00DA4050">
      <w:pPr>
        <w:rPr>
          <w:rFonts w:ascii="Times New Roman" w:hAnsi="Times New Roman"/>
          <w:color w:val="FF0000"/>
          <w:sz w:val="24"/>
          <w:szCs w:val="24"/>
        </w:rPr>
      </w:pPr>
    </w:p>
    <w:p w14:paraId="66E016E4" w14:textId="77777777" w:rsidR="00DA4050" w:rsidRPr="006C233D" w:rsidRDefault="00DA4050" w:rsidP="00DA4050">
      <w:pPr>
        <w:rPr>
          <w:rFonts w:ascii="Times New Roman" w:hAnsi="Times New Roman"/>
          <w:color w:val="FF0000"/>
          <w:sz w:val="24"/>
          <w:szCs w:val="24"/>
        </w:rPr>
      </w:pPr>
    </w:p>
    <w:p w14:paraId="3DDB298E" w14:textId="77777777" w:rsidR="00DA4050" w:rsidRPr="006C233D" w:rsidRDefault="00DA4050" w:rsidP="00DA4050">
      <w:pPr>
        <w:rPr>
          <w:rFonts w:ascii="Times New Roman" w:hAnsi="Times New Roman"/>
          <w:bCs/>
          <w:color w:val="FF0000"/>
        </w:rPr>
      </w:pPr>
      <w:r w:rsidRPr="006C233D"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4E0DCD" wp14:editId="46DCDC6F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18949973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F1DF4D" w14:textId="65267EDB" w:rsidR="00DA4050" w:rsidRDefault="00DA4050" w:rsidP="00DA4050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=0,8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E0DCD" id="_x0000_s1036" style="position:absolute;left:0;text-align:left;margin-left:319.05pt;margin-top:6pt;width:2in;height:5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" fillcolor="window" strokecolor="#f79646" strokeweight="2pt">
                <v:textbox>
                  <w:txbxContent>
                    <w:p w14:paraId="3CF1DF4D" w14:textId="65267EDB" w:rsidR="00DA4050" w:rsidRDefault="00DA4050" w:rsidP="00DA4050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=0,8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6C233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8561B6" wp14:editId="22015895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953325219" name="Rectangle 95332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8D1382" w14:textId="1DBE006A" w:rsidR="00DA4050" w:rsidRDefault="00DA4050" w:rsidP="00DA405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×0,8</w:t>
                            </w:r>
                            <w:r w:rsidR="00DA3CF8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561B6" id="Rectangle 953325219" o:spid="_x0000_s1037" style="position:absolute;left:0;text-align:left;margin-left:105.75pt;margin-top:5.85pt;width:47.25pt;height:2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vb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k0l8Eq82&#10;WB2eHHM4SNFbsWqowZpmeAJH2iOAtE/hkQ6lkVDjaHFWo/v1t/uYT5KgKGcdaZkm+rkDJ4mab4bE&#10;8mUym0XxJ2c2v5qS484jm/OI2bV3SPROaHOtSGbMD/poKoftK63dMnalEBhBvQfuRucuDDtGiyvk&#10;cpnSSPAWwto8WxGLR+oitS/9Kzg7aiGQiB7wqHso3kliyI0vDS53AVWT9PLG66hdWpakuHGx4zae&#10;+ynr7e9n8Rs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D8cWvbYQIAAMY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5D8D1382" w14:textId="1DBE006A" w:rsidR="00DA4050" w:rsidRDefault="00DA4050" w:rsidP="00DA4050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×0,8</w:t>
                      </w:r>
                      <w:r w:rsidR="00DA3CF8">
                        <w:rPr>
                          <w:rFonts w:ascii="Times New Roman" w:hAnsi="Times New Roman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BD608AD" w14:textId="77777777" w:rsidR="00DA4050" w:rsidRPr="006C233D" w:rsidRDefault="00DA4050" w:rsidP="00DA4050">
      <w:pPr>
        <w:rPr>
          <w:rFonts w:ascii="Times New Roman" w:hAnsi="Times New Roman"/>
          <w:b/>
          <w:bCs/>
          <w:noProof/>
          <w:color w:val="FF0000"/>
        </w:rPr>
      </w:pPr>
    </w:p>
    <w:p w14:paraId="7D179163" w14:textId="77777777" w:rsidR="00DA4050" w:rsidRPr="006C233D" w:rsidRDefault="00DA4050" w:rsidP="00DA4050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6C233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F25706" wp14:editId="28AFFFD5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764905922" name="Flèche : courbe vers le bas 1764905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3B33" id="Flèche : courbe vers le bas 1764905922" o:spid="_x0000_s1026" type="#_x0000_t105" style="position:absolute;margin-left:90.75pt;margin-top:1.35pt;width:81.8pt;height:2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6C233D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0C317A2E" w14:textId="77777777" w:rsidR="00DA4050" w:rsidRPr="006C233D" w:rsidRDefault="00DA4050" w:rsidP="00DA4050">
      <w:pPr>
        <w:rPr>
          <w:rFonts w:ascii="Times New Roman" w:hAnsi="Times New Roman"/>
          <w:b/>
          <w:bCs/>
          <w:noProof/>
          <w:color w:val="FF0000"/>
        </w:rPr>
      </w:pPr>
    </w:p>
    <w:p w14:paraId="6128E9E3" w14:textId="15C4081E" w:rsidR="00DA4050" w:rsidRPr="006C233D" w:rsidRDefault="00DA4050" w:rsidP="00DA4050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6C233D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 w:rsidR="00DA3CF8" w:rsidRPr="006C233D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V</w:t>
      </w:r>
      <w:r w:rsidRPr="006C233D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</w:t>
      </w:r>
      <w:r w:rsidRPr="006C233D">
        <w:rPr>
          <w:rFonts w:ascii="Times New Roman" w:hAnsi="Times New Roman"/>
          <w:b/>
          <w:bCs/>
          <w:noProof/>
          <w:color w:val="FF0000"/>
        </w:rPr>
        <w:t>=34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               </w:t>
      </w:r>
      <w:r w:rsidRPr="006C233D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</w:p>
    <w:p w14:paraId="79A185A0" w14:textId="77777777" w:rsidR="00DA4050" w:rsidRPr="006C233D" w:rsidRDefault="00DA4050" w:rsidP="00DA4050">
      <w:pPr>
        <w:rPr>
          <w:rFonts w:ascii="Times New Roman" w:hAnsi="Times New Roman"/>
          <w:noProof/>
          <w:color w:val="FF0000"/>
        </w:rPr>
      </w:pPr>
      <w:r w:rsidRPr="006C233D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6A2D87C4" w14:textId="35245178" w:rsidR="002F347E" w:rsidRPr="002F347E" w:rsidRDefault="00DA3CF8" w:rsidP="002F347E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×0,8</m:t>
        </m:r>
        <m:r>
          <w:rPr>
            <w:rFonts w:ascii="Cambria Math" w:hAnsi="Cambria Math"/>
            <w:color w:val="FF0000"/>
            <w:sz w:val="24"/>
            <w:szCs w:val="24"/>
          </w:rPr>
          <m:t>5</m:t>
        </m:r>
        <m:r>
          <w:rPr>
            <w:rFonts w:ascii="Cambria Math" w:hAnsi="Cambria Math"/>
            <w:color w:val="FF0000"/>
            <w:sz w:val="24"/>
            <w:szCs w:val="24"/>
          </w:rPr>
          <m:t>=</m:t>
        </m:r>
        <m:r>
          <w:rPr>
            <w:rFonts w:ascii="Cambria Math" w:hAnsi="Cambria Math"/>
            <w:color w:val="FF0000"/>
            <w:sz w:val="24"/>
            <w:szCs w:val="24"/>
          </w:rPr>
          <m:t>34</m:t>
        </m:r>
      </m:oMath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 xml:space="preserve"> </w:t>
      </w:r>
      <w:proofErr w:type="gramStart"/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>soit</w:t>
      </w:r>
      <w:proofErr w:type="gramEnd"/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34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0,8</m:t>
            </m:r>
            <m:r>
              <w:rPr>
                <w:rFonts w:ascii="Cambria Math" w:hAnsi="Cambria Math"/>
                <w:color w:val="FF0000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</m:t>
        </m:r>
        <m:r>
          <w:rPr>
            <w:rFonts w:ascii="Cambria Math" w:eastAsiaTheme="minorHAnsi" w:hAnsi="Cambria Math"/>
            <w:color w:val="FF0000"/>
            <w:sz w:val="28"/>
            <w:szCs w:val="28"/>
            <w:vertAlign w:val="subscript"/>
            <w:lang w:eastAsia="en-US"/>
          </w:rPr>
          <m:t>40</m:t>
        </m:r>
      </m:oMath>
      <w:r w:rsidR="002F347E" w:rsidRPr="006C233D">
        <w:rPr>
          <w:rFonts w:ascii="Times New Roman" w:eastAsiaTheme="minorEastAsia" w:hAnsi="Times New Roman"/>
          <w:color w:val="FF0000"/>
          <w:sz w:val="28"/>
          <w:szCs w:val="28"/>
          <w:vertAlign w:val="subscript"/>
          <w:lang w:eastAsia="en-US"/>
        </w:rPr>
        <w:t xml:space="preserve"> .</w:t>
      </w:r>
      <w:r w:rsidR="002F347E" w:rsidRPr="002F347E">
        <w:rPr>
          <w:rFonts w:ascii="Times New Roman" w:eastAsiaTheme="minorHAnsi" w:hAnsi="Times New Roman"/>
          <w:color w:val="FF0000"/>
          <w:szCs w:val="22"/>
          <w:lang w:eastAsia="en-US"/>
        </w:rPr>
        <w:t>Initialement , l’article valait 40 €.</w:t>
      </w:r>
    </w:p>
    <w:p w14:paraId="50B3DF72" w14:textId="6FBE4863" w:rsidR="00DA3CF8" w:rsidRPr="00FF7592" w:rsidRDefault="00DA3CF8" w:rsidP="00DA3CF8">
      <w:pPr>
        <w:jc w:val="center"/>
        <w:rPr>
          <w:rFonts w:ascii="Times New Roman" w:eastAsiaTheme="minorEastAsia" w:hAnsi="Times New Roman"/>
          <w:color w:val="FF0000"/>
          <w:sz w:val="24"/>
          <w:szCs w:val="24"/>
        </w:rPr>
      </w:pPr>
    </w:p>
    <w:p w14:paraId="1588FD01" w14:textId="4FF1D29B" w:rsidR="005D18C7" w:rsidRPr="005D18C7" w:rsidRDefault="005D18C7" w:rsidP="00DA4050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2.Un véhicule vaut 15 000 HT. Sachant que les taxes représentent 20% du montant </w:t>
      </w:r>
      <w:proofErr w:type="gramStart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HT ,</w:t>
      </w:r>
      <w:proofErr w:type="gramEnd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 déterminer la valeur TTC du véhicule.</w:t>
      </w:r>
    </w:p>
    <w:p w14:paraId="6C8D4F14" w14:textId="77777777" w:rsidR="002F347E" w:rsidRDefault="002F347E" w:rsidP="002F347E">
      <w:pPr>
        <w:rPr>
          <w:rFonts w:ascii="Times New Roman" w:hAnsi="Times New Roman"/>
          <w:sz w:val="24"/>
          <w:szCs w:val="24"/>
        </w:rPr>
      </w:pPr>
    </w:p>
    <w:p w14:paraId="041F9925" w14:textId="77777777" w:rsidR="002F347E" w:rsidRPr="006674E5" w:rsidRDefault="002F347E" w:rsidP="002F347E">
      <w:pPr>
        <w:rPr>
          <w:rFonts w:ascii="Times New Roman" w:hAnsi="Times New Roman"/>
          <w:sz w:val="24"/>
          <w:szCs w:val="24"/>
        </w:rPr>
      </w:pPr>
    </w:p>
    <w:p w14:paraId="4B42E30D" w14:textId="77777777" w:rsidR="002F347E" w:rsidRPr="00D533C9" w:rsidRDefault="002F347E" w:rsidP="002F347E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4827A1" wp14:editId="02F64E99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14283749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6096FF" w14:textId="2A989844" w:rsidR="002F347E" w:rsidRDefault="002F347E" w:rsidP="002F347E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1,20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827A1" id="_x0000_s1038" style="position:absolute;left:0;text-align:left;margin-left:319.05pt;margin-top:6pt;width:2in;height:5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" fillcolor="window" strokecolor="#f79646" strokeweight="2pt">
                <v:textbox>
                  <w:txbxContent>
                    <w:p w14:paraId="2A6096FF" w14:textId="2A989844" w:rsidR="002F347E" w:rsidRDefault="002F347E" w:rsidP="002F347E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</m:t>
                          </m:r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1,20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6E9E29" wp14:editId="3E31EA3F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891299422" name="Rectangle 891299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948788" w14:textId="538DA1E4" w:rsidR="002F347E" w:rsidRDefault="002F347E" w:rsidP="002F347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9E29" id="Rectangle 891299422" o:spid="_x0000_s1039" style="position:absolute;left:0;text-align:left;margin-left:105.75pt;margin-top:5.85pt;width:47.25pt;height:2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obYg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" fillcolor="window" stroked="f" strokeweight="2pt">
                <v:textbox>
                  <w:txbxContent>
                    <w:p w14:paraId="0D948788" w14:textId="538DA1E4" w:rsidR="002F347E" w:rsidRDefault="002F347E" w:rsidP="002F347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1,20</w:t>
                      </w:r>
                    </w:p>
                  </w:txbxContent>
                </v:textbox>
              </v:rect>
            </w:pict>
          </mc:Fallback>
        </mc:AlternateContent>
      </w:r>
    </w:p>
    <w:p w14:paraId="600D55EB" w14:textId="77777777" w:rsidR="002F347E" w:rsidRPr="00AF16D2" w:rsidRDefault="002F347E" w:rsidP="002F347E">
      <w:pPr>
        <w:rPr>
          <w:rFonts w:ascii="Times New Roman" w:hAnsi="Times New Roman"/>
          <w:b/>
          <w:bCs/>
          <w:noProof/>
        </w:rPr>
      </w:pPr>
    </w:p>
    <w:p w14:paraId="7AA5FD4C" w14:textId="77777777" w:rsidR="002F347E" w:rsidRPr="00AF16D2" w:rsidRDefault="002F347E" w:rsidP="002F347E">
      <w:pPr>
        <w:rPr>
          <w:rFonts w:ascii="Times New Roman" w:hAnsi="Times New Roman"/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9A109F" wp14:editId="1BF4423E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47452407" name="Flèche : courbe vers le bas 4745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AE53" id="Flèche : courbe vers le bas 47452407" o:spid="_x0000_s1026" type="#_x0000_t105" style="position:absolute;margin-left:90.75pt;margin-top:1.35pt;width:81.8pt;height:2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AF16D2">
        <w:rPr>
          <w:rFonts w:ascii="Times New Roman" w:hAnsi="Times New Roman"/>
          <w:b/>
          <w:bCs/>
          <w:noProof/>
          <w:u w:val="single"/>
        </w:rPr>
        <w:t xml:space="preserve"> </w:t>
      </w:r>
    </w:p>
    <w:p w14:paraId="4CF34026" w14:textId="77777777" w:rsidR="002F347E" w:rsidRPr="00AF16D2" w:rsidRDefault="002F347E" w:rsidP="002F347E">
      <w:pPr>
        <w:rPr>
          <w:rFonts w:ascii="Times New Roman" w:hAnsi="Times New Roman"/>
          <w:b/>
          <w:bCs/>
          <w:noProof/>
        </w:rPr>
      </w:pPr>
    </w:p>
    <w:p w14:paraId="2AF0CF3E" w14:textId="6BF7B712" w:rsidR="002F347E" w:rsidRPr="00CF4C04" w:rsidRDefault="002F347E" w:rsidP="002F347E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AF16D2">
        <w:rPr>
          <w:rFonts w:ascii="Times New Roman" w:hAnsi="Times New Roman"/>
          <w:b/>
          <w:bCs/>
          <w:noProof/>
        </w:rPr>
        <w:t xml:space="preserve">                               V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</w:rPr>
        <w:t>=</w:t>
      </w:r>
      <w:r>
        <w:rPr>
          <w:rFonts w:ascii="Times New Roman" w:hAnsi="Times New Roman"/>
          <w:b/>
          <w:bCs/>
          <w:noProof/>
        </w:rPr>
        <w:t>15000</w:t>
      </w:r>
      <w:r>
        <w:rPr>
          <w:rFonts w:ascii="Times New Roman" w:hAnsi="Times New Roman"/>
          <w:b/>
          <w:bCs/>
          <w:noProof/>
        </w:rPr>
        <w:t xml:space="preserve">      </w:t>
      </w:r>
      <w:r w:rsidRPr="00AF16D2">
        <w:rPr>
          <w:rFonts w:ascii="Times New Roman" w:hAnsi="Times New Roman"/>
          <w:b/>
          <w:bCs/>
          <w:noProof/>
          <w:vertAlign w:val="subscript"/>
        </w:rPr>
        <w:t xml:space="preserve">        </w:t>
      </w:r>
      <w:r w:rsidRPr="00AF16D2">
        <w:rPr>
          <w:rFonts w:ascii="Times New Roman" w:hAnsi="Times New Roman"/>
          <w:b/>
          <w:bCs/>
          <w:noProof/>
        </w:rPr>
        <w:t>V</w:t>
      </w:r>
      <w:r w:rsidRPr="00AF16D2">
        <w:rPr>
          <w:rFonts w:ascii="Times New Roman" w:hAnsi="Times New Roman"/>
          <w:b/>
          <w:bCs/>
          <w:noProof/>
          <w:vertAlign w:val="subscript"/>
        </w:rPr>
        <w:t>1</w:t>
      </w:r>
      <w:r>
        <w:rPr>
          <w:rFonts w:ascii="Times New Roman" w:hAnsi="Times New Roman"/>
          <w:b/>
          <w:bCs/>
          <w:noProof/>
        </w:rPr>
        <w:t xml:space="preserve">                               </w:t>
      </w:r>
      <w:r>
        <w:rPr>
          <w:rFonts w:ascii="Times New Roman" w:hAnsi="Times New Roman"/>
          <w:b/>
          <w:bCs/>
          <w:noProof/>
        </w:rPr>
        <w:tab/>
        <w:t xml:space="preserve">                     </w:t>
      </w:r>
    </w:p>
    <w:p w14:paraId="734B4467" w14:textId="77777777" w:rsidR="002F347E" w:rsidRPr="00CF4C04" w:rsidRDefault="002F347E" w:rsidP="002F347E">
      <w:pPr>
        <w:rPr>
          <w:rFonts w:ascii="Times New Roman" w:hAnsi="Times New Roman"/>
          <w:noProof/>
          <w:color w:val="FF0000"/>
        </w:rPr>
      </w:pPr>
      <w:r w:rsidRPr="00CF4C04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298C1D2E" w14:textId="47B32CF5" w:rsidR="002F347E" w:rsidRPr="00930D3B" w:rsidRDefault="002F347E" w:rsidP="002F347E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w:r w:rsidRPr="00CF4C04">
        <w:rPr>
          <w:rFonts w:ascii="Times New Roman" w:hAnsi="Times New Roman"/>
          <w:noProof/>
          <w:color w:val="FF0000"/>
        </w:rPr>
        <w:t>V</w:t>
      </w:r>
      <w:r w:rsidRPr="00CF4C04">
        <w:rPr>
          <w:rFonts w:ascii="Times New Roman" w:hAnsi="Times New Roman"/>
          <w:noProof/>
          <w:color w:val="FF0000"/>
          <w:vertAlign w:val="subscript"/>
        </w:rPr>
        <w:t>1</w:t>
      </w:r>
      <w:r w:rsidRPr="00CF4C04">
        <w:rPr>
          <w:rFonts w:ascii="Times New Roman" w:hAnsi="Times New Roman"/>
          <w:noProof/>
          <w:color w:val="FF0000"/>
        </w:rPr>
        <w:t>=</w:t>
      </w:r>
      <m:oMath>
        <m:r>
          <w:rPr>
            <w:rFonts w:ascii="Cambria Math" w:hAnsi="Cambria Math"/>
            <w:noProof/>
            <w:color w:val="FF0000"/>
          </w:rPr>
          <m:t>15 000</m:t>
        </m:r>
        <m:r>
          <w:rPr>
            <w:rFonts w:ascii="Cambria Math" w:hAnsi="Cambria Math"/>
            <w:noProof/>
            <w:color w:val="FF0000"/>
          </w:rPr>
          <m:t>×</m:t>
        </m:r>
        <m:r>
          <w:rPr>
            <w:rFonts w:ascii="Cambria Math" w:hAnsi="Cambria Math"/>
            <w:noProof/>
            <w:color w:val="FF0000"/>
          </w:rPr>
          <m:t>1,20</m:t>
        </m:r>
        <m:r>
          <w:rPr>
            <w:rFonts w:ascii="Cambria Math" w:hAnsi="Cambria Math"/>
            <w:noProof/>
            <w:color w:val="FF0000"/>
          </w:rPr>
          <m:t>=</m:t>
        </m:r>
      </m:oMath>
      <w:r w:rsidR="006C233D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 xml:space="preserve">18 </w:t>
      </w:r>
      <w:proofErr w:type="gramStart"/>
      <w:r w:rsidR="006C233D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>000</w:t>
      </w:r>
      <w:r w:rsidRPr="00930D3B">
        <w:rPr>
          <w:rFonts w:ascii="Times New Roman" w:eastAsiaTheme="minorHAnsi" w:hAnsi="Times New Roman"/>
          <w:bCs/>
          <w:color w:val="FF0000"/>
          <w:sz w:val="28"/>
          <w:szCs w:val="28"/>
          <w:lang w:eastAsia="en-US"/>
        </w:rPr>
        <w:t xml:space="preserve"> .</w:t>
      </w:r>
      <w:proofErr w:type="gramEnd"/>
      <w:r>
        <w:rPr>
          <w:rFonts w:ascii="Times New Roman" w:eastAsiaTheme="minorHAnsi" w:hAnsi="Times New Roman"/>
          <w:color w:val="FF0000"/>
          <w:szCs w:val="22"/>
          <w:lang w:eastAsia="en-US"/>
        </w:rPr>
        <w:t xml:space="preserve"> </w:t>
      </w:r>
      <w:r w:rsidR="006C233D">
        <w:rPr>
          <w:rFonts w:ascii="Times New Roman" w:eastAsiaTheme="minorHAnsi" w:hAnsi="Times New Roman"/>
          <w:color w:val="FF0000"/>
          <w:szCs w:val="22"/>
          <w:lang w:eastAsia="en-US"/>
        </w:rPr>
        <w:t>Le montant TTC de la voiture est de 18 000 €.</w:t>
      </w:r>
    </w:p>
    <w:p w14:paraId="25AE9319" w14:textId="77777777" w:rsidR="002F347E" w:rsidRDefault="002F347E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0ADEA3BD" w14:textId="77777777" w:rsidR="002F347E" w:rsidRDefault="002F347E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1635A00B" w14:textId="77777777" w:rsidR="002F347E" w:rsidRDefault="002F347E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77642D06" w14:textId="77777777" w:rsidR="002F347E" w:rsidRDefault="002F347E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435ED26D" w14:textId="224976ED" w:rsidR="005D18C7" w:rsidRPr="005D18C7" w:rsidRDefault="005D18C7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3.Après une hausse de 23</w:t>
      </w:r>
      <w:proofErr w:type="gramStart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% ,</w:t>
      </w:r>
      <w:proofErr w:type="gramEnd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 un objet vaut 55,35 euros. Déterminer son prix initial.</w:t>
      </w:r>
    </w:p>
    <w:p w14:paraId="1C85A986" w14:textId="77777777" w:rsidR="00506173" w:rsidRDefault="00506173" w:rsidP="00F903E5">
      <w:pPr>
        <w:jc w:val="left"/>
        <w:rPr>
          <w:rFonts w:ascii="Times New Roman" w:hAnsi="Times New Roman"/>
          <w:i/>
          <w:iCs/>
          <w:sz w:val="24"/>
        </w:rPr>
      </w:pPr>
    </w:p>
    <w:p w14:paraId="5FEC5FA6" w14:textId="77777777" w:rsidR="006C233D" w:rsidRPr="006C233D" w:rsidRDefault="006C233D" w:rsidP="006C233D">
      <w:pPr>
        <w:rPr>
          <w:rFonts w:ascii="Times New Roman" w:hAnsi="Times New Roman"/>
          <w:color w:val="FF0000"/>
          <w:sz w:val="24"/>
          <w:szCs w:val="24"/>
        </w:rPr>
      </w:pPr>
    </w:p>
    <w:p w14:paraId="0A1E49A9" w14:textId="77777777" w:rsidR="006C233D" w:rsidRPr="006C233D" w:rsidRDefault="006C233D" w:rsidP="006C233D">
      <w:pPr>
        <w:rPr>
          <w:rFonts w:ascii="Times New Roman" w:hAnsi="Times New Roman"/>
          <w:color w:val="FF0000"/>
          <w:sz w:val="24"/>
          <w:szCs w:val="24"/>
        </w:rPr>
      </w:pPr>
    </w:p>
    <w:p w14:paraId="46FC9BFB" w14:textId="77777777" w:rsidR="006C233D" w:rsidRPr="006C233D" w:rsidRDefault="006C233D" w:rsidP="006C233D">
      <w:pPr>
        <w:rPr>
          <w:rFonts w:ascii="Times New Roman" w:hAnsi="Times New Roman"/>
          <w:bCs/>
          <w:color w:val="FF0000"/>
        </w:rPr>
      </w:pPr>
      <w:r w:rsidRPr="006C233D"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7BB22A" wp14:editId="049DF65B">
                <wp:simplePos x="0" y="0"/>
                <wp:positionH relativeFrom="column">
                  <wp:posOffset>4051935</wp:posOffset>
                </wp:positionH>
                <wp:positionV relativeFrom="paragraph">
                  <wp:posOffset>76201</wp:posOffset>
                </wp:positionV>
                <wp:extent cx="1828800" cy="704850"/>
                <wp:effectExtent l="0" t="0" r="19050" b="19050"/>
                <wp:wrapNone/>
                <wp:docPr id="9269168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036955" w14:textId="3220D513" w:rsidR="006C233D" w:rsidRDefault="006C233D" w:rsidP="006C233D">
                            <w:pPr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1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1,23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B22A" id="_x0000_s1040" style="position:absolute;left:0;text-align:left;margin-left:319.05pt;margin-top:6pt;width:2in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" fillcolor="window" strokecolor="#f79646" strokeweight="2pt">
                <v:textbox>
                  <w:txbxContent>
                    <w:p w14:paraId="20036955" w14:textId="3220D513" w:rsidR="006C233D" w:rsidRDefault="006C233D" w:rsidP="006C233D">
                      <w:pPr>
                        <w:jc w:val="center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1</m:t>
                          </m:r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1,23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6C233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E8C2C6" wp14:editId="3B00AC85">
                <wp:simplePos x="0" y="0"/>
                <wp:positionH relativeFrom="column">
                  <wp:posOffset>1343025</wp:posOffset>
                </wp:positionH>
                <wp:positionV relativeFrom="paragraph">
                  <wp:posOffset>74295</wp:posOffset>
                </wp:positionV>
                <wp:extent cx="600075" cy="306705"/>
                <wp:effectExtent l="0" t="0" r="9525" b="0"/>
                <wp:wrapNone/>
                <wp:docPr id="637791943" name="Rectangle 63779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E5164E" w14:textId="611DC12A" w:rsidR="006C233D" w:rsidRDefault="006C233D" w:rsidP="006C233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8C2C6" id="Rectangle 637791943" o:spid="_x0000_s1041" style="position:absolute;left:0;text-align:left;margin-left:105.75pt;margin-top:5.85pt;width:47.25pt;height:2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NmB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" fillcolor="window" stroked="f" strokeweight="2pt">
                <v:textbox>
                  <w:txbxContent>
                    <w:p w14:paraId="3AE5164E" w14:textId="611DC12A" w:rsidR="006C233D" w:rsidRDefault="006C233D" w:rsidP="006C233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1,23</w:t>
                      </w:r>
                    </w:p>
                  </w:txbxContent>
                </v:textbox>
              </v:rect>
            </w:pict>
          </mc:Fallback>
        </mc:AlternateContent>
      </w:r>
    </w:p>
    <w:p w14:paraId="63F8BFE0" w14:textId="77777777" w:rsidR="006C233D" w:rsidRPr="006C233D" w:rsidRDefault="006C233D" w:rsidP="006C233D">
      <w:pPr>
        <w:rPr>
          <w:rFonts w:ascii="Times New Roman" w:hAnsi="Times New Roman"/>
          <w:b/>
          <w:bCs/>
          <w:noProof/>
          <w:color w:val="FF0000"/>
        </w:rPr>
      </w:pPr>
    </w:p>
    <w:p w14:paraId="58E5F074" w14:textId="77777777" w:rsidR="006C233D" w:rsidRPr="006C233D" w:rsidRDefault="006C233D" w:rsidP="006C233D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6C233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1B2CB" wp14:editId="23E72B48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724630303" name="Flèche : courbe vers le bas 1724630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F0F6" id="Flèche : courbe vers le bas 1724630303" o:spid="_x0000_s1026" type="#_x0000_t105" style="position:absolute;margin-left:90.75pt;margin-top:1.35pt;width:81.8pt;height:2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6C233D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08468A8E" w14:textId="77777777" w:rsidR="006C233D" w:rsidRPr="006C233D" w:rsidRDefault="006C233D" w:rsidP="006C233D">
      <w:pPr>
        <w:rPr>
          <w:rFonts w:ascii="Times New Roman" w:hAnsi="Times New Roman"/>
          <w:b/>
          <w:bCs/>
          <w:noProof/>
          <w:color w:val="FF0000"/>
        </w:rPr>
      </w:pPr>
    </w:p>
    <w:p w14:paraId="153E1918" w14:textId="6104A7DF" w:rsidR="006C233D" w:rsidRPr="006C233D" w:rsidRDefault="006C233D" w:rsidP="006C233D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6C233D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    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V</w:t>
      </w:r>
      <w:r w:rsidRPr="006C233D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=</w:t>
      </w:r>
      <w:r>
        <w:rPr>
          <w:rFonts w:ascii="Times New Roman" w:hAnsi="Times New Roman"/>
          <w:b/>
          <w:bCs/>
          <w:noProof/>
          <w:color w:val="FF0000"/>
        </w:rPr>
        <w:t>55,35</w:t>
      </w:r>
      <w:r w:rsidRPr="006C233D">
        <w:rPr>
          <w:rFonts w:ascii="Times New Roman" w:hAnsi="Times New Roman"/>
          <w:b/>
          <w:bCs/>
          <w:noProof/>
          <w:color w:val="FF0000"/>
        </w:rPr>
        <w:t xml:space="preserve">                              </w:t>
      </w:r>
      <w:r w:rsidRPr="006C233D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</w:p>
    <w:p w14:paraId="0A556758" w14:textId="77777777" w:rsidR="006C233D" w:rsidRPr="006C233D" w:rsidRDefault="006C233D" w:rsidP="006C233D">
      <w:pPr>
        <w:rPr>
          <w:rFonts w:ascii="Times New Roman" w:hAnsi="Times New Roman"/>
          <w:noProof/>
          <w:color w:val="FF0000"/>
        </w:rPr>
      </w:pPr>
      <w:r w:rsidRPr="006C233D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391D80DB" w14:textId="77777777" w:rsidR="006C233D" w:rsidRPr="006C233D" w:rsidRDefault="006C233D" w:rsidP="006C233D">
      <w:pPr>
        <w:rPr>
          <w:rFonts w:ascii="Times New Roman" w:eastAsiaTheme="minorHAnsi" w:hAnsi="Times New Roman"/>
          <w:color w:val="FF0000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×</m:t>
        </m:r>
        <m:r>
          <w:rPr>
            <w:rFonts w:ascii="Cambria Math" w:hAnsi="Cambria Math"/>
            <w:color w:val="FF0000"/>
            <w:sz w:val="24"/>
            <w:szCs w:val="24"/>
          </w:rPr>
          <m:t>1,23</m:t>
        </m:r>
        <m:r>
          <w:rPr>
            <w:rFonts w:ascii="Cambria Math" w:hAnsi="Cambria Math"/>
            <w:color w:val="FF0000"/>
            <w:sz w:val="24"/>
            <w:szCs w:val="24"/>
          </w:rPr>
          <m:t>=</m:t>
        </m:r>
        <m:r>
          <w:rPr>
            <w:rFonts w:ascii="Cambria Math" w:hAnsi="Cambria Math"/>
            <w:color w:val="FF0000"/>
            <w:sz w:val="24"/>
            <w:szCs w:val="24"/>
          </w:rPr>
          <m:t>55,35</m:t>
        </m:r>
      </m:oMath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 xml:space="preserve"> </w:t>
      </w:r>
      <w:proofErr w:type="gramStart"/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>soit</w:t>
      </w:r>
      <w:proofErr w:type="gramEnd"/>
      <w:r w:rsidRPr="006C233D">
        <w:rPr>
          <w:rFonts w:ascii="Times New Roman" w:eastAsiaTheme="minorEastAsia" w:hAnsi="Times New Roman"/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55,35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1,23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</m:t>
        </m:r>
        <m:r>
          <w:rPr>
            <w:rFonts w:ascii="Cambria Math" w:eastAsiaTheme="minorHAnsi" w:hAnsi="Cambria Math"/>
            <w:color w:val="FF0000"/>
            <w:sz w:val="28"/>
            <w:szCs w:val="28"/>
            <w:vertAlign w:val="subscript"/>
            <w:lang w:eastAsia="en-US"/>
          </w:rPr>
          <m:t>45</m:t>
        </m:r>
      </m:oMath>
      <w:r w:rsidRPr="006C233D">
        <w:rPr>
          <w:rFonts w:ascii="Times New Roman" w:eastAsiaTheme="minorEastAsia" w:hAnsi="Times New Roman"/>
          <w:bCs/>
          <w:color w:val="FF0000"/>
          <w:sz w:val="28"/>
          <w:szCs w:val="28"/>
          <w:vertAlign w:val="subscript"/>
          <w:lang w:eastAsia="en-US"/>
        </w:rPr>
        <w:t xml:space="preserve"> .</w:t>
      </w:r>
      <w:r w:rsidRPr="006C233D">
        <w:rPr>
          <w:rFonts w:ascii="Times New Roman" w:eastAsiaTheme="minorHAnsi" w:hAnsi="Times New Roman"/>
          <w:color w:val="FF0000"/>
          <w:szCs w:val="22"/>
          <w:lang w:eastAsia="en-US"/>
        </w:rPr>
        <w:t>Initialement , l’objet valait 45 €.</w:t>
      </w:r>
    </w:p>
    <w:p w14:paraId="096A423C" w14:textId="3BE53224" w:rsidR="006C233D" w:rsidRPr="002F347E" w:rsidRDefault="006C233D" w:rsidP="006C233D">
      <w:pPr>
        <w:rPr>
          <w:rFonts w:ascii="Times New Roman" w:eastAsiaTheme="minorHAnsi" w:hAnsi="Times New Roman"/>
          <w:color w:val="FF0000"/>
          <w:szCs w:val="22"/>
          <w:lang w:eastAsia="en-US"/>
        </w:rPr>
      </w:pPr>
    </w:p>
    <w:p w14:paraId="083AC450" w14:textId="77777777" w:rsidR="00D30CD9" w:rsidRDefault="00D30CD9" w:rsidP="00F903E5">
      <w:pPr>
        <w:jc w:val="left"/>
        <w:rPr>
          <w:rFonts w:ascii="Times New Roman" w:hAnsi="Times New Roman"/>
          <w:i/>
          <w:iCs/>
          <w:sz w:val="20"/>
        </w:rPr>
      </w:pPr>
    </w:p>
    <w:p w14:paraId="6AB9B143" w14:textId="5C2EBDF8" w:rsidR="00F903E5" w:rsidRPr="00F903E5" w:rsidRDefault="00F903E5" w:rsidP="00F903E5">
      <w:pPr>
        <w:jc w:val="left"/>
        <w:rPr>
          <w:rFonts w:ascii="Times New Roman" w:hAnsi="Times New Roman"/>
          <w:i/>
          <w:iCs/>
          <w:sz w:val="20"/>
        </w:rPr>
      </w:pPr>
      <w:r w:rsidRPr="00F903E5">
        <w:rPr>
          <w:rFonts w:ascii="Times New Roman" w:hAnsi="Times New Roman"/>
          <w:i/>
          <w:iCs/>
          <w:sz w:val="20"/>
        </w:rPr>
        <w:t>Pour s’entrainer aux évolutions successives : mathssa.fr/wimsevol</w:t>
      </w:r>
      <w:proofErr w:type="gramStart"/>
      <w:r w:rsidRPr="00F903E5">
        <w:rPr>
          <w:rFonts w:ascii="Times New Roman" w:hAnsi="Times New Roman"/>
          <w:i/>
          <w:iCs/>
          <w:sz w:val="20"/>
        </w:rPr>
        <w:t>4  ,</w:t>
      </w:r>
      <w:proofErr w:type="gramEnd"/>
      <w:r w:rsidRPr="00F903E5">
        <w:rPr>
          <w:rFonts w:ascii="Times New Roman" w:hAnsi="Times New Roman"/>
          <w:i/>
          <w:iCs/>
          <w:sz w:val="20"/>
        </w:rPr>
        <w:t xml:space="preserve"> mathssa.fr/wimsevol5,   mathssa.fr/wimsevol6  </w:t>
      </w:r>
    </w:p>
    <w:p w14:paraId="70D2440F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4D89E2CB" w14:textId="503D67D0" w:rsidR="00F903E5" w:rsidRP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>Exercice 1</w:t>
      </w:r>
      <w:r w:rsidR="006674E5">
        <w:rPr>
          <w:rFonts w:ascii="Times New Roman" w:hAnsi="Times New Roman"/>
          <w:b/>
          <w:bCs/>
          <w:sz w:val="24"/>
          <w:u w:val="single"/>
        </w:rPr>
        <w:t>5</w:t>
      </w:r>
      <w:r w:rsidRPr="00F903E5">
        <w:rPr>
          <w:rFonts w:ascii="Times New Roman" w:hAnsi="Times New Roman"/>
          <w:b/>
          <w:bCs/>
          <w:sz w:val="24"/>
          <w:u w:val="single"/>
        </w:rPr>
        <w:t xml:space="preserve"> : </w:t>
      </w:r>
    </w:p>
    <w:p w14:paraId="3DCE5C97" w14:textId="4636683D" w:rsidR="00F903E5" w:rsidRPr="00ED50D9" w:rsidRDefault="00506173" w:rsidP="00F903E5">
      <w:pPr>
        <w:jc w:val="lef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>1.</w:t>
      </w:r>
      <w:r w:rsidR="00F903E5" w:rsidRPr="00F903E5">
        <w:rPr>
          <w:rFonts w:ascii="Times New Roman" w:hAnsi="Times New Roman"/>
          <w:sz w:val="24"/>
        </w:rPr>
        <w:t>Un bien de valeur 1098 euros a subi une baisse de 25 % puis une baisse de 62 %. Déterminer, à l’aide d’un schéma, son nouveau prix.</w:t>
      </w:r>
    </w:p>
    <w:p w14:paraId="5A16AD64" w14:textId="3049B6F1" w:rsidR="001804D7" w:rsidRPr="00ED50D9" w:rsidRDefault="00ED50D9" w:rsidP="001804D7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365787" wp14:editId="76742F23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58FBFC" w14:textId="0DF46A88" w:rsidR="001804D7" w:rsidRDefault="001804D7" w:rsidP="001804D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 w:rsidR="00ED50D9">
                              <w:rPr>
                                <w:rFonts w:ascii="Times New Roman" w:hAnsi="Times New Roman"/>
                              </w:rPr>
                              <w:t>38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65787" id="Rectangle 28" o:spid="_x0000_s1042" style="position:absolute;left:0;text-align:left;margin-left:196.05pt;margin-top:.45pt;width:47.25pt;height:2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FxR8Mx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0A58FBFC" w14:textId="0DF46A88" w:rsidR="001804D7" w:rsidRDefault="001804D7" w:rsidP="001804D7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 w:rsidR="00ED50D9">
                        <w:rPr>
                          <w:rFonts w:ascii="Times New Roman" w:hAnsi="Times New Roman"/>
                        </w:rPr>
                        <w:t>38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083FEB" wp14:editId="62414494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0106DD" w14:textId="2FDC13DA" w:rsidR="001804D7" w:rsidRDefault="001804D7" w:rsidP="001804D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="00ED50D9">
                              <w:rPr>
                                <w:rFonts w:ascii="Times New Roman" w:hAnsi="Times New Roman"/>
                              </w:rPr>
                              <w:t>0,75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83FEB" id="Rectangle 6" o:spid="_x0000_s1043" style="position:absolute;left:0;text-align:left;margin-left:105.8pt;margin-top:1.25pt;width:47.25pt;height:2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bjYg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" fillcolor="window" stroked="f" strokeweight="2pt">
                <v:textbox>
                  <w:txbxContent>
                    <w:p w14:paraId="1A0106DD" w14:textId="2FDC13DA" w:rsidR="001804D7" w:rsidRDefault="001804D7" w:rsidP="001804D7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="00ED50D9">
                        <w:rPr>
                          <w:rFonts w:ascii="Times New Roman" w:hAnsi="Times New Roman"/>
                        </w:rPr>
                        <w:t>0,75</w:t>
                      </w:r>
                    </w:p>
                  </w:txbxContent>
                </v:textbox>
              </v:rect>
            </w:pict>
          </mc:Fallback>
        </mc:AlternateContent>
      </w:r>
    </w:p>
    <w:p w14:paraId="3306BFBA" w14:textId="77777777" w:rsidR="001804D7" w:rsidRPr="00ED50D9" w:rsidRDefault="001804D7" w:rsidP="001804D7">
      <w:pPr>
        <w:rPr>
          <w:rFonts w:ascii="Times New Roman" w:hAnsi="Times New Roman"/>
          <w:b/>
          <w:bCs/>
          <w:noProof/>
          <w:color w:val="FF0000"/>
        </w:rPr>
      </w:pPr>
    </w:p>
    <w:p w14:paraId="24F619B7" w14:textId="77777777" w:rsidR="001804D7" w:rsidRPr="00ED50D9" w:rsidRDefault="001804D7" w:rsidP="001804D7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D248F3" wp14:editId="7CF0CD22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24" name="Flèche : courbe vers le ba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84F4" id="Flèche : courbe vers le bas 24" o:spid="_x0000_s1026" type="#_x0000_t105" style="position:absolute;margin-left:179.25pt;margin-top:1.45pt;width:81.8pt;height:25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03C48D" wp14:editId="3CFA9CB8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97518230" name="Flèche : courbe vers le bas 97518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22BF4" id="Flèche : courbe vers le bas 97518230" o:spid="_x0000_s1026" type="#_x0000_t105" style="position:absolute;margin-left:90.75pt;margin-top:1.35pt;width:81.8pt;height:2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10453E7A" w14:textId="77777777" w:rsidR="001804D7" w:rsidRPr="00ED50D9" w:rsidRDefault="001804D7" w:rsidP="001804D7">
      <w:pPr>
        <w:rPr>
          <w:rFonts w:ascii="Times New Roman" w:hAnsi="Times New Roman"/>
          <w:b/>
          <w:bCs/>
          <w:noProof/>
          <w:color w:val="FF0000"/>
        </w:rPr>
      </w:pPr>
    </w:p>
    <w:p w14:paraId="4B7A7C40" w14:textId="1DFD27E7" w:rsidR="001804D7" w:rsidRPr="00ED50D9" w:rsidRDefault="001804D7" w:rsidP="001804D7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 w:rsidRPr="00ED50D9">
        <w:rPr>
          <w:rFonts w:ascii="Times New Roman" w:hAnsi="Times New Roman"/>
          <w:b/>
          <w:bCs/>
          <w:noProof/>
          <w:color w:val="FF0000"/>
        </w:rPr>
        <w:t>=1 098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0,75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34FD8A5A" w14:textId="77777777" w:rsidR="001804D7" w:rsidRPr="00ED50D9" w:rsidRDefault="001804D7" w:rsidP="001804D7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3534D4" wp14:editId="755B12FC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30" name="Flèche : courbe vers le ha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0906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30" o:spid="_x0000_s1026" type="#_x0000_t104" style="position:absolute;margin-left:81.3pt;margin-top:8.95pt;width:194.25pt;height:4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7DB17622" w14:textId="03D78339" w:rsidR="001804D7" w:rsidRPr="00ED50D9" w:rsidRDefault="001804D7" w:rsidP="001804D7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62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=0,</m:t>
        </m:r>
        <m:r>
          <w:rPr>
            <w:rFonts w:ascii="Cambria Math" w:hAnsi="Cambria Math"/>
            <w:color w:val="FF0000"/>
          </w:rPr>
          <m:t>38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1C0DF595" w14:textId="1B1833F7" w:rsidR="001804D7" w:rsidRPr="00ED50D9" w:rsidRDefault="001804D7" w:rsidP="001804D7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75B305" wp14:editId="41F44D13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263460769" name="Rectangle 1263460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DAD40D" w14:textId="68B81D84" w:rsidR="001804D7" w:rsidRDefault="001804D7" w:rsidP="001804D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 w:rsidR="00ED50D9">
                              <w:rPr>
                                <w:rFonts w:ascii="Times New Roman" w:hAnsi="Times New Roman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B305" id="Rectangle 1263460769" o:spid="_x0000_s1044" style="position:absolute;left:0;text-align:left;margin-left:158.8pt;margin-top:17.8pt;width:57.7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6MbhVm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34DAD40D" w14:textId="68B81D84" w:rsidR="001804D7" w:rsidRDefault="001804D7" w:rsidP="001804D7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 w:rsidR="00ED50D9">
                        <w:rPr>
                          <w:rFonts w:ascii="Times New Roman" w:hAnsi="Times New Roman"/>
                        </w:rPr>
                        <w:t>285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0,75</m:t>
        </m:r>
        <m:r>
          <w:rPr>
            <w:rFonts w:ascii="Cambria Math" w:hAnsi="Cambria Math"/>
            <w:color w:val="FF0000"/>
          </w:rPr>
          <m:t>×0,</m:t>
        </m:r>
        <m:r>
          <w:rPr>
            <w:rFonts w:ascii="Cambria Math" w:hAnsi="Cambria Math"/>
            <w:color w:val="FF0000"/>
          </w:rPr>
          <m:t>38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0,285</m:t>
        </m:r>
      </m:oMath>
    </w:p>
    <w:p w14:paraId="7345DC44" w14:textId="77777777" w:rsidR="00246DFF" w:rsidRPr="00ED50D9" w:rsidRDefault="00246DFF" w:rsidP="001804D7">
      <w:pPr>
        <w:jc w:val="left"/>
        <w:rPr>
          <w:rFonts w:ascii="Times New Roman" w:hAnsi="Times New Roman"/>
          <w:color w:val="FF0000"/>
        </w:rPr>
      </w:pPr>
    </w:p>
    <w:p w14:paraId="34008558" w14:textId="097589A7" w:rsidR="00784E8D" w:rsidRPr="00ED50D9" w:rsidRDefault="001804D7" w:rsidP="00784E8D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0,285=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28,5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71,5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="00784E8D" w:rsidRPr="00ED50D9">
        <w:rPr>
          <w:rFonts w:ascii="Times New Roman" w:hAnsi="Times New Roman"/>
          <w:color w:val="FF0000"/>
          <w:sz w:val="24"/>
        </w:rPr>
        <w:t xml:space="preserve">  ce qui correspond à une baisse de 71,5%.</w:t>
      </w:r>
    </w:p>
    <w:p w14:paraId="13085258" w14:textId="77777777" w:rsidR="00784E8D" w:rsidRPr="00784E8D" w:rsidRDefault="00784E8D" w:rsidP="00784E8D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784E8D">
        <w:rPr>
          <w:rFonts w:ascii="Times New Roman" w:hAnsi="Times New Roman"/>
          <w:noProof/>
          <w:color w:val="FF0000"/>
          <w:sz w:val="24"/>
        </w:rPr>
        <w:t>V</w:t>
      </w:r>
      <w:r w:rsidRPr="00784E8D">
        <w:rPr>
          <w:rFonts w:ascii="Times New Roman" w:hAnsi="Times New Roman"/>
          <w:noProof/>
          <w:color w:val="FF0000"/>
          <w:sz w:val="24"/>
          <w:vertAlign w:val="subscript"/>
        </w:rPr>
        <w:t>2</w:t>
      </w:r>
      <w:r w:rsidRPr="00784E8D">
        <w:rPr>
          <w:rFonts w:ascii="Times New Roman" w:hAnsi="Times New Roman"/>
          <w:noProof/>
          <w:color w:val="FF0000"/>
          <w:sz w:val="24"/>
        </w:rPr>
        <w:t>=1098×0,285=312,93</w:t>
      </w:r>
    </w:p>
    <w:p w14:paraId="414BB77C" w14:textId="77777777" w:rsidR="00784E8D" w:rsidRPr="00784E8D" w:rsidRDefault="00784E8D" w:rsidP="00784E8D">
      <w:pPr>
        <w:jc w:val="left"/>
        <w:rPr>
          <w:rFonts w:ascii="Times New Roman" w:hAnsi="Times New Roman"/>
          <w:color w:val="FF0000"/>
          <w:sz w:val="24"/>
        </w:rPr>
      </w:pPr>
      <w:r w:rsidRPr="00784E8D">
        <w:rPr>
          <w:rFonts w:ascii="Times New Roman" w:hAnsi="Times New Roman"/>
          <w:noProof/>
          <w:color w:val="FF0000"/>
          <w:sz w:val="24"/>
        </w:rPr>
        <w:t>Le nouveau prix du bien est de 312,93 €</w:t>
      </w:r>
    </w:p>
    <w:p w14:paraId="365285B1" w14:textId="77777777" w:rsidR="001804D7" w:rsidRDefault="001804D7" w:rsidP="00F903E5">
      <w:pPr>
        <w:jc w:val="left"/>
        <w:rPr>
          <w:rFonts w:ascii="Times New Roman" w:hAnsi="Times New Roman"/>
        </w:rPr>
      </w:pPr>
    </w:p>
    <w:p w14:paraId="1297C16C" w14:textId="16DFAA66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="00F903E5" w:rsidRPr="00F903E5">
        <w:rPr>
          <w:rFonts w:ascii="Times New Roman" w:hAnsi="Times New Roman"/>
          <w:sz w:val="24"/>
        </w:rPr>
        <w:t>Un bien de valeur 2474 euros a subi une hausse de 38 % puis une baisse de 53 %. Déterminer, à l’aide d’un schéma, son nouveau prix.</w:t>
      </w:r>
    </w:p>
    <w:p w14:paraId="29F5831C" w14:textId="77777777" w:rsidR="00ED50D9" w:rsidRPr="00ED50D9" w:rsidRDefault="00ED50D9" w:rsidP="00ED50D9">
      <w:pPr>
        <w:jc w:val="left"/>
        <w:rPr>
          <w:rFonts w:ascii="Times New Roman" w:hAnsi="Times New Roman"/>
          <w:color w:val="FF0000"/>
          <w:sz w:val="24"/>
        </w:rPr>
      </w:pPr>
    </w:p>
    <w:p w14:paraId="4AB3A389" w14:textId="77777777" w:rsidR="00ED50D9" w:rsidRPr="00ED50D9" w:rsidRDefault="00ED50D9" w:rsidP="00ED50D9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EB5DD3" wp14:editId="543DB1BC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505116496" name="Rectangle 1505116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303DC6" w14:textId="6647EF85" w:rsidR="00ED50D9" w:rsidRDefault="00ED50D9" w:rsidP="00ED50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B5DD3" id="Rectangle 1505116496" o:spid="_x0000_s1045" style="position:absolute;left:0;text-align:left;margin-left:196.05pt;margin-top:.45pt;width:47.25pt;height:2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" fillcolor="window" stroked="f" strokeweight="2pt">
                <v:textbox>
                  <w:txbxContent>
                    <w:p w14:paraId="44303DC6" w14:textId="6647EF85" w:rsidR="00ED50D9" w:rsidRDefault="00ED50D9" w:rsidP="00ED50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>
                        <w:rPr>
                          <w:rFonts w:ascii="Times New Roman" w:hAnsi="Times New Roman"/>
                        </w:rPr>
                        <w:t>47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0304B1" wp14:editId="5DD85F59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1821502052" name="Rectangle 182150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BEBCA2" w14:textId="12BD1CAD" w:rsidR="00ED50D9" w:rsidRDefault="00ED50D9" w:rsidP="00ED50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04B1" id="Rectangle 1821502052" o:spid="_x0000_s1046" style="position:absolute;left:0;text-align:left;margin-left:105.8pt;margin-top:1.25pt;width:47.25pt;height:2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" fillcolor="window" stroked="f" strokeweight="2pt">
                <v:textbox>
                  <w:txbxContent>
                    <w:p w14:paraId="09BEBCA2" w14:textId="12BD1CAD" w:rsidR="00ED50D9" w:rsidRDefault="00ED50D9" w:rsidP="00ED50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1,38</w:t>
                      </w:r>
                    </w:p>
                  </w:txbxContent>
                </v:textbox>
              </v:rect>
            </w:pict>
          </mc:Fallback>
        </mc:AlternateContent>
      </w:r>
    </w:p>
    <w:p w14:paraId="68959ADB" w14:textId="77777777" w:rsidR="00ED50D9" w:rsidRPr="00ED50D9" w:rsidRDefault="00ED50D9" w:rsidP="00ED50D9">
      <w:pPr>
        <w:rPr>
          <w:rFonts w:ascii="Times New Roman" w:hAnsi="Times New Roman"/>
          <w:b/>
          <w:bCs/>
          <w:noProof/>
          <w:color w:val="FF0000"/>
        </w:rPr>
      </w:pPr>
    </w:p>
    <w:p w14:paraId="4E62A677" w14:textId="77777777" w:rsidR="00ED50D9" w:rsidRPr="00ED50D9" w:rsidRDefault="00ED50D9" w:rsidP="00ED50D9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2B7825" wp14:editId="50CEC24E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913443799" name="Flèche : courbe vers le bas 191344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34F9" id="Flèche : courbe vers le bas 1913443799" o:spid="_x0000_s1026" type="#_x0000_t105" style="position:absolute;margin-left:179.25pt;margin-top:1.45pt;width:81.8pt;height:25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4384E3" wp14:editId="27011689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679031606" name="Flèche : courbe vers le bas 167903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38B5B" id="Flèche : courbe vers le bas 1679031606" o:spid="_x0000_s1026" type="#_x0000_t105" style="position:absolute;margin-left:90.75pt;margin-top:1.35pt;width:81.8pt;height:2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3998F414" w14:textId="77777777" w:rsidR="00ED50D9" w:rsidRPr="00ED50D9" w:rsidRDefault="00ED50D9" w:rsidP="00ED50D9">
      <w:pPr>
        <w:rPr>
          <w:rFonts w:ascii="Times New Roman" w:hAnsi="Times New Roman"/>
          <w:b/>
          <w:bCs/>
          <w:noProof/>
          <w:color w:val="FF0000"/>
        </w:rPr>
      </w:pPr>
    </w:p>
    <w:p w14:paraId="3BD87CBB" w14:textId="2CE82E68" w:rsidR="00ED50D9" w:rsidRPr="00ED50D9" w:rsidRDefault="00ED50D9" w:rsidP="00ED50D9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 w:rsidRPr="00ED50D9">
        <w:rPr>
          <w:rFonts w:ascii="Times New Roman" w:hAnsi="Times New Roman"/>
          <w:b/>
          <w:bCs/>
          <w:noProof/>
          <w:color w:val="FF0000"/>
        </w:rPr>
        <w:t>=</w:t>
      </w:r>
      <w:r>
        <w:rPr>
          <w:rFonts w:ascii="Times New Roman" w:hAnsi="Times New Roman"/>
          <w:b/>
          <w:bCs/>
          <w:noProof/>
          <w:color w:val="FF0000"/>
        </w:rPr>
        <w:t>2 474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38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1,38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7B35E720" w14:textId="77777777" w:rsidR="00ED50D9" w:rsidRPr="00ED50D9" w:rsidRDefault="00ED50D9" w:rsidP="00ED50D9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67D018" wp14:editId="6FCA4455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2086664446" name="Flèche : courbe vers le haut 2086664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6BFF2" id="Flèche : courbe vers le haut 2086664446" o:spid="_x0000_s1026" type="#_x0000_t104" style="position:absolute;margin-left:81.3pt;margin-top:8.95pt;width:194.2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5DF0A49E" w14:textId="74CA8870" w:rsidR="00ED50D9" w:rsidRPr="00ED50D9" w:rsidRDefault="00ED50D9" w:rsidP="00ED50D9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53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=0,</m:t>
        </m:r>
        <m:r>
          <w:rPr>
            <w:rFonts w:ascii="Cambria Math" w:hAnsi="Cambria Math"/>
            <w:color w:val="FF0000"/>
          </w:rPr>
          <m:t>47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73E8341C" w14:textId="32AA97EB" w:rsidR="00ED50D9" w:rsidRPr="00ED50D9" w:rsidRDefault="00ED50D9" w:rsidP="00ED50D9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1DDE8F" wp14:editId="3DAC646B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014373079" name="Rectangle 101437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57554F" w14:textId="4A597F5A" w:rsidR="00ED50D9" w:rsidRDefault="00ED50D9" w:rsidP="00ED50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 w:rsidR="006F221D">
                              <w:rPr>
                                <w:rFonts w:ascii="Times New Roman" w:hAnsi="Times New Roman"/>
                              </w:rPr>
                              <w:t>6486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DE8F" id="Rectangle 1014373079" o:spid="_x0000_s1047" style="position:absolute;left:0;text-align:left;margin-left:158.8pt;margin-top:17.8pt;width:57.7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PqQp22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7557554F" w14:textId="4A597F5A" w:rsidR="00ED50D9" w:rsidRDefault="00ED50D9" w:rsidP="00ED50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 w:rsidR="006F221D">
                        <w:rPr>
                          <w:rFonts w:ascii="Times New Roman" w:hAnsi="Times New Roman"/>
                        </w:rPr>
                        <w:t>6486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1,38</m:t>
        </m:r>
        <m:r>
          <w:rPr>
            <w:rFonts w:ascii="Cambria Math" w:hAnsi="Cambria Math"/>
            <w:color w:val="FF0000"/>
          </w:rPr>
          <m:t>×0,</m:t>
        </m:r>
        <m:r>
          <w:rPr>
            <w:rFonts w:ascii="Cambria Math" w:hAnsi="Cambria Math"/>
            <w:color w:val="FF0000"/>
          </w:rPr>
          <m:t>47</m:t>
        </m:r>
        <m:r>
          <w:rPr>
            <w:rFonts w:ascii="Cambria Math" w:hAnsi="Cambria Math"/>
            <w:color w:val="FF0000"/>
          </w:rPr>
          <m:t>=0</m:t>
        </m:r>
        <m:r>
          <w:rPr>
            <w:rFonts w:ascii="Cambria Math" w:hAnsi="Cambria Math"/>
            <w:color w:val="FF0000"/>
          </w:rPr>
          <m:t>,6486</m:t>
        </m:r>
      </m:oMath>
    </w:p>
    <w:p w14:paraId="2E2419E6" w14:textId="77777777" w:rsidR="00ED50D9" w:rsidRPr="00ED50D9" w:rsidRDefault="00ED50D9" w:rsidP="00ED50D9">
      <w:pPr>
        <w:jc w:val="left"/>
        <w:rPr>
          <w:rFonts w:ascii="Times New Roman" w:hAnsi="Times New Roman"/>
          <w:color w:val="FF0000"/>
        </w:rPr>
      </w:pPr>
    </w:p>
    <w:p w14:paraId="4A8C40B3" w14:textId="77777777" w:rsidR="00ED50D9" w:rsidRDefault="00ED50D9" w:rsidP="00ED50D9">
      <w:pPr>
        <w:rPr>
          <w:rFonts w:ascii="Times New Roman" w:hAnsi="Times New Roman"/>
          <w:color w:val="FF0000"/>
        </w:rPr>
      </w:pPr>
    </w:p>
    <w:p w14:paraId="3A024C9E" w14:textId="1FAC2DD2" w:rsidR="00ED50D9" w:rsidRPr="00ED50D9" w:rsidRDefault="00ED50D9" w:rsidP="00ED50D9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</m:t>
        </m:r>
        <m:r>
          <w:rPr>
            <w:rFonts w:ascii="Cambria Math" w:hAnsi="Cambria Math"/>
            <w:color w:val="FF0000"/>
            <w:sz w:val="24"/>
          </w:rPr>
          <m:t>6486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64,86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35,14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baisse de </w:t>
      </w:r>
      <w:r w:rsidR="006F221D">
        <w:rPr>
          <w:rFonts w:ascii="Times New Roman" w:hAnsi="Times New Roman"/>
          <w:color w:val="FF0000"/>
          <w:sz w:val="24"/>
        </w:rPr>
        <w:t>35,14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2C841C8F" w14:textId="77777777" w:rsidR="00E96E34" w:rsidRPr="00E96E34" w:rsidRDefault="00E96E34" w:rsidP="00E96E34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E96E34">
        <w:rPr>
          <w:rFonts w:ascii="Times New Roman" w:hAnsi="Times New Roman"/>
          <w:noProof/>
          <w:color w:val="FF0000"/>
          <w:sz w:val="24"/>
        </w:rPr>
        <w:t>V</w:t>
      </w:r>
      <w:r w:rsidRPr="00E96E34">
        <w:rPr>
          <w:rFonts w:ascii="Times New Roman" w:hAnsi="Times New Roman"/>
          <w:noProof/>
          <w:color w:val="FF0000"/>
          <w:sz w:val="24"/>
          <w:vertAlign w:val="subscript"/>
        </w:rPr>
        <w:t>2</w:t>
      </w:r>
      <w:r w:rsidRPr="00E96E34">
        <w:rPr>
          <w:rFonts w:ascii="Times New Roman" w:hAnsi="Times New Roman"/>
          <w:noProof/>
          <w:color w:val="FF0000"/>
          <w:sz w:val="24"/>
        </w:rPr>
        <w:t>=2474×0,6486≈1604,64</w:t>
      </w:r>
    </w:p>
    <w:p w14:paraId="63487596" w14:textId="77777777" w:rsidR="00E96E34" w:rsidRPr="00E96E34" w:rsidRDefault="00E96E34" w:rsidP="00E96E34">
      <w:pPr>
        <w:jc w:val="left"/>
        <w:rPr>
          <w:rFonts w:ascii="Times New Roman" w:hAnsi="Times New Roman"/>
          <w:color w:val="FF0000"/>
          <w:sz w:val="24"/>
        </w:rPr>
      </w:pPr>
      <w:r w:rsidRPr="00E96E34">
        <w:rPr>
          <w:rFonts w:ascii="Times New Roman" w:hAnsi="Times New Roman"/>
          <w:noProof/>
          <w:color w:val="FF0000"/>
          <w:sz w:val="24"/>
        </w:rPr>
        <w:t>Le nouveau prix du bien est de 1604,64 €</w:t>
      </w:r>
    </w:p>
    <w:p w14:paraId="64218DD8" w14:textId="77777777" w:rsidR="00ED50D9" w:rsidRDefault="00ED50D9" w:rsidP="00F903E5">
      <w:pPr>
        <w:jc w:val="left"/>
        <w:rPr>
          <w:rFonts w:ascii="Times New Roman" w:hAnsi="Times New Roman"/>
          <w:sz w:val="24"/>
        </w:rPr>
      </w:pPr>
    </w:p>
    <w:p w14:paraId="4B2F085E" w14:textId="77777777" w:rsidR="00ED50D9" w:rsidRDefault="00ED50D9" w:rsidP="00F903E5">
      <w:pPr>
        <w:jc w:val="left"/>
        <w:rPr>
          <w:rFonts w:ascii="Times New Roman" w:hAnsi="Times New Roman"/>
          <w:sz w:val="24"/>
        </w:rPr>
      </w:pPr>
    </w:p>
    <w:p w14:paraId="585437B7" w14:textId="764B8B61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F903E5" w:rsidRPr="00F903E5">
        <w:rPr>
          <w:rFonts w:ascii="Times New Roman" w:hAnsi="Times New Roman"/>
          <w:sz w:val="24"/>
        </w:rPr>
        <w:t>Un bien a subi une baisse de 48 % puis une hausse de 31 %.</w:t>
      </w:r>
    </w:p>
    <w:p w14:paraId="31EA49CA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hausse ou de baisse.</w:t>
      </w:r>
    </w:p>
    <w:p w14:paraId="206D8C66" w14:textId="77777777" w:rsidR="006F221D" w:rsidRPr="00ED50D9" w:rsidRDefault="006F221D" w:rsidP="006F221D">
      <w:pPr>
        <w:jc w:val="left"/>
        <w:rPr>
          <w:rFonts w:ascii="Times New Roman" w:hAnsi="Times New Roman"/>
          <w:color w:val="FF0000"/>
          <w:sz w:val="24"/>
        </w:rPr>
      </w:pPr>
    </w:p>
    <w:p w14:paraId="25AFF83A" w14:textId="77777777" w:rsidR="006F221D" w:rsidRPr="00ED50D9" w:rsidRDefault="006F221D" w:rsidP="006F221D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877EB0" wp14:editId="19953A4F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862187822" name="Rectangle 1862187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1790D8" w14:textId="62690977" w:rsidR="006F221D" w:rsidRDefault="006F221D" w:rsidP="006F22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1,31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77EB0" id="Rectangle 1862187822" o:spid="_x0000_s1048" style="position:absolute;left:0;text-align:left;margin-left:196.05pt;margin-top:.45pt;width:47.25pt;height:2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Qn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02l8Eq82&#10;WB2eHHM4SNFbsWqowZpmeAJH2iOAtE/hkQ6lkVDjaHFWo/v1t/uYT5KgKGcdaZkm+rkDJ4mab4bE&#10;8mUym0XxJ2c2v5qS484jm/OI2bV3SPROaHOtSGbMD/poKoftK63dMnalEBhBvQfuRucuDDtGiyvk&#10;cpnSSPAWwto8WxGLR+oitS/9Kzg7aiGQiB7wqHso3kliyI0vDS53AVWT9PLG66hdWpakuHGx4zae&#10;+ynr7e9n8Rs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EIQBCd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281790D8" w14:textId="62690977" w:rsidR="006F221D" w:rsidRDefault="006F221D" w:rsidP="006F221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1,31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33D0DA" wp14:editId="0CEAAF96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581807059" name="Rectangle 581807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9DDEC7" w14:textId="0481C5D1" w:rsidR="006F221D" w:rsidRDefault="006F221D" w:rsidP="006F22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0,52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3D0DA" id="Rectangle 581807059" o:spid="_x0000_s1049" style="position:absolute;left:0;text-align:left;margin-left:105.8pt;margin-top:1.25pt;width:47.25pt;height:2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yqYg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" fillcolor="window" stroked="f" strokeweight="2pt">
                <v:textbox>
                  <w:txbxContent>
                    <w:p w14:paraId="7E9DDEC7" w14:textId="0481C5D1" w:rsidR="006F221D" w:rsidRDefault="006F221D" w:rsidP="006F221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0,52</w:t>
                      </w:r>
                    </w:p>
                  </w:txbxContent>
                </v:textbox>
              </v:rect>
            </w:pict>
          </mc:Fallback>
        </mc:AlternateContent>
      </w:r>
    </w:p>
    <w:p w14:paraId="6AD2945F" w14:textId="77777777" w:rsidR="006F221D" w:rsidRPr="00ED50D9" w:rsidRDefault="006F221D" w:rsidP="006F221D">
      <w:pPr>
        <w:rPr>
          <w:rFonts w:ascii="Times New Roman" w:hAnsi="Times New Roman"/>
          <w:b/>
          <w:bCs/>
          <w:noProof/>
          <w:color w:val="FF0000"/>
        </w:rPr>
      </w:pPr>
    </w:p>
    <w:p w14:paraId="2B92EF68" w14:textId="77777777" w:rsidR="006F221D" w:rsidRPr="00ED50D9" w:rsidRDefault="006F221D" w:rsidP="006F221D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634529" wp14:editId="225EBA87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2113629228" name="Flèche : courbe vers le bas 211362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CFD8" id="Flèche : courbe vers le bas 2113629228" o:spid="_x0000_s1026" type="#_x0000_t105" style="position:absolute;margin-left:179.25pt;margin-top:1.45pt;width:81.8pt;height:25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46953D" wp14:editId="272686E4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860870327" name="Flèche : courbe vers le bas 860870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D31B" id="Flèche : courbe vers le bas 860870327" o:spid="_x0000_s1026" type="#_x0000_t105" style="position:absolute;margin-left:90.75pt;margin-top:1.35pt;width:81.8pt;height:2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3EF73C07" w14:textId="77777777" w:rsidR="006F221D" w:rsidRPr="00ED50D9" w:rsidRDefault="006F221D" w:rsidP="006F221D">
      <w:pPr>
        <w:rPr>
          <w:rFonts w:ascii="Times New Roman" w:hAnsi="Times New Roman"/>
          <w:b/>
          <w:bCs/>
          <w:noProof/>
          <w:color w:val="FF0000"/>
        </w:rPr>
      </w:pPr>
    </w:p>
    <w:p w14:paraId="2DC6AAD1" w14:textId="5A9F8C78" w:rsidR="006F221D" w:rsidRPr="00ED50D9" w:rsidRDefault="006F221D" w:rsidP="006F221D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  <m:r>
              <w:rPr>
                <w:rFonts w:ascii="Cambria Math" w:hAnsi="Cambria Math"/>
                <w:color w:val="FF0000"/>
              </w:rPr>
              <m:t>8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0,52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3993D856" w14:textId="77777777" w:rsidR="006F221D" w:rsidRPr="00ED50D9" w:rsidRDefault="006F221D" w:rsidP="006F221D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7B1395" wp14:editId="0C119500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574101498" name="Flèche : courbe vers le haut 57410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C72D" id="Flèche : courbe vers le haut 574101498" o:spid="_x0000_s1026" type="#_x0000_t104" style="position:absolute;margin-left:81.3pt;margin-top:8.95pt;width:194.2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77DF2EDC" w14:textId="18E76FF3" w:rsidR="006F221D" w:rsidRPr="00ED50D9" w:rsidRDefault="006F221D" w:rsidP="006F221D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1,31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4815A309" w14:textId="57263550" w:rsidR="006F221D" w:rsidRPr="00ED50D9" w:rsidRDefault="006F221D" w:rsidP="006F221D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5EF624" wp14:editId="198DCF02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533751575" name="Rectangle 53375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D2E4F3" w14:textId="294C3F22" w:rsidR="006F221D" w:rsidRDefault="006F221D" w:rsidP="006F22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×0,6</w:t>
                            </w:r>
                            <w:r w:rsidR="004E2B0A">
                              <w:rPr>
                                <w:rFonts w:ascii="Times New Roman" w:hAnsi="Times New Roman"/>
                              </w:rPr>
                              <w:t>812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EF624" id="Rectangle 533751575" o:spid="_x0000_s1050" style="position:absolute;left:0;text-align:left;margin-left:158.8pt;margin-top:17.8pt;width:57.7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c0dTDG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6ED2E4F3" w14:textId="294C3F22" w:rsidR="006F221D" w:rsidRDefault="006F221D" w:rsidP="006F221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×0,6</w:t>
                      </w:r>
                      <w:r w:rsidR="004E2B0A">
                        <w:rPr>
                          <w:rFonts w:ascii="Times New Roman" w:hAnsi="Times New Roman"/>
                        </w:rPr>
                        <w:t>812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0,52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1,31</m:t>
        </m:r>
        <m:r>
          <w:rPr>
            <w:rFonts w:ascii="Cambria Math" w:hAnsi="Cambria Math"/>
            <w:color w:val="FF0000"/>
          </w:rPr>
          <m:t>=0</m:t>
        </m:r>
        <m:r>
          <w:rPr>
            <w:rFonts w:ascii="Cambria Math" w:hAnsi="Cambria Math"/>
            <w:color w:val="FF0000"/>
          </w:rPr>
          <m:t>,6</m:t>
        </m:r>
        <m:r>
          <w:rPr>
            <w:rFonts w:ascii="Cambria Math" w:hAnsi="Cambria Math"/>
            <w:color w:val="FF0000"/>
          </w:rPr>
          <m:t>812</m:t>
        </m:r>
      </m:oMath>
    </w:p>
    <w:p w14:paraId="011C6684" w14:textId="77777777" w:rsidR="006F221D" w:rsidRPr="00ED50D9" w:rsidRDefault="006F221D" w:rsidP="006F221D">
      <w:pPr>
        <w:jc w:val="left"/>
        <w:rPr>
          <w:rFonts w:ascii="Times New Roman" w:hAnsi="Times New Roman"/>
          <w:color w:val="FF0000"/>
        </w:rPr>
      </w:pPr>
    </w:p>
    <w:p w14:paraId="39958C0D" w14:textId="77777777" w:rsidR="006F221D" w:rsidRDefault="006F221D" w:rsidP="006F221D">
      <w:pPr>
        <w:rPr>
          <w:rFonts w:ascii="Times New Roman" w:hAnsi="Times New Roman"/>
          <w:color w:val="FF0000"/>
        </w:rPr>
      </w:pPr>
    </w:p>
    <w:p w14:paraId="392AAE1C" w14:textId="231ABE23" w:rsidR="006F221D" w:rsidRPr="00ED50D9" w:rsidRDefault="006F221D" w:rsidP="006F221D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</m:t>
        </m:r>
        <m:r>
          <w:rPr>
            <w:rFonts w:ascii="Cambria Math" w:hAnsi="Cambria Math"/>
            <w:color w:val="FF0000"/>
            <w:sz w:val="24"/>
          </w:rPr>
          <m:t>6</m:t>
        </m:r>
        <m:r>
          <w:rPr>
            <w:rFonts w:ascii="Cambria Math" w:hAnsi="Cambria Math"/>
            <w:color w:val="FF0000"/>
            <w:sz w:val="24"/>
          </w:rPr>
          <m:t>812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6</m:t>
            </m:r>
            <m:r>
              <w:rPr>
                <w:rFonts w:ascii="Cambria Math" w:hAnsi="Cambria Math"/>
                <w:color w:val="FF0000"/>
                <w:sz w:val="24"/>
              </w:rPr>
              <m:t>8,12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3</m:t>
            </m:r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,</m:t>
            </m:r>
            <m:r>
              <w:rPr>
                <w:rFonts w:ascii="Cambria Math" w:hAnsi="Cambria Math"/>
                <w:color w:val="FF0000"/>
                <w:sz w:val="24"/>
              </w:rPr>
              <m:t>88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baisse de </w:t>
      </w:r>
      <w:r>
        <w:rPr>
          <w:rFonts w:ascii="Times New Roman" w:hAnsi="Times New Roman"/>
          <w:color w:val="FF0000"/>
          <w:sz w:val="24"/>
        </w:rPr>
        <w:t>35,</w:t>
      </w:r>
      <w:r w:rsidR="004E2B0A">
        <w:rPr>
          <w:rFonts w:ascii="Times New Roman" w:hAnsi="Times New Roman"/>
          <w:color w:val="FF0000"/>
          <w:sz w:val="24"/>
        </w:rPr>
        <w:t>88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05B354AA" w14:textId="77777777" w:rsidR="006F221D" w:rsidRDefault="006F221D" w:rsidP="00F903E5">
      <w:pPr>
        <w:jc w:val="left"/>
        <w:rPr>
          <w:rFonts w:ascii="Times New Roman" w:hAnsi="Times New Roman"/>
          <w:noProof/>
          <w:color w:val="FF0000"/>
          <w:sz w:val="24"/>
        </w:rPr>
      </w:pPr>
    </w:p>
    <w:p w14:paraId="760DF91D" w14:textId="5CDC2CE6" w:rsidR="00F903E5" w:rsidRPr="00F903E5" w:rsidRDefault="00506173" w:rsidP="00F903E5">
      <w:pPr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4.</w:t>
      </w:r>
      <w:r w:rsidR="00F903E5" w:rsidRPr="00F903E5">
        <w:rPr>
          <w:rFonts w:ascii="Times New Roman" w:hAnsi="Times New Roman"/>
          <w:sz w:val="24"/>
        </w:rPr>
        <w:t>Un bien a subi une hausse de 22 % puis une hausse de 54 %.</w:t>
      </w:r>
    </w:p>
    <w:p w14:paraId="111AB16B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hausse.</w:t>
      </w:r>
    </w:p>
    <w:p w14:paraId="236F91CB" w14:textId="77777777" w:rsidR="004E2B0A" w:rsidRDefault="004E2B0A" w:rsidP="00F903E5">
      <w:pPr>
        <w:jc w:val="left"/>
        <w:rPr>
          <w:rFonts w:ascii="Times New Roman" w:hAnsi="Times New Roman"/>
          <w:sz w:val="24"/>
        </w:rPr>
      </w:pPr>
    </w:p>
    <w:p w14:paraId="53665781" w14:textId="77777777" w:rsidR="004E2B0A" w:rsidRPr="00ED50D9" w:rsidRDefault="004E2B0A" w:rsidP="004E2B0A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C99074" wp14:editId="704B476E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588521174" name="Rectangle 158852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90F9F6" w14:textId="753D7E9D" w:rsidR="004E2B0A" w:rsidRDefault="004E2B0A" w:rsidP="004E2B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54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99074" id="Rectangle 1588521174" o:spid="_x0000_s1051" style="position:absolute;left:0;text-align:left;margin-left:196.05pt;margin-top:.45pt;width:47.25pt;height:2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8w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08RBvNpg&#10;dXhyzOEgRW/FqqEGa5rhCRxpjwDSPoVHOpRGQo2jxVmN7tff7mM+SYKinHWkZZro5w6cJGq+GRLL&#10;l8lsFsWfnNn8akqOO49sziNm194h0TuhzbUimTE/6KOpHLavtHbL2JVCYAT1Hrgbnbsw7BgtrpDL&#10;ZUojwVsIa/NsRSweqYvUvvSv4OyohUAiesCj7qF4J4khN740uNwFVE3Syxuvo3ZpWZLixsWO23ju&#10;p6y3v5/FbwA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OIwnzB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3990F9F6" w14:textId="753D7E9D" w:rsidR="004E2B0A" w:rsidRDefault="004E2B0A" w:rsidP="004E2B0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54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81144F" wp14:editId="130040A6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1840523437" name="Rectangle 184052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A94DED" w14:textId="2592B604" w:rsidR="004E2B0A" w:rsidRDefault="004E2B0A" w:rsidP="004E2B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144F" id="Rectangle 1840523437" o:spid="_x0000_s1052" style="position:absolute;left:0;text-align:left;margin-left:105.8pt;margin-top:1.25pt;width:47.25pt;height:2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" fillcolor="window" stroked="f" strokeweight="2pt">
                <v:textbox>
                  <w:txbxContent>
                    <w:p w14:paraId="5DA94DED" w14:textId="2592B604" w:rsidR="004E2B0A" w:rsidRDefault="004E2B0A" w:rsidP="004E2B0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1,22</w:t>
                      </w:r>
                    </w:p>
                  </w:txbxContent>
                </v:textbox>
              </v:rect>
            </w:pict>
          </mc:Fallback>
        </mc:AlternateContent>
      </w:r>
    </w:p>
    <w:p w14:paraId="1837CDAD" w14:textId="77777777" w:rsidR="004E2B0A" w:rsidRPr="00ED50D9" w:rsidRDefault="004E2B0A" w:rsidP="004E2B0A">
      <w:pPr>
        <w:rPr>
          <w:rFonts w:ascii="Times New Roman" w:hAnsi="Times New Roman"/>
          <w:b/>
          <w:bCs/>
          <w:noProof/>
          <w:color w:val="FF0000"/>
        </w:rPr>
      </w:pPr>
    </w:p>
    <w:p w14:paraId="2FDA36D9" w14:textId="77777777" w:rsidR="004E2B0A" w:rsidRPr="00ED50D9" w:rsidRDefault="004E2B0A" w:rsidP="004E2B0A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A779BC" wp14:editId="0BBCD32F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58896745" name="Flèche : courbe vers le bas 158896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0A54" id="Flèche : courbe vers le bas 158896745" o:spid="_x0000_s1026" type="#_x0000_t105" style="position:absolute;margin-left:179.25pt;margin-top:1.45pt;width:81.8pt;height:25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712DBE" wp14:editId="65FE725C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006193572" name="Flèche : courbe vers le bas 100619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E831" id="Flèche : courbe vers le bas 1006193572" o:spid="_x0000_s1026" type="#_x0000_t105" style="position:absolute;margin-left:90.75pt;margin-top:1.35pt;width:81.8pt;height:25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6176E3DE" w14:textId="77777777" w:rsidR="004E2B0A" w:rsidRPr="00ED50D9" w:rsidRDefault="004E2B0A" w:rsidP="004E2B0A">
      <w:pPr>
        <w:rPr>
          <w:rFonts w:ascii="Times New Roman" w:hAnsi="Times New Roman"/>
          <w:b/>
          <w:bCs/>
          <w:noProof/>
          <w:color w:val="FF0000"/>
        </w:rPr>
      </w:pPr>
    </w:p>
    <w:p w14:paraId="2910AEF7" w14:textId="1598D271" w:rsidR="004E2B0A" w:rsidRPr="00ED50D9" w:rsidRDefault="004E2B0A" w:rsidP="004E2B0A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22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1,22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0015021E" w14:textId="77777777" w:rsidR="004E2B0A" w:rsidRPr="00ED50D9" w:rsidRDefault="004E2B0A" w:rsidP="004E2B0A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F0B4C7" wp14:editId="6D762DC7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1379596981" name="Flèche : courbe vers le haut 1379596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0B7B" id="Flèche : courbe vers le haut 1379596981" o:spid="_x0000_s1026" type="#_x0000_t104" style="position:absolute;margin-left:81.3pt;margin-top:8.95pt;width:194.25pt;height:4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40FED7D8" w14:textId="4C4D9B4B" w:rsidR="004E2B0A" w:rsidRPr="00ED50D9" w:rsidRDefault="004E2B0A" w:rsidP="004E2B0A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54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54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0BAB53FD" w14:textId="670627F5" w:rsidR="004E2B0A" w:rsidRPr="00ED50D9" w:rsidRDefault="004E2B0A" w:rsidP="004E2B0A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F625CB" wp14:editId="69C71CE2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077816442" name="Rectangle 1077816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EC291E" w14:textId="41AE0C8F" w:rsidR="004E2B0A" w:rsidRDefault="004E2B0A" w:rsidP="004E2B0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="00CE1782">
                              <w:rPr>
                                <w:rFonts w:ascii="Times New Roman" w:hAnsi="Times New Roman"/>
                              </w:rPr>
                              <w:t>1,8788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625CB" id="Rectangle 1077816442" o:spid="_x0000_s1053" style="position:absolute;left:0;text-align:left;margin-left:158.8pt;margin-top:17.8pt;width:57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SOZ6QW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26EC291E" w14:textId="41AE0C8F" w:rsidR="004E2B0A" w:rsidRDefault="004E2B0A" w:rsidP="004E2B0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="00CE1782">
                        <w:rPr>
                          <w:rFonts w:ascii="Times New Roman" w:hAnsi="Times New Roman"/>
                        </w:rPr>
                        <w:t>1,8788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1,22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54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1,8788</m:t>
        </m:r>
      </m:oMath>
    </w:p>
    <w:p w14:paraId="46C1BBD8" w14:textId="77777777" w:rsidR="004E2B0A" w:rsidRPr="00ED50D9" w:rsidRDefault="004E2B0A" w:rsidP="004E2B0A">
      <w:pPr>
        <w:jc w:val="left"/>
        <w:rPr>
          <w:rFonts w:ascii="Times New Roman" w:hAnsi="Times New Roman"/>
          <w:color w:val="FF0000"/>
        </w:rPr>
      </w:pPr>
    </w:p>
    <w:p w14:paraId="11502A62" w14:textId="77777777" w:rsidR="004E2B0A" w:rsidRDefault="004E2B0A" w:rsidP="004E2B0A">
      <w:pPr>
        <w:rPr>
          <w:rFonts w:ascii="Times New Roman" w:hAnsi="Times New Roman"/>
          <w:color w:val="FF0000"/>
        </w:rPr>
      </w:pPr>
    </w:p>
    <w:p w14:paraId="4B76AE11" w14:textId="00CC9ECA" w:rsidR="004E2B0A" w:rsidRPr="00ED50D9" w:rsidRDefault="004E2B0A" w:rsidP="004E2B0A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1,8788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187,88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87</m:t>
            </m:r>
            <m:r>
              <w:rPr>
                <w:rFonts w:ascii="Cambria Math" w:hAnsi="Cambria Math"/>
                <w:color w:val="FF0000"/>
                <w:sz w:val="24"/>
              </w:rPr>
              <m:t>,88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 w:rsidR="00CE1782">
        <w:rPr>
          <w:rFonts w:ascii="Times New Roman" w:hAnsi="Times New Roman"/>
          <w:color w:val="FF0000"/>
          <w:sz w:val="24"/>
        </w:rPr>
        <w:t>hausse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 w:rsidR="00CE1782">
        <w:rPr>
          <w:rFonts w:ascii="Times New Roman" w:hAnsi="Times New Roman"/>
          <w:color w:val="FF0000"/>
          <w:sz w:val="24"/>
        </w:rPr>
        <w:t>87</w:t>
      </w:r>
      <w:r>
        <w:rPr>
          <w:rFonts w:ascii="Times New Roman" w:hAnsi="Times New Roman"/>
          <w:color w:val="FF0000"/>
          <w:sz w:val="24"/>
        </w:rPr>
        <w:t>,88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2300B26C" w14:textId="77777777" w:rsidR="004E2B0A" w:rsidRDefault="004E2B0A" w:rsidP="004E2B0A">
      <w:pPr>
        <w:jc w:val="left"/>
        <w:rPr>
          <w:rFonts w:ascii="Times New Roman" w:hAnsi="Times New Roman"/>
          <w:noProof/>
          <w:color w:val="FF0000"/>
          <w:sz w:val="24"/>
        </w:rPr>
      </w:pPr>
    </w:p>
    <w:p w14:paraId="1ACDE58A" w14:textId="3E066469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 w:rsidR="00F903E5" w:rsidRPr="00F903E5">
        <w:rPr>
          <w:rFonts w:ascii="Times New Roman" w:hAnsi="Times New Roman"/>
          <w:sz w:val="24"/>
        </w:rPr>
        <w:t>Un bien a subi une baisse de 88 % puis une baisse de 82 %.</w:t>
      </w:r>
    </w:p>
    <w:p w14:paraId="67EB9FCB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baisse.</w:t>
      </w:r>
    </w:p>
    <w:p w14:paraId="555E2595" w14:textId="77777777" w:rsid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2B925A26" w14:textId="77777777" w:rsidR="000B73ED" w:rsidRPr="00ED50D9" w:rsidRDefault="000B73ED" w:rsidP="000B73ED">
      <w:pPr>
        <w:jc w:val="left"/>
        <w:rPr>
          <w:rFonts w:ascii="Times New Roman" w:hAnsi="Times New Roman"/>
          <w:color w:val="FF0000"/>
          <w:sz w:val="24"/>
        </w:rPr>
      </w:pPr>
    </w:p>
    <w:p w14:paraId="28993DCC" w14:textId="77777777" w:rsidR="000B73ED" w:rsidRPr="00ED50D9" w:rsidRDefault="000B73ED" w:rsidP="000B73ED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DE0DD2" wp14:editId="16ABF208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598912361" name="Rectangle 59891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B85964" w14:textId="77777777" w:rsidR="000B73ED" w:rsidRDefault="000B73ED" w:rsidP="000B73E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×1,31……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E0DD2" id="Rectangle 598912361" o:spid="_x0000_s1054" style="position:absolute;left:0;text-align:left;margin-left:196.05pt;margin-top:.45pt;width:47.25pt;height:2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BSYg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" fillcolor="window" stroked="f" strokeweight="2pt">
                <v:textbox>
                  <w:txbxContent>
                    <w:p w14:paraId="3FB85964" w14:textId="77777777" w:rsidR="000B73ED" w:rsidRDefault="000B73ED" w:rsidP="000B73E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×1,31……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2CDD81" wp14:editId="5D70CDE8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99854116" name="Rectangle 9985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B74A2B" w14:textId="1620988B" w:rsidR="000B73ED" w:rsidRDefault="000B73ED" w:rsidP="000B73E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CDD81" id="Rectangle 99854116" o:spid="_x0000_s1055" style="position:absolute;left:0;text-align:left;margin-left:105.8pt;margin-top:1.25pt;width:47.25pt;height:2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" fillcolor="window" stroked="f" strokeweight="2pt">
                <v:textbox>
                  <w:txbxContent>
                    <w:p w14:paraId="1FB74A2B" w14:textId="1620988B" w:rsidR="000B73ED" w:rsidRDefault="000B73ED" w:rsidP="000B73E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>
                        <w:rPr>
                          <w:rFonts w:ascii="Times New Roman" w:hAnsi="Times New Roman"/>
                        </w:rPr>
                        <w:t>1</w:t>
                      </w:r>
                      <w:r>
                        <w:rPr>
                          <w:rFonts w:ascii="Times New Roman" w:hAnsi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9E4745B" w14:textId="77777777" w:rsidR="000B73ED" w:rsidRPr="00ED50D9" w:rsidRDefault="000B73ED" w:rsidP="000B73ED">
      <w:pPr>
        <w:rPr>
          <w:rFonts w:ascii="Times New Roman" w:hAnsi="Times New Roman"/>
          <w:b/>
          <w:bCs/>
          <w:noProof/>
          <w:color w:val="FF0000"/>
        </w:rPr>
      </w:pPr>
    </w:p>
    <w:p w14:paraId="6C509834" w14:textId="77777777" w:rsidR="000B73ED" w:rsidRPr="00ED50D9" w:rsidRDefault="000B73ED" w:rsidP="000B73ED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48AEFD" wp14:editId="4B98358A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564931579" name="Flèche : courbe vers le bas 156493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FA9B" id="Flèche : courbe vers le bas 1564931579" o:spid="_x0000_s1026" type="#_x0000_t105" style="position:absolute;margin-left:179.25pt;margin-top:1.45pt;width:81.8pt;height:25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A09420" wp14:editId="294ADD6E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533834494" name="Flèche : courbe vers le bas 53383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0CD4" id="Flèche : courbe vers le bas 533834494" o:spid="_x0000_s1026" type="#_x0000_t105" style="position:absolute;margin-left:90.75pt;margin-top:1.35pt;width:81.8pt;height:2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6AEBF83A" w14:textId="77777777" w:rsidR="000B73ED" w:rsidRPr="00ED50D9" w:rsidRDefault="000B73ED" w:rsidP="000B73ED">
      <w:pPr>
        <w:rPr>
          <w:rFonts w:ascii="Times New Roman" w:hAnsi="Times New Roman"/>
          <w:b/>
          <w:bCs/>
          <w:noProof/>
          <w:color w:val="FF0000"/>
        </w:rPr>
      </w:pPr>
    </w:p>
    <w:p w14:paraId="799EB44A" w14:textId="2C3C3DB4" w:rsidR="000B73ED" w:rsidRPr="00ED50D9" w:rsidRDefault="000B73ED" w:rsidP="000B73ED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8</m:t>
            </m:r>
            <m:r>
              <w:rPr>
                <w:rFonts w:ascii="Cambria Math" w:hAnsi="Cambria Math"/>
                <w:color w:val="FF0000"/>
              </w:rPr>
              <m:t>8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</m:t>
        </m:r>
        <m:r>
          <w:rPr>
            <w:rFonts w:ascii="Cambria Math" w:hAnsi="Cambria Math"/>
            <w:color w:val="FF0000"/>
          </w:rPr>
          <m:t>1</m:t>
        </m:r>
        <m:r>
          <w:rPr>
            <w:rFonts w:ascii="Cambria Math" w:hAnsi="Cambria Math"/>
            <w:color w:val="FF0000"/>
          </w:rPr>
          <m:t>2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58777863" w14:textId="77777777" w:rsidR="000B73ED" w:rsidRPr="00ED50D9" w:rsidRDefault="000B73ED" w:rsidP="000B73ED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2CEE1A" wp14:editId="381D86D3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24070866" name="Flèche : courbe vers le haut 2407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09D1" id="Flèche : courbe vers le haut 24070866" o:spid="_x0000_s1026" type="#_x0000_t104" style="position:absolute;margin-left:81.3pt;margin-top:8.95pt;width:194.2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7A525164" w14:textId="0A247A2F" w:rsidR="000B73ED" w:rsidRPr="00ED50D9" w:rsidRDefault="000B73ED" w:rsidP="000B73ED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82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0,18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43096AF4" w14:textId="62024D65" w:rsidR="000B73ED" w:rsidRPr="00ED50D9" w:rsidRDefault="000B73ED" w:rsidP="000B73ED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72EF7A" wp14:editId="5FCA1987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694679982" name="Rectangle 1694679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1C4F99" w14:textId="27DF8B2E" w:rsidR="000B73ED" w:rsidRDefault="000B73ED" w:rsidP="000B73E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</w:t>
                            </w:r>
                            <w:r w:rsidR="008E0EAE">
                              <w:rPr>
                                <w:rFonts w:ascii="Times New Roman" w:hAnsi="Times New Roman"/>
                              </w:rPr>
                              <w:t>0216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2EF7A" id="Rectangle 1694679982" o:spid="_x0000_s1056" style="position:absolute;left:0;text-align:left;margin-left:158.8pt;margin-top:17.8pt;width:57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" fillcolor="window" stroked="f" strokeweight="2pt">
                <v:textbox>
                  <w:txbxContent>
                    <w:p w14:paraId="381C4F99" w14:textId="27DF8B2E" w:rsidR="000B73ED" w:rsidRDefault="000B73ED" w:rsidP="000B73E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</w:t>
                      </w:r>
                      <w:r w:rsidR="008E0EAE">
                        <w:rPr>
                          <w:rFonts w:ascii="Times New Roman" w:hAnsi="Times New Roman"/>
                        </w:rPr>
                        <w:t>0216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</m:t>
        </m:r>
        <m:r>
          <w:rPr>
            <w:rFonts w:ascii="Cambria Math" w:hAnsi="Cambria Math"/>
            <w:color w:val="FF0000"/>
          </w:rPr>
          <m:t>1</m:t>
        </m:r>
        <m:r>
          <w:rPr>
            <w:rFonts w:ascii="Cambria Math" w:hAnsi="Cambria Math"/>
            <w:color w:val="FF0000"/>
          </w:rPr>
          <m:t>2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0,18</m:t>
        </m:r>
        <m:r>
          <w:rPr>
            <w:rFonts w:ascii="Cambria Math" w:hAnsi="Cambria Math"/>
            <w:color w:val="FF0000"/>
          </w:rPr>
          <m:t>=0</m:t>
        </m:r>
        <m:r>
          <w:rPr>
            <w:rFonts w:ascii="Cambria Math" w:hAnsi="Cambria Math"/>
            <w:color w:val="FF0000"/>
          </w:rPr>
          <m:t>,</m:t>
        </m:r>
        <m:r>
          <w:rPr>
            <w:rFonts w:ascii="Cambria Math" w:hAnsi="Cambria Math"/>
            <w:color w:val="FF0000"/>
          </w:rPr>
          <m:t>0216</m:t>
        </m:r>
      </m:oMath>
    </w:p>
    <w:p w14:paraId="5B58F5C5" w14:textId="77777777" w:rsidR="000B73ED" w:rsidRPr="00ED50D9" w:rsidRDefault="000B73ED" w:rsidP="000B73ED">
      <w:pPr>
        <w:jc w:val="left"/>
        <w:rPr>
          <w:rFonts w:ascii="Times New Roman" w:hAnsi="Times New Roman"/>
          <w:color w:val="FF0000"/>
        </w:rPr>
      </w:pPr>
    </w:p>
    <w:p w14:paraId="7ED96C51" w14:textId="77777777" w:rsidR="000B73ED" w:rsidRDefault="000B73ED" w:rsidP="000B73ED">
      <w:pPr>
        <w:rPr>
          <w:rFonts w:ascii="Times New Roman" w:hAnsi="Times New Roman"/>
          <w:color w:val="FF0000"/>
        </w:rPr>
      </w:pPr>
    </w:p>
    <w:p w14:paraId="761D52E3" w14:textId="78E6E714" w:rsidR="000B73ED" w:rsidRPr="00ED50D9" w:rsidRDefault="000B73ED" w:rsidP="000B73ED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lastRenderedPageBreak/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</m:t>
        </m:r>
        <m:r>
          <w:rPr>
            <w:rFonts w:ascii="Cambria Math" w:hAnsi="Cambria Math"/>
            <w:color w:val="FF0000"/>
            <w:sz w:val="24"/>
          </w:rPr>
          <m:t>0216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2</m:t>
            </m:r>
            <m:r>
              <w:rPr>
                <w:rFonts w:ascii="Cambria Math" w:hAnsi="Cambria Math"/>
                <w:color w:val="FF0000"/>
                <w:sz w:val="24"/>
              </w:rPr>
              <m:t>,16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97,84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baisse de </w:t>
      </w:r>
      <w:r w:rsidR="009A786C">
        <w:rPr>
          <w:rFonts w:ascii="Times New Roman" w:hAnsi="Times New Roman"/>
          <w:color w:val="FF0000"/>
          <w:sz w:val="24"/>
        </w:rPr>
        <w:t>97,84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5E01CB38" w14:textId="77777777" w:rsidR="000B73ED" w:rsidRDefault="000B73ED" w:rsidP="000B73ED">
      <w:pPr>
        <w:jc w:val="left"/>
        <w:rPr>
          <w:rFonts w:ascii="Times New Roman" w:hAnsi="Times New Roman"/>
          <w:noProof/>
          <w:color w:val="FF0000"/>
          <w:sz w:val="24"/>
        </w:rPr>
      </w:pPr>
    </w:p>
    <w:p w14:paraId="535C1C55" w14:textId="77777777" w:rsidR="00F903E5" w:rsidRPr="00F903E5" w:rsidRDefault="00F903E5" w:rsidP="00F903E5">
      <w:pPr>
        <w:jc w:val="left"/>
        <w:rPr>
          <w:rFonts w:ascii="Times New Roman" w:hAnsi="Times New Roman"/>
          <w:i/>
          <w:iCs/>
          <w:sz w:val="24"/>
        </w:rPr>
      </w:pPr>
      <w:r w:rsidRPr="00F903E5">
        <w:rPr>
          <w:rFonts w:ascii="Times New Roman" w:hAnsi="Times New Roman"/>
          <w:i/>
          <w:iCs/>
          <w:sz w:val="24"/>
        </w:rPr>
        <w:t>Pour s’entrainer aux évolutions réciproques : mathssa.fr/wimsevol</w:t>
      </w:r>
      <w:proofErr w:type="gramStart"/>
      <w:r w:rsidRPr="00F903E5">
        <w:rPr>
          <w:rFonts w:ascii="Times New Roman" w:hAnsi="Times New Roman"/>
          <w:i/>
          <w:iCs/>
          <w:sz w:val="24"/>
        </w:rPr>
        <w:t>7  ,</w:t>
      </w:r>
      <w:proofErr w:type="gramEnd"/>
      <w:r w:rsidRPr="00F903E5">
        <w:rPr>
          <w:rFonts w:ascii="Times New Roman" w:hAnsi="Times New Roman"/>
          <w:i/>
          <w:iCs/>
          <w:sz w:val="24"/>
        </w:rPr>
        <w:t xml:space="preserve"> mathssa.fr/wimsevol8  </w:t>
      </w:r>
    </w:p>
    <w:p w14:paraId="1A733EF6" w14:textId="2DD8029D" w:rsid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sz w:val="24"/>
          <w:u w:val="single"/>
        </w:rPr>
        <w:t>1</w:t>
      </w:r>
      <w:r w:rsidR="006674E5">
        <w:rPr>
          <w:rFonts w:ascii="Times New Roman" w:hAnsi="Times New Roman"/>
          <w:b/>
          <w:bCs/>
          <w:sz w:val="24"/>
          <w:u w:val="single"/>
        </w:rPr>
        <w:t>6</w:t>
      </w:r>
      <w:r w:rsidRPr="00F903E5">
        <w:rPr>
          <w:rFonts w:ascii="Times New Roman" w:hAnsi="Times New Roman"/>
          <w:b/>
          <w:bCs/>
          <w:sz w:val="24"/>
          <w:u w:val="single"/>
        </w:rPr>
        <w:t xml:space="preserve"> : </w:t>
      </w:r>
    </w:p>
    <w:p w14:paraId="524334AA" w14:textId="4B8749FF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 w:rsidRPr="00506173">
        <w:rPr>
          <w:rFonts w:ascii="Times New Roman" w:hAnsi="Times New Roman"/>
          <w:sz w:val="24"/>
        </w:rPr>
        <w:t>1.</w:t>
      </w:r>
      <w:r w:rsidR="00F903E5" w:rsidRPr="00F903E5">
        <w:rPr>
          <w:rFonts w:ascii="Times New Roman" w:hAnsi="Times New Roman"/>
          <w:sz w:val="24"/>
        </w:rPr>
        <w:t>Si un bien augmente de 16 %, de combien doit-il baisser pour revenir à son prix initial ?</w:t>
      </w:r>
    </w:p>
    <w:p w14:paraId="77483AAA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Justifier à l’aide d’un schéma. Arrondir à 2 décimales.</w:t>
      </w:r>
    </w:p>
    <w:p w14:paraId="798F49D9" w14:textId="4BD535C1" w:rsidR="009A786C" w:rsidRDefault="00E5243F" w:rsidP="00F903E5">
      <w:pPr>
        <w:jc w:val="left"/>
        <w:rPr>
          <w:rFonts w:ascii="Times New Roman" w:hAnsi="Times New Roman"/>
          <w:sz w:val="24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29D5C3" wp14:editId="674237D1">
                <wp:simplePos x="0" y="0"/>
                <wp:positionH relativeFrom="column">
                  <wp:posOffset>1213485</wp:posOffset>
                </wp:positionH>
                <wp:positionV relativeFrom="paragraph">
                  <wp:posOffset>132080</wp:posOffset>
                </wp:positionV>
                <wp:extent cx="692150" cy="30734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618F1B" w14:textId="6FF43FFD" w:rsidR="00E5243F" w:rsidRDefault="00E5243F" w:rsidP="00E524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16</w:t>
                            </w:r>
                          </w:p>
                          <w:p w14:paraId="36BBCC10" w14:textId="77777777" w:rsidR="00E5243F" w:rsidRDefault="00E5243F" w:rsidP="00E524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D5C3" id="Rectangle 49" o:spid="_x0000_s1057" style="position:absolute;margin-left:95.55pt;margin-top:10.4pt;width:54.5pt;height:24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" fillcolor="window" stroked="f" strokeweight="2pt">
                <v:textbox>
                  <w:txbxContent>
                    <w:p w14:paraId="21618F1B" w14:textId="6FF43FFD" w:rsidR="00E5243F" w:rsidRDefault="00E5243F" w:rsidP="00E5243F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16</w:t>
                      </w:r>
                    </w:p>
                    <w:p w14:paraId="36BBCC10" w14:textId="77777777" w:rsidR="00E5243F" w:rsidRDefault="00E5243F" w:rsidP="00E524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20DA23D" w14:textId="189A05A6" w:rsidR="00E5243F" w:rsidRPr="00E5243F" w:rsidRDefault="00E5243F" w:rsidP="00E5243F">
      <w:pPr>
        <w:rPr>
          <w:rFonts w:ascii="Times New Roman" w:hAnsi="Times New Roman"/>
          <w:color w:val="FF0000"/>
        </w:rPr>
      </w:pPr>
    </w:p>
    <w:p w14:paraId="60159D67" w14:textId="58F86205" w:rsidR="00E5243F" w:rsidRPr="00E5243F" w:rsidRDefault="00E5243F" w:rsidP="00E5243F">
      <w:pPr>
        <w:rPr>
          <w:rFonts w:ascii="Times New Roman" w:hAnsi="Times New Roman"/>
          <w:b/>
          <w:bCs/>
          <w:noProof/>
          <w:color w:val="FF0000"/>
        </w:rPr>
      </w:pPr>
    </w:p>
    <w:p w14:paraId="38446ECF" w14:textId="77777777" w:rsidR="00E5243F" w:rsidRPr="00E5243F" w:rsidRDefault="00E5243F" w:rsidP="00E5243F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0DB545" wp14:editId="72643CB7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51" name="Flèche : courbe vers le ba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611C" id="Flèche : courbe vers le bas 51" o:spid="_x0000_s1026" type="#_x0000_t105" style="position:absolute;margin-left:90.75pt;margin-top:1.35pt;width:81.8pt;height:25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5243F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345BC561" w14:textId="77777777" w:rsidR="00E5243F" w:rsidRPr="00E5243F" w:rsidRDefault="00E5243F" w:rsidP="00E5243F">
      <w:pPr>
        <w:rPr>
          <w:rFonts w:ascii="Times New Roman" w:hAnsi="Times New Roman"/>
          <w:b/>
          <w:bCs/>
          <w:noProof/>
          <w:color w:val="FF0000"/>
        </w:rPr>
      </w:pPr>
    </w:p>
    <w:p w14:paraId="3FAFED56" w14:textId="5ACFEDB0" w:rsidR="00E5243F" w:rsidRPr="00E5243F" w:rsidRDefault="00E5243F" w:rsidP="00E5243F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68D944" wp14:editId="0A7A38FC">
                <wp:simplePos x="0" y="0"/>
                <wp:positionH relativeFrom="column">
                  <wp:posOffset>1213485</wp:posOffset>
                </wp:positionH>
                <wp:positionV relativeFrom="paragraph">
                  <wp:posOffset>188595</wp:posOffset>
                </wp:positionV>
                <wp:extent cx="895350" cy="306705"/>
                <wp:effectExtent l="0" t="0" r="19050" b="17145"/>
                <wp:wrapNone/>
                <wp:docPr id="53" name="Flèche : courbe vers le hau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895350" cy="30670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F22F" id="Flèche : courbe vers le haut 53" o:spid="_x0000_s1026" type="#_x0000_t104" style="position:absolute;margin-left:95.55pt;margin-top:14.85pt;width:70.5pt;height:24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" adj="17900,20675,5400" fillcolor="#4f81bd" strokecolor="#385d8a" strokeweight="2pt">
                <v:path arrowok="t"/>
              </v:shape>
            </w:pict>
          </mc:Fallback>
        </mc:AlternateContent>
      </w:r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5243F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                                    </w:t>
      </w:r>
      <w:r w:rsidRPr="00E5243F">
        <w:rPr>
          <w:rFonts w:ascii="Times New Roman" w:hAnsi="Times New Roman"/>
          <w:b/>
          <w:bCs/>
          <w:noProof/>
          <w:color w:val="FF0000"/>
        </w:rPr>
        <w:t>V</w:t>
      </w:r>
      <w:r w:rsidRPr="00E5243F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</w:rPr>
          <m:t>=1+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16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=1,</m:t>
        </m:r>
        <m:r>
          <w:rPr>
            <w:rFonts w:ascii="Cambria Math" w:hAnsi="Cambria Math"/>
            <w:color w:val="FF0000"/>
          </w:rPr>
          <m:t>16</m:t>
        </m:r>
      </m:oMath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5B30C093" w14:textId="77777777" w:rsidR="00E5243F" w:rsidRPr="00E5243F" w:rsidRDefault="00E5243F" w:rsidP="00E5243F">
      <w:pPr>
        <w:rPr>
          <w:rFonts w:ascii="Times New Roman" w:hAnsi="Times New Roman"/>
          <w:noProof/>
          <w:color w:val="FF0000"/>
        </w:rPr>
      </w:pPr>
      <w:r w:rsidRPr="00E5243F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7858BA6A" w14:textId="28D18179" w:rsidR="00E5243F" w:rsidRPr="00E5243F" w:rsidRDefault="00E5243F" w:rsidP="00E5243F">
      <w:pPr>
        <w:jc w:val="center"/>
        <w:rPr>
          <w:rFonts w:ascii="Cambria Math" w:eastAsiaTheme="minorEastAsia" w:hAnsi="Cambria Math"/>
          <w:i/>
          <w:color w:val="FF0000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DEA00B" wp14:editId="0DE8E2CF">
                <wp:simplePos x="0" y="0"/>
                <wp:positionH relativeFrom="column">
                  <wp:posOffset>1391285</wp:posOffset>
                </wp:positionH>
                <wp:positionV relativeFrom="paragraph">
                  <wp:posOffset>34290</wp:posOffset>
                </wp:positionV>
                <wp:extent cx="600075" cy="306705"/>
                <wp:effectExtent l="0" t="0" r="9525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E8B795" w14:textId="77777777" w:rsidR="00E5243F" w:rsidRDefault="00E5243F" w:rsidP="00E524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EA00B" id="Rectangle 56" o:spid="_x0000_s1058" style="position:absolute;left:0;text-align:left;margin-left:109.55pt;margin-top:2.7pt;width:47.25pt;height:2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lIYg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" fillcolor="window" stroked="f" strokeweight="2pt">
                <v:textbox>
                  <w:txbxContent>
                    <w:p w14:paraId="01E8B795" w14:textId="77777777" w:rsidR="00E5243F" w:rsidRDefault="00E5243F" w:rsidP="00E5243F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×0,80</w:t>
                      </w:r>
                    </w:p>
                  </w:txbxContent>
                </v:textbox>
              </v:rect>
            </w:pict>
          </mc:Fallback>
        </mc:AlternateContent>
      </w:r>
      <w:r w:rsidRPr="00E5243F">
        <w:rPr>
          <w:rFonts w:ascii="Times New Roman" w:hAnsi="Times New Roman"/>
          <w:color w:val="FF0000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1,25</m:t>
            </m:r>
          </m:den>
        </m:f>
        <m:r>
          <w:rPr>
            <w:rFonts w:ascii="Cambria Math" w:eastAsiaTheme="minorEastAsia" w:hAnsi="Cambria Math"/>
            <w:color w:val="FF0000"/>
          </w:rPr>
          <m:t>≈</m:t>
        </m:r>
        <m:r>
          <w:rPr>
            <w:rFonts w:ascii="Cambria Math" w:eastAsiaTheme="minorEastAsia" w:hAnsi="Cambria Math"/>
            <w:color w:val="FF0000"/>
          </w:rPr>
          <m:t>0,8</m:t>
        </m:r>
        <m:r>
          <w:rPr>
            <w:rFonts w:ascii="Cambria Math" w:eastAsiaTheme="minorEastAsia" w:hAnsi="Cambria Math"/>
            <w:color w:val="FF0000"/>
          </w:rPr>
          <m:t>621</m:t>
        </m:r>
      </m:oMath>
      <w:r w:rsidRPr="00E5243F">
        <w:rPr>
          <w:rFonts w:ascii="Times New Roman" w:hAnsi="Times New Roman"/>
          <w:color w:val="FF0000"/>
        </w:rPr>
        <w:t xml:space="preserve">                                                                                </w:t>
      </w:r>
      <w:r w:rsidRPr="00E5243F">
        <w:rPr>
          <w:rFonts w:ascii="Cambria Math" w:hAnsi="Cambria Math"/>
          <w:i/>
          <w:color w:val="FF0000"/>
        </w:rPr>
        <w:br/>
      </w:r>
      <w:r w:rsidRPr="00E5243F">
        <w:rPr>
          <w:rFonts w:ascii="Cambria Math" w:eastAsiaTheme="minorEastAsia" w:hAnsi="Cambria Math"/>
          <w:i/>
          <w:color w:val="FF0000"/>
        </w:rPr>
        <w:t xml:space="preserve">                                      </w:t>
      </w:r>
    </w:p>
    <w:p w14:paraId="60F69F23" w14:textId="77777777" w:rsidR="00E5243F" w:rsidRDefault="00E5243F" w:rsidP="00E5243F">
      <w:pPr>
        <w:rPr>
          <w:rFonts w:ascii="Times New Roman" w:hAnsi="Times New Roman"/>
          <w:color w:val="FF0000"/>
        </w:rPr>
      </w:pPr>
    </w:p>
    <w:p w14:paraId="7EF46DBD" w14:textId="6E9119E2" w:rsidR="00E5243F" w:rsidRPr="00E5243F" w:rsidRDefault="00E5243F" w:rsidP="00E5243F">
      <w:pPr>
        <w:rPr>
          <w:rFonts w:ascii="Cambria Math" w:eastAsiaTheme="minorEastAsia" w:hAnsi="Cambria Math"/>
          <w:i/>
          <w:color w:val="FF0000"/>
        </w:rPr>
      </w:pPr>
      <w:r w:rsidRPr="00E5243F">
        <w:rPr>
          <w:rFonts w:ascii="Times New Roman" w:hAnsi="Times New Roman"/>
          <w:color w:val="FF0000"/>
        </w:rPr>
        <w:t xml:space="preserve">Le coefficient multiplicateur réciproque est </w:t>
      </w:r>
      <m:oMath>
        <m:r>
          <w:rPr>
            <w:rFonts w:ascii="Cambria Math" w:eastAsiaTheme="minorEastAsia" w:hAnsi="Cambria Math"/>
            <w:color w:val="FF0000"/>
          </w:rPr>
          <m:t>0,8</m:t>
        </m:r>
        <m:r>
          <w:rPr>
            <w:rFonts w:ascii="Cambria Math" w:eastAsiaTheme="minorEastAsia" w:hAnsi="Cambria Math"/>
            <w:color w:val="FF0000"/>
          </w:rPr>
          <m:t>621</m:t>
        </m:r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8</m:t>
            </m:r>
            <m:r>
              <w:rPr>
                <w:rFonts w:ascii="Cambria Math" w:eastAsiaTheme="minorEastAsia" w:hAnsi="Cambria Math"/>
                <w:color w:val="FF0000"/>
              </w:rPr>
              <m:t>6,21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13,79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</m:oMath>
    </w:p>
    <w:p w14:paraId="0222E7F8" w14:textId="45163C69" w:rsidR="00E5243F" w:rsidRPr="00E5243F" w:rsidRDefault="00E5243F" w:rsidP="00E5243F">
      <w:pPr>
        <w:rPr>
          <w:rFonts w:ascii="Times New Roman" w:hAnsi="Times New Roman"/>
          <w:color w:val="FF0000"/>
        </w:rPr>
      </w:pPr>
      <w:proofErr w:type="gramStart"/>
      <w:r w:rsidRPr="00E5243F">
        <w:rPr>
          <w:rFonts w:ascii="Times New Roman" w:hAnsi="Times New Roman"/>
          <w:color w:val="FF0000"/>
        </w:rPr>
        <w:t>ce</w:t>
      </w:r>
      <w:proofErr w:type="gramEnd"/>
      <w:r w:rsidRPr="00E5243F">
        <w:rPr>
          <w:rFonts w:ascii="Times New Roman" w:hAnsi="Times New Roman"/>
          <w:color w:val="FF0000"/>
        </w:rPr>
        <w:t xml:space="preserve"> qui correspond à une baisse de    </w:t>
      </w:r>
      <w:r w:rsidR="00C66BC8">
        <w:rPr>
          <w:rFonts w:ascii="Times New Roman" w:hAnsi="Times New Roman"/>
          <w:color w:val="FF0000"/>
        </w:rPr>
        <w:t>13,79</w:t>
      </w:r>
      <w:r w:rsidRPr="00E5243F">
        <w:rPr>
          <w:rFonts w:ascii="Times New Roman" w:hAnsi="Times New Roman"/>
          <w:color w:val="FF0000"/>
        </w:rPr>
        <w:t>%.</w:t>
      </w:r>
    </w:p>
    <w:p w14:paraId="6454E7BA" w14:textId="77777777" w:rsidR="009A786C" w:rsidRDefault="009A786C" w:rsidP="00F903E5">
      <w:pPr>
        <w:jc w:val="left"/>
        <w:rPr>
          <w:rFonts w:ascii="Times New Roman" w:hAnsi="Times New Roman"/>
          <w:sz w:val="24"/>
        </w:rPr>
      </w:pPr>
    </w:p>
    <w:p w14:paraId="1C5C91C6" w14:textId="05CEA9CE" w:rsidR="00F903E5" w:rsidRPr="00F903E5" w:rsidRDefault="00506173" w:rsidP="00F903E5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2.</w:t>
      </w:r>
      <w:r w:rsidR="00F903E5" w:rsidRPr="00F903E5">
        <w:rPr>
          <w:rFonts w:ascii="Times New Roman" w:hAnsi="Times New Roman"/>
          <w:sz w:val="24"/>
          <w:szCs w:val="24"/>
        </w:rPr>
        <w:t xml:space="preserve">Si un bien augmente de 37 %, de combien doit-il baisser pour revenir à son prix initial ? </w:t>
      </w:r>
    </w:p>
    <w:p w14:paraId="265129C7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</w:rPr>
        <w:t>Justifier à l’aide d’un schéma. Arrondir à 2 décimales.</w:t>
      </w:r>
    </w:p>
    <w:p w14:paraId="01786860" w14:textId="609C5CB8" w:rsidR="00C66BC8" w:rsidRPr="00E5243F" w:rsidRDefault="00C66BC8" w:rsidP="00AC263F">
      <w:pPr>
        <w:jc w:val="left"/>
        <w:rPr>
          <w:rFonts w:ascii="Times New Roman" w:hAnsi="Times New Roman"/>
          <w:color w:val="FF0000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F6FB9A" wp14:editId="3A51C8B6">
                <wp:simplePos x="0" y="0"/>
                <wp:positionH relativeFrom="column">
                  <wp:posOffset>1292860</wp:posOffset>
                </wp:positionH>
                <wp:positionV relativeFrom="paragraph">
                  <wp:posOffset>34290</wp:posOffset>
                </wp:positionV>
                <wp:extent cx="692150" cy="307340"/>
                <wp:effectExtent l="0" t="0" r="0" b="0"/>
                <wp:wrapNone/>
                <wp:docPr id="962344709" name="Rectangle 96234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B6F244" w14:textId="6C7C3381" w:rsidR="00C66BC8" w:rsidRDefault="00C66BC8" w:rsidP="00C66BC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 w:rsidR="00F27CD9">
                              <w:rPr>
                                <w:rFonts w:ascii="Times New Roman" w:hAnsi="Times New Roman"/>
                              </w:rPr>
                              <w:t>37</w:t>
                            </w:r>
                          </w:p>
                          <w:p w14:paraId="0E78E748" w14:textId="77777777" w:rsidR="00C66BC8" w:rsidRDefault="00C66BC8" w:rsidP="00C66B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6FB9A" id="Rectangle 962344709" o:spid="_x0000_s1059" style="position:absolute;margin-left:101.8pt;margin-top:2.7pt;width:54.5pt;height:2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" fillcolor="window" stroked="f" strokeweight="2pt">
                <v:textbox>
                  <w:txbxContent>
                    <w:p w14:paraId="1DB6F244" w14:textId="6C7C3381" w:rsidR="00C66BC8" w:rsidRDefault="00C66BC8" w:rsidP="00C66BC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 w:rsidR="00F27CD9">
                        <w:rPr>
                          <w:rFonts w:ascii="Times New Roman" w:hAnsi="Times New Roman"/>
                        </w:rPr>
                        <w:t>37</w:t>
                      </w:r>
                    </w:p>
                    <w:p w14:paraId="0E78E748" w14:textId="77777777" w:rsidR="00C66BC8" w:rsidRDefault="00C66BC8" w:rsidP="00C66B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48E2A0" w14:textId="77777777" w:rsidR="00C66BC8" w:rsidRPr="00E5243F" w:rsidRDefault="00C66BC8" w:rsidP="00C66BC8">
      <w:pPr>
        <w:rPr>
          <w:rFonts w:ascii="Times New Roman" w:hAnsi="Times New Roman"/>
          <w:b/>
          <w:bCs/>
          <w:noProof/>
          <w:color w:val="FF0000"/>
        </w:rPr>
      </w:pPr>
    </w:p>
    <w:p w14:paraId="1E2ACD00" w14:textId="77777777" w:rsidR="00C66BC8" w:rsidRPr="00E5243F" w:rsidRDefault="00C66BC8" w:rsidP="00C66BC8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34D413" wp14:editId="6E8DB9B8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101087435" name="Flèche : courbe vers le bas 1101087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C915" id="Flèche : courbe vers le bas 1101087435" o:spid="_x0000_s1026" type="#_x0000_t105" style="position:absolute;margin-left:90.75pt;margin-top:1.35pt;width:81.8pt;height:25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5243F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6B0732CD" w14:textId="77777777" w:rsidR="00C66BC8" w:rsidRPr="00E5243F" w:rsidRDefault="00C66BC8" w:rsidP="00C66BC8">
      <w:pPr>
        <w:rPr>
          <w:rFonts w:ascii="Times New Roman" w:hAnsi="Times New Roman"/>
          <w:b/>
          <w:bCs/>
          <w:noProof/>
          <w:color w:val="FF0000"/>
        </w:rPr>
      </w:pPr>
    </w:p>
    <w:p w14:paraId="0E34E411" w14:textId="7329C04B" w:rsidR="00C66BC8" w:rsidRPr="00E5243F" w:rsidRDefault="00C66BC8" w:rsidP="00C66BC8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ACDDB8" wp14:editId="4E1AAC3F">
                <wp:simplePos x="0" y="0"/>
                <wp:positionH relativeFrom="column">
                  <wp:posOffset>1213485</wp:posOffset>
                </wp:positionH>
                <wp:positionV relativeFrom="paragraph">
                  <wp:posOffset>188595</wp:posOffset>
                </wp:positionV>
                <wp:extent cx="895350" cy="306705"/>
                <wp:effectExtent l="0" t="0" r="19050" b="17145"/>
                <wp:wrapNone/>
                <wp:docPr id="1737388525" name="Flèche : courbe vers le haut 1737388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895350" cy="30670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125B5" id="Flèche : courbe vers le haut 1737388525" o:spid="_x0000_s1026" type="#_x0000_t104" style="position:absolute;margin-left:95.55pt;margin-top:14.85pt;width:70.5pt;height:24.1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" adj="17900,20675,5400" fillcolor="#4f81bd" strokecolor="#385d8a" strokeweight="2pt">
                <v:path arrowok="t"/>
              </v:shape>
            </w:pict>
          </mc:Fallback>
        </mc:AlternateContent>
      </w:r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5243F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                                    </w:t>
      </w:r>
      <w:r w:rsidRPr="00E5243F">
        <w:rPr>
          <w:rFonts w:ascii="Times New Roman" w:hAnsi="Times New Roman"/>
          <w:b/>
          <w:bCs/>
          <w:noProof/>
          <w:color w:val="FF0000"/>
        </w:rPr>
        <w:t>V</w:t>
      </w:r>
      <w:r w:rsidRPr="00E5243F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</w:rPr>
          <m:t>=1+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37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=1,</m:t>
        </m:r>
        <m:r>
          <w:rPr>
            <w:rFonts w:ascii="Cambria Math" w:hAnsi="Cambria Math"/>
            <w:color w:val="FF0000"/>
          </w:rPr>
          <m:t>37</m:t>
        </m:r>
      </m:oMath>
      <w:r w:rsidRPr="00E5243F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1E1E062B" w14:textId="77777777" w:rsidR="00C66BC8" w:rsidRPr="00E5243F" w:rsidRDefault="00C66BC8" w:rsidP="00C66BC8">
      <w:pPr>
        <w:rPr>
          <w:rFonts w:ascii="Times New Roman" w:hAnsi="Times New Roman"/>
          <w:noProof/>
          <w:color w:val="FF0000"/>
        </w:rPr>
      </w:pPr>
      <w:r w:rsidRPr="00E5243F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00DF569F" w14:textId="11CC882E" w:rsidR="00C66BC8" w:rsidRPr="00E5243F" w:rsidRDefault="00C66BC8" w:rsidP="00C66BC8">
      <w:pPr>
        <w:jc w:val="center"/>
        <w:rPr>
          <w:rFonts w:ascii="Cambria Math" w:eastAsiaTheme="minorEastAsia" w:hAnsi="Cambria Math"/>
          <w:i/>
          <w:color w:val="FF0000"/>
        </w:rPr>
      </w:pPr>
      <w:r w:rsidRPr="00E524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EECA2E" wp14:editId="704ED602">
                <wp:simplePos x="0" y="0"/>
                <wp:positionH relativeFrom="column">
                  <wp:posOffset>1391285</wp:posOffset>
                </wp:positionH>
                <wp:positionV relativeFrom="paragraph">
                  <wp:posOffset>34290</wp:posOffset>
                </wp:positionV>
                <wp:extent cx="600075" cy="306705"/>
                <wp:effectExtent l="0" t="0" r="9525" b="0"/>
                <wp:wrapNone/>
                <wp:docPr id="83757937" name="Rectangle 83757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5CF65C" w14:textId="77777777" w:rsidR="00C66BC8" w:rsidRDefault="00C66BC8" w:rsidP="00C66BC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ECA2E" id="Rectangle 83757937" o:spid="_x0000_s1060" style="position:absolute;left:0;text-align:left;margin-left:109.55pt;margin-top:2.7pt;width:47.25pt;height:2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WrSYg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" fillcolor="window" stroked="f" strokeweight="2pt">
                <v:textbox>
                  <w:txbxContent>
                    <w:p w14:paraId="6B5CF65C" w14:textId="77777777" w:rsidR="00C66BC8" w:rsidRDefault="00C66BC8" w:rsidP="00C66BC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×0,80</w:t>
                      </w:r>
                    </w:p>
                  </w:txbxContent>
                </v:textbox>
              </v:rect>
            </w:pict>
          </mc:Fallback>
        </mc:AlternateContent>
      </w:r>
      <w:r w:rsidRPr="00E5243F">
        <w:rPr>
          <w:rFonts w:ascii="Times New Roman" w:hAnsi="Times New Roman"/>
          <w:color w:val="FF0000"/>
        </w:rPr>
        <w:t xml:space="preserve"> </w:t>
      </w:r>
      <w:r w:rsidR="00F27CD9" w:rsidRPr="00E5243F">
        <w:rPr>
          <w:rFonts w:ascii="Times New Roman" w:hAnsi="Times New Roman"/>
          <w:color w:val="FF0000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MR</m:t>
            </m:r>
          </m:sub>
        </m:sSub>
        <m:r>
          <w:rPr>
            <w:rFonts w:ascii="Cambria Math" w:eastAsiaTheme="minorEastAsia" w:hAnsi="Cambria Math"/>
            <w:color w:val="FF000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1,</m:t>
            </m:r>
            <m:r>
              <w:rPr>
                <w:rFonts w:ascii="Cambria Math" w:hAnsi="Cambria Math"/>
                <w:color w:val="FF0000"/>
              </w:rPr>
              <m:t>37</m:t>
            </m:r>
          </m:den>
        </m:f>
        <m:r>
          <w:rPr>
            <w:rFonts w:ascii="Cambria Math" w:eastAsiaTheme="minorEastAsia" w:hAnsi="Cambria Math"/>
            <w:color w:val="FF0000"/>
          </w:rPr>
          <m:t>≈</m:t>
        </m:r>
        <m:r>
          <w:rPr>
            <w:rFonts w:ascii="Cambria Math" w:eastAsiaTheme="minorEastAsia" w:hAnsi="Cambria Math"/>
            <w:color w:val="FF0000"/>
          </w:rPr>
          <m:t>0,</m:t>
        </m:r>
        <m:r>
          <w:rPr>
            <w:rFonts w:ascii="Cambria Math" w:eastAsiaTheme="minorEastAsia" w:hAnsi="Cambria Math"/>
            <w:color w:val="FF0000"/>
          </w:rPr>
          <m:t>7299</m:t>
        </m:r>
      </m:oMath>
      <w:r w:rsidR="00F27CD9" w:rsidRPr="00E5243F">
        <w:rPr>
          <w:rFonts w:ascii="Times New Roman" w:hAnsi="Times New Roman"/>
          <w:color w:val="FF0000"/>
        </w:rPr>
        <w:t xml:space="preserve">                                                                                </w:t>
      </w:r>
      <w:r w:rsidRPr="00E5243F">
        <w:rPr>
          <w:rFonts w:ascii="Times New Roman" w:hAnsi="Times New Roman"/>
          <w:color w:val="FF0000"/>
        </w:rPr>
        <w:t xml:space="preserve">                                                                                     </w:t>
      </w:r>
      <w:r w:rsidRPr="00E5243F">
        <w:rPr>
          <w:rFonts w:ascii="Cambria Math" w:hAnsi="Cambria Math"/>
          <w:i/>
          <w:color w:val="FF0000"/>
        </w:rPr>
        <w:br/>
      </w:r>
      <w:r w:rsidRPr="00E5243F">
        <w:rPr>
          <w:rFonts w:ascii="Cambria Math" w:eastAsiaTheme="minorEastAsia" w:hAnsi="Cambria Math"/>
          <w:i/>
          <w:color w:val="FF0000"/>
        </w:rPr>
        <w:t xml:space="preserve">                                      </w:t>
      </w:r>
    </w:p>
    <w:p w14:paraId="130AD1AE" w14:textId="77777777" w:rsidR="00C66BC8" w:rsidRDefault="00C66BC8" w:rsidP="00C66BC8">
      <w:pPr>
        <w:rPr>
          <w:rFonts w:ascii="Times New Roman" w:hAnsi="Times New Roman"/>
          <w:color w:val="FF0000"/>
        </w:rPr>
      </w:pPr>
    </w:p>
    <w:p w14:paraId="211AB15E" w14:textId="0D6ED258" w:rsidR="00C66BC8" w:rsidRPr="00E5243F" w:rsidRDefault="00C66BC8" w:rsidP="00C66BC8">
      <w:pPr>
        <w:rPr>
          <w:rFonts w:ascii="Cambria Math" w:eastAsiaTheme="minorEastAsia" w:hAnsi="Cambria Math"/>
          <w:i/>
          <w:color w:val="FF0000"/>
        </w:rPr>
      </w:pPr>
      <w:r w:rsidRPr="00E5243F">
        <w:rPr>
          <w:rFonts w:ascii="Times New Roman" w:hAnsi="Times New Roman"/>
          <w:color w:val="FF0000"/>
        </w:rPr>
        <w:t xml:space="preserve">Le coefficient multiplicateur réciproque est </w:t>
      </w:r>
      <m:oMath>
        <m:r>
          <w:rPr>
            <w:rFonts w:ascii="Cambria Math" w:hAnsi="Cambria Math"/>
            <w:color w:val="FF0000"/>
          </w:rPr>
          <m:t>0,7299</m:t>
        </m:r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72,99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27</m:t>
            </m:r>
            <m:r>
              <w:rPr>
                <w:rFonts w:ascii="Cambria Math" w:eastAsiaTheme="minorEastAsia" w:hAnsi="Cambria Math"/>
                <w:color w:val="FF0000"/>
              </w:rPr>
              <m:t>,</m:t>
            </m:r>
            <m:r>
              <w:rPr>
                <w:rFonts w:ascii="Cambria Math" w:eastAsiaTheme="minorEastAsia" w:hAnsi="Cambria Math"/>
                <w:color w:val="FF0000"/>
              </w:rPr>
              <m:t>01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</m:oMath>
    </w:p>
    <w:p w14:paraId="1813281F" w14:textId="204A95D8" w:rsidR="00C66BC8" w:rsidRPr="00E5243F" w:rsidRDefault="00C66BC8" w:rsidP="00C66BC8">
      <w:pPr>
        <w:rPr>
          <w:rFonts w:ascii="Times New Roman" w:hAnsi="Times New Roman"/>
          <w:color w:val="FF0000"/>
        </w:rPr>
      </w:pPr>
      <w:proofErr w:type="gramStart"/>
      <w:r w:rsidRPr="00E5243F">
        <w:rPr>
          <w:rFonts w:ascii="Times New Roman" w:hAnsi="Times New Roman"/>
          <w:color w:val="FF0000"/>
        </w:rPr>
        <w:t>ce</w:t>
      </w:r>
      <w:proofErr w:type="gramEnd"/>
      <w:r w:rsidRPr="00E5243F">
        <w:rPr>
          <w:rFonts w:ascii="Times New Roman" w:hAnsi="Times New Roman"/>
          <w:color w:val="FF0000"/>
        </w:rPr>
        <w:t xml:space="preserve"> qui correspond à une baisse de    </w:t>
      </w:r>
      <w:r w:rsidR="006602A2">
        <w:rPr>
          <w:rFonts w:ascii="Times New Roman" w:hAnsi="Times New Roman"/>
          <w:color w:val="FF0000"/>
        </w:rPr>
        <w:t>27,01</w:t>
      </w:r>
      <w:r w:rsidRPr="00E5243F">
        <w:rPr>
          <w:rFonts w:ascii="Times New Roman" w:hAnsi="Times New Roman"/>
          <w:color w:val="FF0000"/>
        </w:rPr>
        <w:t>%.</w:t>
      </w:r>
    </w:p>
    <w:p w14:paraId="12BC90C3" w14:textId="77777777" w:rsidR="00F903E5" w:rsidRPr="00F903E5" w:rsidRDefault="00F903E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670A37AB" w14:textId="6150A9AE" w:rsidR="00F903E5" w:rsidRP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 xml:space="preserve">Exercice </w:t>
      </w:r>
      <w:r w:rsidR="006674E5">
        <w:rPr>
          <w:rFonts w:ascii="Times New Roman" w:hAnsi="Times New Roman"/>
          <w:b/>
          <w:bCs/>
          <w:sz w:val="24"/>
          <w:u w:val="single"/>
        </w:rPr>
        <w:t>17</w:t>
      </w:r>
      <w:r w:rsidR="00506173">
        <w:rPr>
          <w:rFonts w:ascii="Times New Roman" w:hAnsi="Times New Roman"/>
          <w:b/>
          <w:bCs/>
          <w:sz w:val="24"/>
          <w:u w:val="single"/>
        </w:rPr>
        <w:t> :</w:t>
      </w:r>
    </w:p>
    <w:p w14:paraId="0E06891F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Le salaire de Monsieur Vernis a augmenté de 10% en 2020 puis de 50% en 2021</w:t>
      </w:r>
    </w:p>
    <w:p w14:paraId="2BC71040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1.Déterminer, à l’aide d’un schéma, le pourcentage d’augmentation de son salaire sur ces deux années.</w:t>
      </w:r>
    </w:p>
    <w:p w14:paraId="021AC5F8" w14:textId="77777777" w:rsidR="00AC263F" w:rsidRPr="00ED50D9" w:rsidRDefault="00AC263F" w:rsidP="00AC263F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36F1BB" wp14:editId="1B7504DD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429196048" name="Rectangle 1429196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2F45BC" w14:textId="340D659F" w:rsidR="00AC263F" w:rsidRDefault="00AC263F" w:rsidP="00AC26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500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6F1BB" id="Rectangle 1429196048" o:spid="_x0000_s1061" style="position:absolute;left:0;text-align:left;margin-left:196.05pt;margin-top:.45pt;width:47.25pt;height:2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JfYQ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l4mDeLXB&#10;6vDkmMNBit6KVUMN1jTDEzjSHgGkfQqPdCiNhBpHi7Ma3a+/3cd8kgRFOetIyzTRzx04SdR8MySW&#10;L5PZLIo/ObP59ZQcdx7ZnEfMrr1DondCm2tFMmN+0EdTOWxfae2WsSuFwAjqPXA3Ondh2DFaXCGX&#10;y5RGgrcQ1ubZilg8UhepfelfwdlRC4FE9IBH3UPxThJDbnxpcLkLqJqklzdeR+3SsiTFjYsdt/Hc&#10;T1lvfz+L3wA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GGPol9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132F45BC" w14:textId="340D659F" w:rsidR="00AC263F" w:rsidRDefault="00AC263F" w:rsidP="00AC263F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500</w:t>
                      </w:r>
                      <w:r>
                        <w:rPr>
                          <w:rFonts w:ascii="Times New Roman" w:hAnsi="Times New Roman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DDEB44" wp14:editId="734848C1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1227807472" name="Rectangle 1227807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BB92A4" w14:textId="11A72AF9" w:rsidR="00AC263F" w:rsidRDefault="00AC263F" w:rsidP="00AC26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DEB44" id="Rectangle 1227807472" o:spid="_x0000_s1062" style="position:absolute;left:0;text-align:left;margin-left:105.8pt;margin-top:1.25pt;width:47.25pt;height:2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" fillcolor="window" stroked="f" strokeweight="2pt">
                <v:textbox>
                  <w:txbxContent>
                    <w:p w14:paraId="7ABB92A4" w14:textId="11A72AF9" w:rsidR="00AC263F" w:rsidRDefault="00AC263F" w:rsidP="00AC263F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1,10</w:t>
                      </w:r>
                    </w:p>
                  </w:txbxContent>
                </v:textbox>
              </v:rect>
            </w:pict>
          </mc:Fallback>
        </mc:AlternateContent>
      </w:r>
    </w:p>
    <w:p w14:paraId="58295E62" w14:textId="77777777" w:rsidR="00AC263F" w:rsidRPr="00ED50D9" w:rsidRDefault="00AC263F" w:rsidP="00AC263F">
      <w:pPr>
        <w:rPr>
          <w:rFonts w:ascii="Times New Roman" w:hAnsi="Times New Roman"/>
          <w:b/>
          <w:bCs/>
          <w:noProof/>
          <w:color w:val="FF0000"/>
        </w:rPr>
      </w:pPr>
    </w:p>
    <w:p w14:paraId="4616C4A6" w14:textId="77777777" w:rsidR="00AC263F" w:rsidRPr="00ED50D9" w:rsidRDefault="00AC263F" w:rsidP="00AC263F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57BD9A" wp14:editId="371C1657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876739733" name="Flèche : courbe vers le bas 1876739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AAB1C" id="Flèche : courbe vers le bas 1876739733" o:spid="_x0000_s1026" type="#_x0000_t105" style="position:absolute;margin-left:179.25pt;margin-top:1.45pt;width:81.8pt;height:25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E5B44F" wp14:editId="4B91D5C1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797698410" name="Flèche : courbe vers le bas 797698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E271" id="Flèche : courbe vers le bas 797698410" o:spid="_x0000_s1026" type="#_x0000_t105" style="position:absolute;margin-left:90.75pt;margin-top:1.35pt;width:81.8pt;height:25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7282E620" w14:textId="77777777" w:rsidR="00AC263F" w:rsidRPr="00ED50D9" w:rsidRDefault="00AC263F" w:rsidP="00AC263F">
      <w:pPr>
        <w:rPr>
          <w:rFonts w:ascii="Times New Roman" w:hAnsi="Times New Roman"/>
          <w:b/>
          <w:bCs/>
          <w:noProof/>
          <w:color w:val="FF0000"/>
        </w:rPr>
      </w:pPr>
    </w:p>
    <w:p w14:paraId="22C340F4" w14:textId="345B9CF7" w:rsidR="00AC263F" w:rsidRPr="00ED50D9" w:rsidRDefault="00AC263F" w:rsidP="00AC263F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1,10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</w:t>
      </w:r>
    </w:p>
    <w:p w14:paraId="379F96B3" w14:textId="77777777" w:rsidR="00AC263F" w:rsidRPr="00ED50D9" w:rsidRDefault="00AC263F" w:rsidP="00AC263F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041B03" wp14:editId="34C23843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635630072" name="Flèche : courbe vers le haut 635630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B2F6" id="Flèche : courbe vers le haut 635630072" o:spid="_x0000_s1026" type="#_x0000_t104" style="position:absolute;margin-left:81.3pt;margin-top:8.95pt;width:194.25pt;height:4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00652480" w14:textId="7D858DC5" w:rsidR="00AC263F" w:rsidRPr="00ED50D9" w:rsidRDefault="00AC263F" w:rsidP="00AC263F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1,50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43360350" w14:textId="20612CA0" w:rsidR="00AC263F" w:rsidRPr="00ED50D9" w:rsidRDefault="00AC263F" w:rsidP="00AC263F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C2BC21" wp14:editId="19F53271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2073107458" name="Rectangle 2073107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B867B5" w14:textId="049E007A" w:rsidR="00AC263F" w:rsidRDefault="00AC263F" w:rsidP="00AC263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BC21" id="Rectangle 2073107458" o:spid="_x0000_s1063" style="position:absolute;left:0;text-align:left;margin-left:158.8pt;margin-top:17.8pt;width:57.75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y1lHLm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52B867B5" w14:textId="049E007A" w:rsidR="00AC263F" w:rsidRDefault="00AC263F" w:rsidP="00AC263F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1,65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1,10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1,50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1,65</m:t>
        </m:r>
      </m:oMath>
    </w:p>
    <w:p w14:paraId="0A29F27A" w14:textId="77777777" w:rsidR="00AC263F" w:rsidRPr="00ED50D9" w:rsidRDefault="00AC263F" w:rsidP="00AC263F">
      <w:pPr>
        <w:jc w:val="left"/>
        <w:rPr>
          <w:rFonts w:ascii="Times New Roman" w:hAnsi="Times New Roman"/>
          <w:color w:val="FF0000"/>
        </w:rPr>
      </w:pPr>
    </w:p>
    <w:p w14:paraId="0647EF17" w14:textId="77777777" w:rsidR="00AC263F" w:rsidRDefault="00AC263F" w:rsidP="00AC263F">
      <w:pPr>
        <w:rPr>
          <w:rFonts w:ascii="Times New Roman" w:hAnsi="Times New Roman"/>
          <w:color w:val="FF0000"/>
        </w:rPr>
      </w:pPr>
    </w:p>
    <w:p w14:paraId="10AC04BF" w14:textId="1E08E34D" w:rsidR="00AC263F" w:rsidRPr="00ED50D9" w:rsidRDefault="00AC263F" w:rsidP="00AC263F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1,65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165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65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>
        <w:rPr>
          <w:rFonts w:ascii="Times New Roman" w:hAnsi="Times New Roman"/>
          <w:color w:val="FF0000"/>
          <w:sz w:val="24"/>
        </w:rPr>
        <w:t>hausse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>
        <w:rPr>
          <w:rFonts w:ascii="Times New Roman" w:hAnsi="Times New Roman"/>
          <w:color w:val="FF0000"/>
          <w:sz w:val="24"/>
        </w:rPr>
        <w:t>65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323EE07D" w14:textId="77777777" w:rsidR="00AC263F" w:rsidRDefault="00AC263F" w:rsidP="00AC263F">
      <w:pPr>
        <w:jc w:val="left"/>
        <w:rPr>
          <w:rFonts w:ascii="Times New Roman" w:hAnsi="Times New Roman"/>
          <w:noProof/>
          <w:color w:val="FF0000"/>
          <w:sz w:val="24"/>
        </w:rPr>
      </w:pPr>
    </w:p>
    <w:p w14:paraId="0EC7449D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lastRenderedPageBreak/>
        <w:t>2.Monsieur Malin dit à Monsieur Vernis : « C’est comme si ton salaire avait augmenté de 30% par an. » Qu’en pensez-vous ?</w:t>
      </w:r>
    </w:p>
    <w:p w14:paraId="200A4780" w14:textId="79FC02FB" w:rsidR="00FC05C5" w:rsidRPr="00FC05C5" w:rsidRDefault="00FC05C5" w:rsidP="00FC05C5">
      <w:pPr>
        <w:jc w:val="left"/>
        <w:rPr>
          <w:rFonts w:ascii="Times New Roman" w:hAnsi="Times New Roman"/>
          <w:color w:val="FF0000"/>
          <w:sz w:val="24"/>
        </w:rPr>
      </w:pPr>
      <w:r w:rsidRPr="00FC05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C86D7F" wp14:editId="6E9CD331">
                <wp:simplePos x="0" y="0"/>
                <wp:positionH relativeFrom="column">
                  <wp:posOffset>2537460</wp:posOffset>
                </wp:positionH>
                <wp:positionV relativeFrom="paragraph">
                  <wp:posOffset>171450</wp:posOffset>
                </wp:positionV>
                <wp:extent cx="600075" cy="306705"/>
                <wp:effectExtent l="0" t="0" r="9525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845AF8" w14:textId="77777777" w:rsidR="00FC05C5" w:rsidRDefault="00FC05C5" w:rsidP="00FC05C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6D7F" id="Rectangle 81" o:spid="_x0000_s1064" style="position:absolute;margin-left:199.8pt;margin-top:13.5pt;width:47.25pt;height:2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le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" fillcolor="window" stroked="f" strokeweight="2pt">
                <v:textbox>
                  <w:txbxContent>
                    <w:p w14:paraId="37845AF8" w14:textId="77777777" w:rsidR="00FC05C5" w:rsidRDefault="00FC05C5" w:rsidP="00FC05C5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×1,30</w:t>
                      </w:r>
                    </w:p>
                  </w:txbxContent>
                </v:textbox>
              </v:rect>
            </w:pict>
          </mc:Fallback>
        </mc:AlternateContent>
      </w:r>
      <w:r w:rsidRPr="00FC05C5">
        <w:rPr>
          <w:rFonts w:ascii="Times New Roman" w:hAnsi="Times New Roman"/>
          <w:color w:val="FF0000"/>
          <w:sz w:val="24"/>
        </w:rPr>
        <w:t xml:space="preserve">L’affirmation est </w:t>
      </w:r>
      <w:proofErr w:type="spellStart"/>
      <w:proofErr w:type="gramStart"/>
      <w:r w:rsidRPr="00FC05C5">
        <w:rPr>
          <w:rFonts w:ascii="Times New Roman" w:hAnsi="Times New Roman"/>
          <w:color w:val="FF0000"/>
          <w:sz w:val="24"/>
        </w:rPr>
        <w:t>fausse.Supposons</w:t>
      </w:r>
      <w:proofErr w:type="spellEnd"/>
      <w:proofErr w:type="gramEnd"/>
      <w:r w:rsidRPr="00FC05C5">
        <w:rPr>
          <w:rFonts w:ascii="Times New Roman" w:hAnsi="Times New Roman"/>
          <w:color w:val="FF0000"/>
          <w:sz w:val="24"/>
        </w:rPr>
        <w:t xml:space="preserve"> que l’augmentation annuelle soit de 30%</w:t>
      </w:r>
    </w:p>
    <w:p w14:paraId="4565BF68" w14:textId="4EBDFC8C" w:rsidR="00FC05C5" w:rsidRPr="00FC05C5" w:rsidRDefault="00FC05C5" w:rsidP="00FC05C5">
      <w:pPr>
        <w:jc w:val="left"/>
        <w:rPr>
          <w:rFonts w:ascii="Times New Roman" w:hAnsi="Times New Roman"/>
          <w:sz w:val="24"/>
        </w:rPr>
      </w:pPr>
      <w:r w:rsidRPr="00FC05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C56265" wp14:editId="115EFD35">
                <wp:simplePos x="0" y="0"/>
                <wp:positionH relativeFrom="column">
                  <wp:posOffset>1391285</wp:posOffset>
                </wp:positionH>
                <wp:positionV relativeFrom="paragraph">
                  <wp:posOffset>99060</wp:posOffset>
                </wp:positionV>
                <wp:extent cx="600075" cy="306705"/>
                <wp:effectExtent l="0" t="0" r="9525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65F5B" w14:textId="77777777" w:rsidR="00FC05C5" w:rsidRDefault="00FC05C5" w:rsidP="00FC05C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56265" id="Rectangle 82" o:spid="_x0000_s1065" style="position:absolute;margin-left:109.55pt;margin-top:7.8pt;width:47.25pt;height:2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" fillcolor="window" stroked="f" strokeweight="1pt">
                <v:textbox>
                  <w:txbxContent>
                    <w:p w14:paraId="5C865F5B" w14:textId="77777777" w:rsidR="00FC05C5" w:rsidRDefault="00FC05C5" w:rsidP="00FC05C5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×1,30</w:t>
                      </w:r>
                    </w:p>
                  </w:txbxContent>
                </v:textbox>
              </v:rect>
            </w:pict>
          </mc:Fallback>
        </mc:AlternateContent>
      </w:r>
    </w:p>
    <w:p w14:paraId="6B6CE4AD" w14:textId="780453F1" w:rsidR="00FC05C5" w:rsidRPr="00FC05C5" w:rsidRDefault="00FC05C5" w:rsidP="00FC05C5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4B8DB044" w14:textId="25B3924E" w:rsidR="00FC05C5" w:rsidRPr="00FC05C5" w:rsidRDefault="00FC05C5" w:rsidP="00FC05C5">
      <w:pPr>
        <w:jc w:val="left"/>
        <w:rPr>
          <w:rFonts w:ascii="Times New Roman" w:hAnsi="Times New Roman"/>
          <w:b/>
          <w:bCs/>
          <w:noProof/>
          <w:sz w:val="24"/>
          <w:u w:val="single"/>
        </w:rPr>
      </w:pPr>
      <w:r w:rsidRPr="00FC05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152D3F" wp14:editId="04249E38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76" name="Flèche : courbe vers le b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7B41" id="Flèche : courbe vers le bas 76" o:spid="_x0000_s1026" type="#_x0000_t105" style="position:absolute;margin-left:179.25pt;margin-top:1.45pt;width:81.8pt;height:25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FC05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FAAC11" wp14:editId="0BD67428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77" name="Flèche : courbe vers le ba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5A3CE" id="Flèche : courbe vers le bas 77" o:spid="_x0000_s1026" type="#_x0000_t105" style="position:absolute;margin-left:90.75pt;margin-top:1.35pt;width:81.8pt;height:25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" adj="18180,20745,16200" fillcolor="#4472c4" strokecolor="#2f528f" strokeweight="1pt">
                <v:path arrowok="t"/>
              </v:shape>
            </w:pict>
          </mc:Fallback>
        </mc:AlternateContent>
      </w:r>
      <w:r w:rsidRPr="00FC05C5">
        <w:rPr>
          <w:rFonts w:ascii="Times New Roman" w:hAnsi="Times New Roman"/>
          <w:b/>
          <w:bCs/>
          <w:noProof/>
          <w:sz w:val="24"/>
          <w:u w:val="single"/>
        </w:rPr>
        <w:t xml:space="preserve"> </w:t>
      </w:r>
    </w:p>
    <w:p w14:paraId="15AFFE71" w14:textId="26421281" w:rsidR="00FC05C5" w:rsidRPr="00FC05C5" w:rsidRDefault="00FC05C5" w:rsidP="00FC05C5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1BC0F172" w14:textId="77777777" w:rsidR="00FC05C5" w:rsidRPr="00FC05C5" w:rsidRDefault="00FC05C5" w:rsidP="00FC05C5">
      <w:pPr>
        <w:tabs>
          <w:tab w:val="left" w:pos="5415"/>
        </w:tabs>
        <w:jc w:val="left"/>
        <w:rPr>
          <w:rFonts w:ascii="Times New Roman" w:eastAsiaTheme="minorEastAsia" w:hAnsi="Times New Roman"/>
          <w:noProof/>
          <w:color w:val="FF0000"/>
          <w:sz w:val="24"/>
        </w:rPr>
      </w:pPr>
      <w:r w:rsidRPr="00FC05C5">
        <w:rPr>
          <w:rFonts w:ascii="Times New Roman" w:hAnsi="Times New Roman"/>
          <w:b/>
          <w:bCs/>
          <w:noProof/>
          <w:sz w:val="24"/>
        </w:rPr>
        <w:t xml:space="preserve">                               V</w:t>
      </w:r>
      <w:r w:rsidRPr="00FC05C5">
        <w:rPr>
          <w:rFonts w:ascii="Times New Roman" w:hAnsi="Times New Roman"/>
          <w:b/>
          <w:bCs/>
          <w:noProof/>
          <w:sz w:val="24"/>
          <w:vertAlign w:val="subscript"/>
        </w:rPr>
        <w:t>0</w:t>
      </w:r>
      <w:r w:rsidRPr="00FC05C5">
        <w:rPr>
          <w:rFonts w:ascii="Times New Roman" w:hAnsi="Times New Roman"/>
          <w:b/>
          <w:bCs/>
          <w:noProof/>
          <w:sz w:val="24"/>
        </w:rPr>
        <w:t xml:space="preserve">         </w:t>
      </w:r>
      <w:r w:rsidRPr="00FC05C5">
        <w:rPr>
          <w:rFonts w:ascii="Times New Roman" w:hAnsi="Times New Roman"/>
          <w:b/>
          <w:bCs/>
          <w:noProof/>
          <w:sz w:val="24"/>
          <w:vertAlign w:val="subscript"/>
        </w:rPr>
        <w:t xml:space="preserve">                </w:t>
      </w:r>
      <w:r w:rsidRPr="00FC05C5">
        <w:rPr>
          <w:rFonts w:ascii="Times New Roman" w:hAnsi="Times New Roman"/>
          <w:b/>
          <w:bCs/>
          <w:noProof/>
          <w:sz w:val="24"/>
        </w:rPr>
        <w:t>V</w:t>
      </w:r>
      <w:r w:rsidRPr="00FC05C5">
        <w:rPr>
          <w:rFonts w:ascii="Times New Roman" w:hAnsi="Times New Roman"/>
          <w:b/>
          <w:bCs/>
          <w:noProof/>
          <w:sz w:val="24"/>
          <w:vertAlign w:val="subscript"/>
        </w:rPr>
        <w:t>1</w:t>
      </w:r>
      <w:r w:rsidRPr="00FC05C5">
        <w:rPr>
          <w:rFonts w:ascii="Times New Roman" w:hAnsi="Times New Roman"/>
          <w:b/>
          <w:bCs/>
          <w:noProof/>
          <w:sz w:val="24"/>
        </w:rPr>
        <w:t xml:space="preserve">                           V</w:t>
      </w:r>
      <w:r w:rsidRPr="00FC05C5">
        <w:rPr>
          <w:rFonts w:ascii="Times New Roman" w:hAnsi="Times New Roman"/>
          <w:b/>
          <w:bCs/>
          <w:noProof/>
          <w:sz w:val="24"/>
          <w:vertAlign w:val="subscript"/>
        </w:rPr>
        <w:t>2</w:t>
      </w:r>
      <w:r w:rsidRPr="00FC05C5">
        <w:rPr>
          <w:rFonts w:ascii="Times New Roman" w:hAnsi="Times New Roman"/>
          <w:b/>
          <w:bCs/>
          <w:noProof/>
          <w:sz w:val="24"/>
        </w:rPr>
        <w:tab/>
      </w:r>
    </w:p>
    <w:p w14:paraId="53FB6553" w14:textId="5D5DE58D" w:rsidR="00FC05C5" w:rsidRPr="00FC05C5" w:rsidRDefault="00FC05C5" w:rsidP="00FC05C5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FC05C5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20D5F1" wp14:editId="3D32E3A5">
                <wp:simplePos x="0" y="0"/>
                <wp:positionH relativeFrom="column">
                  <wp:posOffset>2324100</wp:posOffset>
                </wp:positionH>
                <wp:positionV relativeFrom="paragraph">
                  <wp:posOffset>1270</wp:posOffset>
                </wp:positionV>
                <wp:extent cx="981075" cy="306705"/>
                <wp:effectExtent l="0" t="0" r="28575" b="17145"/>
                <wp:wrapNone/>
                <wp:docPr id="78" name="Flèche : courbe vers le hau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30670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CE21" id="Flèche : courbe vers le haut 78" o:spid="_x0000_s1026" type="#_x0000_t104" style="position:absolute;margin-left:183pt;margin-top:.1pt;width:77.25pt;height:2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" adj="18224,20756,5400" fillcolor="#4f81bd" strokecolor="#385d8a" strokeweight="2pt">
                <v:path arrowok="t"/>
              </v:shape>
            </w:pict>
          </mc:Fallback>
        </mc:AlternateContent>
      </w:r>
      <w:r w:rsidRPr="00FC05C5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930B51" wp14:editId="645404DC">
                <wp:simplePos x="0" y="0"/>
                <wp:positionH relativeFrom="column">
                  <wp:posOffset>1210310</wp:posOffset>
                </wp:positionH>
                <wp:positionV relativeFrom="paragraph">
                  <wp:posOffset>2540</wp:posOffset>
                </wp:positionV>
                <wp:extent cx="981075" cy="306705"/>
                <wp:effectExtent l="0" t="0" r="28575" b="17145"/>
                <wp:wrapNone/>
                <wp:docPr id="79" name="Flèche : courbe vers le ha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306705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F5997" id="Flèche : courbe vers le haut 79" o:spid="_x0000_s1026" type="#_x0000_t104" style="position:absolute;margin-left:95.3pt;margin-top:.2pt;width:77.25pt;height:2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" adj="18224,20756,5400" fillcolor="#4472c4" strokecolor="#2f528f" strokeweight="1pt">
                <v:path arrowok="t"/>
              </v:shape>
            </w:pict>
          </mc:Fallback>
        </mc:AlternateContent>
      </w:r>
      <w:r w:rsidRPr="00FC05C5">
        <w:rPr>
          <w:rFonts w:ascii="Times New Roman" w:eastAsiaTheme="minorEastAsia" w:hAnsi="Times New Roman"/>
          <w:noProof/>
          <w:color w:val="FF0000"/>
          <w:sz w:val="24"/>
        </w:rPr>
        <w:t xml:space="preserve">                                                                                    </w:t>
      </w:r>
    </w:p>
    <w:p w14:paraId="6E6B02DB" w14:textId="77777777" w:rsidR="00FC05C5" w:rsidRPr="00FC05C5" w:rsidRDefault="00FC05C5" w:rsidP="00FC05C5">
      <w:pPr>
        <w:jc w:val="left"/>
        <w:rPr>
          <w:rFonts w:ascii="Times New Roman" w:hAnsi="Times New Roman"/>
          <w:sz w:val="24"/>
        </w:rPr>
      </w:pPr>
      <w:r w:rsidRPr="00FC05C5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8D28F2" wp14:editId="064B568C">
                <wp:simplePos x="0" y="0"/>
                <wp:positionH relativeFrom="column">
                  <wp:posOffset>1090930</wp:posOffset>
                </wp:positionH>
                <wp:positionV relativeFrom="paragraph">
                  <wp:posOffset>62231</wp:posOffset>
                </wp:positionV>
                <wp:extent cx="2466975" cy="468630"/>
                <wp:effectExtent l="0" t="19050" r="9525" b="26670"/>
                <wp:wrapNone/>
                <wp:docPr id="80" name="Flèche : courbe vers le hau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6863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279C" id="Flèche : courbe vers le haut 80" o:spid="_x0000_s1026" type="#_x0000_t104" style="position:absolute;margin-left:85.9pt;margin-top:4.9pt;width:194.25pt;height:3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" adj="19548,20779,5400" fillcolor="red" strokecolor="red" strokeweight="1pt"/>
            </w:pict>
          </mc:Fallback>
        </mc:AlternateContent>
      </w:r>
    </w:p>
    <w:p w14:paraId="1A59865E" w14:textId="23F49B71" w:rsidR="00FC05C5" w:rsidRPr="00FC05C5" w:rsidRDefault="00FC05C5" w:rsidP="00FC05C5">
      <w:pPr>
        <w:jc w:val="left"/>
        <w:rPr>
          <w:rFonts w:ascii="Times New Roman" w:hAnsi="Times New Roman"/>
          <w:sz w:val="24"/>
        </w:rPr>
      </w:pPr>
    </w:p>
    <w:p w14:paraId="778492E5" w14:textId="77777777" w:rsidR="00FC05C5" w:rsidRPr="00FC05C5" w:rsidRDefault="00FC05C5" w:rsidP="00FC05C5">
      <w:pPr>
        <w:jc w:val="left"/>
        <w:rPr>
          <w:rFonts w:ascii="Times New Roman" w:hAnsi="Times New Roman"/>
          <w:sz w:val="24"/>
        </w:rPr>
      </w:pPr>
    </w:p>
    <w:p w14:paraId="340457B9" w14:textId="77777777" w:rsidR="00FC05C5" w:rsidRPr="00FC05C5" w:rsidRDefault="00FC05C5" w:rsidP="00FC05C5">
      <w:pPr>
        <w:jc w:val="left"/>
        <w:rPr>
          <w:rFonts w:ascii="Times New Roman" w:hAnsi="Times New Roman"/>
          <w:sz w:val="24"/>
        </w:rPr>
      </w:pPr>
    </w:p>
    <w:p w14:paraId="25A629DA" w14:textId="77777777" w:rsidR="00FC05C5" w:rsidRPr="00FC05C5" w:rsidRDefault="00FC05C5" w:rsidP="00FC05C5">
      <w:pPr>
        <w:jc w:val="left"/>
        <w:rPr>
          <w:rFonts w:ascii="Times New Roman" w:hAnsi="Times New Roman"/>
          <w:color w:val="FF0000"/>
          <w:sz w:val="24"/>
        </w:rPr>
      </w:pPr>
      <w:r w:rsidRPr="00FC05C5">
        <w:rPr>
          <w:rFonts w:ascii="Times New Roman" w:hAnsi="Times New Roman"/>
          <w:color w:val="FF0000"/>
          <w:sz w:val="24"/>
        </w:rPr>
        <w:t xml:space="preserve">Le coefficient multiplicateur global serait </w:t>
      </w:r>
      <m:oMath>
        <m:r>
          <w:rPr>
            <w:rFonts w:ascii="Cambria Math" w:hAnsi="Cambria Math"/>
            <w:color w:val="FF0000"/>
            <w:sz w:val="24"/>
          </w:rPr>
          <m:t>1,30×1,30=1,69</m:t>
        </m:r>
      </m:oMath>
      <w:r w:rsidRPr="00FC05C5">
        <w:rPr>
          <w:rFonts w:ascii="Times New Roman" w:hAnsi="Times New Roman"/>
          <w:color w:val="FF0000"/>
          <w:sz w:val="24"/>
        </w:rPr>
        <w:t xml:space="preserve"> et non de 1,65.</w:t>
      </w:r>
    </w:p>
    <w:p w14:paraId="49966025" w14:textId="77777777" w:rsidR="00FC05C5" w:rsidRDefault="00FC05C5" w:rsidP="00F903E5">
      <w:pPr>
        <w:jc w:val="left"/>
        <w:rPr>
          <w:rFonts w:ascii="Times New Roman" w:hAnsi="Times New Roman"/>
          <w:sz w:val="24"/>
        </w:rPr>
      </w:pPr>
    </w:p>
    <w:p w14:paraId="0D9FFAF4" w14:textId="3ED122E2" w:rsid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 xml:space="preserve">3.Déterminer, arrondi à deux décimales, le pourcentage annuel moyen exact d’augmentation de son </w:t>
      </w:r>
      <w:proofErr w:type="gramStart"/>
      <w:r w:rsidRPr="00F903E5">
        <w:rPr>
          <w:rFonts w:ascii="Times New Roman" w:hAnsi="Times New Roman"/>
          <w:sz w:val="24"/>
        </w:rPr>
        <w:t xml:space="preserve">salaire </w:t>
      </w:r>
      <w:r w:rsidR="00CB4279">
        <w:rPr>
          <w:rFonts w:ascii="Times New Roman" w:hAnsi="Times New Roman"/>
          <w:sz w:val="24"/>
        </w:rPr>
        <w:t>.</w:t>
      </w:r>
      <w:proofErr w:type="gramEnd"/>
    </w:p>
    <w:p w14:paraId="02A684F3" w14:textId="1FFB998C" w:rsidR="00CB4279" w:rsidRPr="004D19D9" w:rsidRDefault="00CB4279" w:rsidP="00F903E5">
      <w:pPr>
        <w:jc w:val="left"/>
        <w:rPr>
          <w:rFonts w:ascii="Times New Roman" w:hAnsi="Times New Roman"/>
          <w:color w:val="FF0000"/>
          <w:sz w:val="24"/>
        </w:rPr>
      </w:pPr>
      <w:r w:rsidRPr="004D19D9">
        <w:rPr>
          <w:rFonts w:ascii="Times New Roman" w:hAnsi="Times New Roman"/>
          <w:color w:val="FF0000"/>
          <w:sz w:val="24"/>
        </w:rPr>
        <w:t xml:space="preserve">Si on applique chaque année le </w:t>
      </w:r>
      <w:r w:rsidR="004D19D9" w:rsidRPr="004D19D9">
        <w:rPr>
          <w:rFonts w:ascii="Times New Roman" w:hAnsi="Times New Roman"/>
          <w:color w:val="FF0000"/>
          <w:sz w:val="24"/>
        </w:rPr>
        <w:t>même</w:t>
      </w:r>
      <w:r w:rsidRPr="004D19D9">
        <w:rPr>
          <w:rFonts w:ascii="Times New Roman" w:hAnsi="Times New Roman"/>
          <w:color w:val="FF0000"/>
          <w:sz w:val="24"/>
        </w:rPr>
        <w:t xml:space="preserve"> pourcentage </w:t>
      </w:r>
      <w:proofErr w:type="gramStart"/>
      <w:r w:rsidR="00CE7232" w:rsidRPr="004D19D9">
        <w:rPr>
          <w:rFonts w:ascii="Times New Roman" w:hAnsi="Times New Roman"/>
          <w:color w:val="FF0000"/>
          <w:sz w:val="24"/>
        </w:rPr>
        <w:t>d’augmentation ,</w:t>
      </w:r>
      <w:proofErr w:type="gramEnd"/>
      <w:r w:rsidR="00CE7232" w:rsidRPr="004D19D9">
        <w:rPr>
          <w:rFonts w:ascii="Times New Roman" w:hAnsi="Times New Roman"/>
          <w:color w:val="FF0000"/>
          <w:sz w:val="24"/>
        </w:rPr>
        <w:t xml:space="preserve"> les coefficients multiplicateurs sont identiques</w:t>
      </w:r>
    </w:p>
    <w:p w14:paraId="4D6B13CB" w14:textId="027CFDC3" w:rsidR="00F903E5" w:rsidRDefault="00CB4279" w:rsidP="00F903E5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BAD28C" wp14:editId="1343FE8C">
                <wp:simplePos x="0" y="0"/>
                <wp:positionH relativeFrom="column">
                  <wp:posOffset>2324100</wp:posOffset>
                </wp:positionH>
                <wp:positionV relativeFrom="paragraph">
                  <wp:posOffset>175260</wp:posOffset>
                </wp:positionV>
                <wp:extent cx="838200" cy="409575"/>
                <wp:effectExtent l="0" t="0" r="0" b="9525"/>
                <wp:wrapNone/>
                <wp:docPr id="328267068" name="Rectangle 328267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A3809" w14:textId="77777777" w:rsidR="00CB4279" w:rsidRDefault="00CB4279" w:rsidP="00CB4279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 w:rsidRPr="00ED50D9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AD28C" id="Rectangle 328267068" o:spid="_x0000_s1066" style="position:absolute;margin-left:183pt;margin-top:13.8pt;width:66pt;height:3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" fillcolor="window" stroked="f" strokeweight="1pt">
                <v:textbox>
                  <w:txbxContent>
                    <w:p w14:paraId="2A2A3809" w14:textId="77777777" w:rsidR="00CB4279" w:rsidRDefault="00CB4279" w:rsidP="00CB4279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M</m:t>
                            </m:r>
                          </m:sub>
                        </m:sSub>
                      </m:oMath>
                      <w:r w:rsidRPr="00ED50D9"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A2E1C76" w14:textId="57BCD67A" w:rsidR="00FE0A7D" w:rsidRPr="00FE0A7D" w:rsidRDefault="00FE0A7D" w:rsidP="00FE0A7D">
      <w:pPr>
        <w:jc w:val="left"/>
        <w:rPr>
          <w:rFonts w:ascii="Times New Roman" w:hAnsi="Times New Roman"/>
          <w:color w:val="FF0000"/>
          <w:sz w:val="20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8DBA30" wp14:editId="3288F17D">
                <wp:simplePos x="0" y="0"/>
                <wp:positionH relativeFrom="column">
                  <wp:posOffset>2397125</wp:posOffset>
                </wp:positionH>
                <wp:positionV relativeFrom="paragraph">
                  <wp:posOffset>3175</wp:posOffset>
                </wp:positionV>
                <wp:extent cx="838200" cy="409575"/>
                <wp:effectExtent l="0" t="0" r="0" b="9525"/>
                <wp:wrapNone/>
                <wp:docPr id="13896525" name="Rectangle 13896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7C98F" w14:textId="77777777" w:rsidR="00FE0A7D" w:rsidRDefault="00FE0A7D" w:rsidP="00FE0A7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DBA30" id="Rectangle 13896525" o:spid="_x0000_s1067" style="position:absolute;margin-left:188.75pt;margin-top:.25pt;width:66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" fillcolor="window" stroked="f" strokeweight="1pt">
                <v:textbox>
                  <w:txbxContent>
                    <w:p w14:paraId="1997C98F" w14:textId="77777777" w:rsidR="00FE0A7D" w:rsidRDefault="00FE0A7D" w:rsidP="00FE0A7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0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0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)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8257A3" wp14:editId="4AA51DD4">
                <wp:simplePos x="0" y="0"/>
                <wp:positionH relativeFrom="column">
                  <wp:posOffset>1205230</wp:posOffset>
                </wp:positionH>
                <wp:positionV relativeFrom="paragraph">
                  <wp:posOffset>20320</wp:posOffset>
                </wp:positionV>
                <wp:extent cx="838200" cy="409575"/>
                <wp:effectExtent l="0" t="0" r="0" b="95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195FB" w14:textId="4DEA30EB" w:rsidR="00FE0A7D" w:rsidRDefault="00CB4279" w:rsidP="00FE0A7D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 w:rsidRPr="00ED50D9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257A3" id="Rectangle 91" o:spid="_x0000_s1068" style="position:absolute;margin-left:94.9pt;margin-top:1.6pt;width:66pt;height:3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" fillcolor="window" stroked="f" strokeweight="1pt">
                <v:textbox>
                  <w:txbxContent>
                    <w:p w14:paraId="1D4195FB" w14:textId="4DEA30EB" w:rsidR="00FE0A7D" w:rsidRDefault="00CB4279" w:rsidP="00FE0A7D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M</m:t>
                            </m:r>
                          </m:sub>
                        </m:sSub>
                      </m:oMath>
                      <w:r w:rsidRPr="00ED50D9"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606C9D6" w14:textId="06C231E3" w:rsidR="00FE0A7D" w:rsidRPr="00FE0A7D" w:rsidRDefault="00FE0A7D" w:rsidP="00FE0A7D">
      <w:pPr>
        <w:jc w:val="left"/>
        <w:rPr>
          <w:rFonts w:ascii="Times New Roman" w:hAnsi="Times New Roman"/>
          <w:sz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BF1314" wp14:editId="3B762A8D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692150" cy="307340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87466" w14:textId="77777777" w:rsidR="00FE0A7D" w:rsidRDefault="00FE0A7D" w:rsidP="00FE0A7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+t</w:t>
                            </w:r>
                            <w:r w:rsidRPr="008435A2">
                              <w:rPr>
                                <w:rFonts w:ascii="Times New Roman" w:hAnsi="Times New Roman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1314" id="Rectangle 93" o:spid="_x0000_s1069" style="position:absolute;margin-left:200.25pt;margin-top:3.8pt;width:54.5pt;height:24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" fillcolor="window" stroked="f" strokeweight="1pt">
                <v:textbox>
                  <w:txbxContent>
                    <w:p w14:paraId="18C87466" w14:textId="77777777" w:rsidR="00FE0A7D" w:rsidRDefault="00FE0A7D" w:rsidP="00FE0A7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+t</w:t>
                      </w:r>
                      <w:r w:rsidRPr="008435A2">
                        <w:rPr>
                          <w:rFonts w:ascii="Times New Roman" w:hAnsi="Times New Roman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14:paraId="2D79F0F5" w14:textId="07614880" w:rsidR="00FE0A7D" w:rsidRPr="00FE0A7D" w:rsidRDefault="00FE0A7D" w:rsidP="00FE0A7D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3A1DB528" w14:textId="2230E7DA" w:rsidR="00FE0A7D" w:rsidRPr="00FE0A7D" w:rsidRDefault="00FE0A7D" w:rsidP="00FE0A7D">
      <w:pPr>
        <w:jc w:val="left"/>
        <w:rPr>
          <w:rFonts w:ascii="Times New Roman" w:hAnsi="Times New Roman"/>
          <w:b/>
          <w:bCs/>
          <w:noProof/>
          <w:sz w:val="24"/>
          <w:u w:val="single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53BB19" wp14:editId="3F4B4993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85" name="Flèche : courbe vers le ba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999A" id="Flèche : courbe vers le bas 85" o:spid="_x0000_s1026" type="#_x0000_t105" style="position:absolute;margin-left:179.25pt;margin-top:1.45pt;width:81.8pt;height:25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BA1B41" wp14:editId="46526AE3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86" name="Flèche : courbe vers le ba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3BB2" id="Flèche : courbe vers le bas 86" o:spid="_x0000_s1026" type="#_x0000_t105" style="position:absolute;margin-left:90.75pt;margin-top:1.35pt;width:81.8pt;height:25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" adj="18180,20745,16200" fillcolor="#4472c4" strokecolor="#2f528f" strokeweight="1pt">
                <v:path arrowok="t"/>
              </v:shape>
            </w:pict>
          </mc:Fallback>
        </mc:AlternateContent>
      </w:r>
      <w:r w:rsidRPr="00FE0A7D">
        <w:rPr>
          <w:rFonts w:ascii="Times New Roman" w:hAnsi="Times New Roman"/>
          <w:b/>
          <w:bCs/>
          <w:noProof/>
          <w:sz w:val="24"/>
          <w:u w:val="single"/>
        </w:rPr>
        <w:t xml:space="preserve"> </w:t>
      </w:r>
    </w:p>
    <w:p w14:paraId="20BB8451" w14:textId="2E26DCAB" w:rsidR="00FE0A7D" w:rsidRPr="00FE0A7D" w:rsidRDefault="00FE0A7D" w:rsidP="00FE0A7D">
      <w:pPr>
        <w:jc w:val="left"/>
        <w:rPr>
          <w:rFonts w:ascii="Times New Roman" w:hAnsi="Times New Roman"/>
          <w:b/>
          <w:bCs/>
          <w:noProof/>
          <w:sz w:val="24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</w:t>
      </w:r>
    </w:p>
    <w:p w14:paraId="54CFE786" w14:textId="6A5E9C3E" w:rsidR="00FE0A7D" w:rsidRPr="00FE0A7D" w:rsidRDefault="00FE0A7D" w:rsidP="00FE0A7D">
      <w:pPr>
        <w:tabs>
          <w:tab w:val="left" w:pos="5415"/>
        </w:tabs>
        <w:jc w:val="left"/>
        <w:rPr>
          <w:rFonts w:ascii="Times New Roman" w:eastAsiaTheme="minorEastAsia" w:hAnsi="Times New Roman"/>
          <w:noProof/>
          <w:color w:val="FF0000"/>
          <w:sz w:val="24"/>
        </w:rPr>
      </w:pPr>
      <w:r w:rsidRPr="00FE0A7D">
        <w:rPr>
          <w:rFonts w:ascii="Times New Roman" w:hAnsi="Times New Roman"/>
          <w:b/>
          <w:bCs/>
          <w:noProof/>
          <w:sz w:val="24"/>
        </w:rPr>
        <w:t xml:space="preserve">                               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0</w:t>
      </w:r>
      <w:r w:rsidRPr="00FE0A7D">
        <w:rPr>
          <w:rFonts w:ascii="Times New Roman" w:hAnsi="Times New Roman"/>
          <w:b/>
          <w:bCs/>
          <w:noProof/>
          <w:sz w:val="24"/>
        </w:rPr>
        <w:t xml:space="preserve">         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 xml:space="preserve">                </w:t>
      </w:r>
      <w:r w:rsidRPr="00FE0A7D">
        <w:rPr>
          <w:rFonts w:ascii="Times New Roman" w:hAnsi="Times New Roman"/>
          <w:b/>
          <w:bCs/>
          <w:noProof/>
          <w:sz w:val="24"/>
        </w:rPr>
        <w:t>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1</w:t>
      </w:r>
      <w:r w:rsidRPr="00FE0A7D">
        <w:rPr>
          <w:rFonts w:ascii="Times New Roman" w:hAnsi="Times New Roman"/>
          <w:b/>
          <w:bCs/>
          <w:noProof/>
          <w:sz w:val="24"/>
        </w:rPr>
        <w:t xml:space="preserve">                           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2</w:t>
      </w:r>
      <w:r w:rsidRPr="00FE0A7D">
        <w:rPr>
          <w:rFonts w:ascii="Times New Roman" w:hAnsi="Times New Roman"/>
          <w:b/>
          <w:bCs/>
          <w:noProof/>
          <w:sz w:val="24"/>
        </w:rPr>
        <w:tab/>
      </w:r>
    </w:p>
    <w:p w14:paraId="46F1E030" w14:textId="34DDCBFC" w:rsidR="00FE0A7D" w:rsidRPr="00FE0A7D" w:rsidRDefault="00FE0A7D" w:rsidP="00FE0A7D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FE0A7D">
        <w:rPr>
          <w:rFonts w:ascii="Times New Roman" w:eastAsiaTheme="minorEastAsia" w:hAnsi="Times New Roman"/>
          <w:noProof/>
          <w:color w:val="FF0000"/>
          <w:sz w:val="24"/>
        </w:rPr>
        <w:t xml:space="preserve">                                                                                    </w:t>
      </w:r>
    </w:p>
    <w:p w14:paraId="4832697A" w14:textId="23EC6450" w:rsidR="00FE0A7D" w:rsidRPr="00FE0A7D" w:rsidRDefault="00FE0A7D" w:rsidP="00FE0A7D">
      <w:pPr>
        <w:jc w:val="left"/>
        <w:rPr>
          <w:rFonts w:ascii="Times New Roman" w:hAnsi="Times New Roman"/>
          <w:sz w:val="24"/>
        </w:rPr>
      </w:pPr>
      <w:r w:rsidRPr="00FE0A7D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CF23B" wp14:editId="62DB622D">
                <wp:simplePos x="0" y="0"/>
                <wp:positionH relativeFrom="column">
                  <wp:posOffset>1092835</wp:posOffset>
                </wp:positionH>
                <wp:positionV relativeFrom="paragraph">
                  <wp:posOffset>62230</wp:posOffset>
                </wp:positionV>
                <wp:extent cx="2466975" cy="742950"/>
                <wp:effectExtent l="0" t="19050" r="9525" b="19050"/>
                <wp:wrapNone/>
                <wp:docPr id="89" name="Flèche : courbe vers le hau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295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B879" id="Flèche : courbe vers le haut 89" o:spid="_x0000_s1026" type="#_x0000_t104" style="position:absolute;margin-left:86.05pt;margin-top:4.9pt;width:194.25pt;height:5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" adj="18347,20299,5400" fillcolor="red" strokecolor="red" strokeweight="1pt"/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</w:t>
      </w:r>
    </w:p>
    <w:p w14:paraId="51055791" w14:textId="01E2EF66" w:rsidR="00FE0A7D" w:rsidRPr="00FE0A7D" w:rsidRDefault="00FE0A7D" w:rsidP="00FE0A7D">
      <w:pPr>
        <w:jc w:val="left"/>
        <w:rPr>
          <w:rFonts w:ascii="Times New Roman" w:hAnsi="Times New Roman"/>
          <w:sz w:val="24"/>
        </w:rPr>
      </w:pPr>
    </w:p>
    <w:p w14:paraId="54FD453E" w14:textId="3813AC88" w:rsidR="00FE0A7D" w:rsidRPr="00FE0A7D" w:rsidRDefault="00FE0A7D" w:rsidP="00FE0A7D">
      <w:pPr>
        <w:jc w:val="left"/>
        <w:rPr>
          <w:rFonts w:ascii="Times New Roman" w:hAnsi="Times New Roman"/>
          <w:sz w:val="24"/>
        </w:rPr>
      </w:pPr>
    </w:p>
    <w:p w14:paraId="13564720" w14:textId="550CA4DE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</w:rPr>
      </w:pPr>
    </w:p>
    <w:p w14:paraId="6FF343CE" w14:textId="21C22E7D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F6EDE0" wp14:editId="4431B3EF">
                <wp:simplePos x="0" y="0"/>
                <wp:positionH relativeFrom="column">
                  <wp:posOffset>1990725</wp:posOffset>
                </wp:positionH>
                <wp:positionV relativeFrom="paragraph">
                  <wp:posOffset>45720</wp:posOffset>
                </wp:positionV>
                <wp:extent cx="723900" cy="306705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DFA0BB" w14:textId="77777777" w:rsidR="00FE0A7D" w:rsidRDefault="00FE0A7D" w:rsidP="00FE0A7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6EDE0" id="Rectangle 95" o:spid="_x0000_s1070" style="position:absolute;margin-left:156.75pt;margin-top:3.6pt;width:57pt;height:2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" fillcolor="window" stroked="f" strokeweight="2pt">
                <v:textbox>
                  <w:txbxContent>
                    <w:p w14:paraId="5FDFA0BB" w14:textId="77777777" w:rsidR="00FE0A7D" w:rsidRDefault="00FE0A7D" w:rsidP="00FE0A7D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×1,65</w:t>
                      </w:r>
                    </w:p>
                  </w:txbxContent>
                </v:textbox>
              </v:rect>
            </w:pict>
          </mc:Fallback>
        </mc:AlternateContent>
      </w:r>
    </w:p>
    <w:p w14:paraId="627D23FB" w14:textId="551BACD4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</w:rPr>
      </w:pPr>
    </w:p>
    <w:p w14:paraId="75DA2E9E" w14:textId="380B0B14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</w:rPr>
      </w:pPr>
    </w:p>
    <w:p w14:paraId="4E3B6CD1" w14:textId="76B1504E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rFonts w:ascii="Times New Roman" w:hAnsi="Times New Roman"/>
          <w:color w:val="FF0000"/>
          <w:sz w:val="24"/>
        </w:rPr>
        <w:t xml:space="preserve">Le coefficient multiplicateur global serait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²</m:t>
        </m:r>
      </m:oMath>
    </w:p>
    <w:p w14:paraId="58CA6CDC" w14:textId="61A8387B" w:rsidR="00FE0A7D" w:rsidRPr="00FE0A7D" w:rsidRDefault="00FE0A7D" w:rsidP="00FE0A7D">
      <w:pPr>
        <w:jc w:val="left"/>
        <w:rPr>
          <w:rFonts w:ascii="Times New Roman" w:hAnsi="Times New Roman"/>
          <w:bCs/>
          <w:color w:val="FF0000"/>
          <w:sz w:val="24"/>
          <w:szCs w:val="24"/>
        </w:rPr>
      </w:pPr>
      <w:r w:rsidRPr="00FE0A7D">
        <w:rPr>
          <w:rFonts w:ascii="Times New Roman" w:hAnsi="Times New Roman"/>
          <w:bCs/>
          <w:color w:val="FF0000"/>
          <w:sz w:val="24"/>
          <w:szCs w:val="24"/>
        </w:rPr>
        <w:t>Par identification des coefficients multiplicateurs :</w:t>
      </w:r>
    </w:p>
    <w:p w14:paraId="14E9D584" w14:textId="1A388037" w:rsidR="00FE0A7D" w:rsidRPr="00FE0A7D" w:rsidRDefault="00FE0A7D" w:rsidP="00FE0A7D">
      <w:pPr>
        <w:jc w:val="left"/>
        <w:rPr>
          <w:rFonts w:ascii="Times New Roman" w:hAnsi="Times New Roman"/>
          <w:color w:val="FF0000"/>
          <w:sz w:val="24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</m:t>
                </m:r>
              </m:sub>
            </m:sSub>
          </m:e>
          <m:sup>
            <m:r>
              <w:rPr>
                <w:rFonts w:ascii="Cambria Math" w:hAnsi="Cambria Math"/>
                <w:color w:val="FF0000"/>
                <w:sz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</w:rPr>
          <m:t>=1,65</m:t>
        </m:r>
      </m:oMath>
      <w:r w:rsidRPr="00FE0A7D">
        <w:rPr>
          <w:rFonts w:ascii="Times New Roman" w:hAnsi="Times New Roman"/>
          <w:color w:val="FF0000"/>
          <w:sz w:val="24"/>
        </w:rPr>
        <w:t xml:space="preserve"> </w:t>
      </w:r>
    </w:p>
    <w:p w14:paraId="16F53CFA" w14:textId="6F3E834C" w:rsidR="00FE0A7D" w:rsidRPr="00FE0A7D" w:rsidRDefault="00CE7232" w:rsidP="008661D9">
      <w:pPr>
        <w:rPr>
          <w:rFonts w:ascii="Times New Roman" w:hAnsi="Times New Roman"/>
          <w:color w:val="FF0000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0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 w:val="20"/>
              </w:rPr>
              <m:t>1,65</m:t>
            </m:r>
          </m:e>
        </m:rad>
        <m:r>
          <w:rPr>
            <w:rFonts w:ascii="Cambria Math" w:hAnsi="Cambria Math"/>
            <w:color w:val="FF0000"/>
            <w:sz w:val="20"/>
          </w:rPr>
          <m:t>≈1,2845</m:t>
        </m:r>
        <m:r>
          <w:rPr>
            <w:rFonts w:ascii="Cambria Math" w:hAnsi="Cambria Math"/>
            <w:color w:val="FF0000"/>
            <w:sz w:val="20"/>
          </w:rPr>
          <m:t>=</m:t>
        </m:r>
      </m:oMath>
      <w:r w:rsidR="00FE0A7D" w:rsidRPr="00FE0A7D">
        <w:rPr>
          <w:rFonts w:ascii="Times New Roman" w:hAnsi="Times New Roman"/>
          <w:color w:val="FF0000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28,45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28,45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="008661D9" w:rsidRPr="00ED50D9">
        <w:rPr>
          <w:rFonts w:ascii="Times New Roman" w:hAnsi="Times New Roman"/>
          <w:color w:val="FF0000"/>
          <w:sz w:val="24"/>
        </w:rPr>
        <w:t xml:space="preserve">  </w:t>
      </w:r>
      <w:r w:rsidR="008661D9">
        <w:rPr>
          <w:rFonts w:ascii="Times New Roman" w:hAnsi="Times New Roman"/>
          <w:color w:val="FF0000"/>
          <w:sz w:val="24"/>
        </w:rPr>
        <w:t>.</w:t>
      </w:r>
    </w:p>
    <w:p w14:paraId="5930EF1A" w14:textId="77777777" w:rsidR="00FE0A7D" w:rsidRPr="00FE0A7D" w:rsidRDefault="00FE0A7D" w:rsidP="00FE0A7D">
      <w:pPr>
        <w:jc w:val="left"/>
        <w:rPr>
          <w:rFonts w:ascii="Times New Roman" w:hAnsi="Times New Roman"/>
          <w:b/>
          <w:sz w:val="24"/>
          <w:szCs w:val="24"/>
          <w:u w:val="single"/>
        </w:rPr>
      </w:pPr>
      <w:r w:rsidRPr="00FE0A7D">
        <w:rPr>
          <w:rFonts w:ascii="Times New Roman" w:hAnsi="Times New Roman"/>
          <w:color w:val="FF0000"/>
          <w:sz w:val="20"/>
        </w:rPr>
        <w:t>L</w:t>
      </w:r>
      <w:r w:rsidRPr="00FE0A7D">
        <w:rPr>
          <w:rFonts w:ascii="Times New Roman" w:hAnsi="Times New Roman"/>
          <w:color w:val="FF0000"/>
          <w:sz w:val="24"/>
        </w:rPr>
        <w:t>e pourcentage annuel moyen exact d’augmentation de son salaire est de 28,45%.</w:t>
      </w:r>
    </w:p>
    <w:p w14:paraId="684665E7" w14:textId="77777777" w:rsidR="00FC05C5" w:rsidRDefault="00FC05C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3B2A5DAA" w14:textId="77777777" w:rsidR="00FC05C5" w:rsidRDefault="00FC05C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46146DD7" w14:textId="77777777" w:rsidR="00FC05C5" w:rsidRPr="00F903E5" w:rsidRDefault="00FC05C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1FE33295" w14:textId="2B3433D0" w:rsidR="00F903E5" w:rsidRPr="00F903E5" w:rsidRDefault="00F903E5" w:rsidP="00F903E5">
      <w:pPr>
        <w:jc w:val="left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F903E5">
        <w:rPr>
          <w:rFonts w:ascii="Times New Roman" w:hAnsi="Times New Roman"/>
          <w:b/>
          <w:sz w:val="24"/>
          <w:szCs w:val="24"/>
          <w:u w:val="single"/>
        </w:rPr>
        <w:t>Exercice  </w:t>
      </w:r>
      <w:r w:rsidR="006674E5">
        <w:rPr>
          <w:rFonts w:ascii="Times New Roman" w:hAnsi="Times New Roman"/>
          <w:b/>
          <w:sz w:val="24"/>
          <w:szCs w:val="24"/>
          <w:u w:val="single"/>
        </w:rPr>
        <w:t>18</w:t>
      </w:r>
      <w:proofErr w:type="gramEnd"/>
      <w:r w:rsidRPr="00F903E5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6A183DD1" w14:textId="6725F14C" w:rsidR="00F903E5" w:rsidRPr="00F903E5" w:rsidRDefault="006674E5" w:rsidP="00F903E5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903E5" w:rsidRPr="00F903E5">
        <w:rPr>
          <w:rFonts w:ascii="Times New Roman" w:hAnsi="Times New Roman"/>
          <w:sz w:val="24"/>
          <w:szCs w:val="24"/>
        </w:rPr>
        <w:t>Un commerçant malhonnête augmente ses prix avant les soldes de 30%, puis solde ses articles à –20%. Quelle est, en pourcentage la variation totale des prix ? Justifier.</w:t>
      </w:r>
    </w:p>
    <w:p w14:paraId="6ACADA5F" w14:textId="77777777" w:rsidR="00194F12" w:rsidRDefault="00194F12" w:rsidP="00194F12">
      <w:pPr>
        <w:jc w:val="left"/>
        <w:rPr>
          <w:rFonts w:ascii="Times New Roman" w:hAnsi="Times New Roman"/>
          <w:sz w:val="24"/>
        </w:rPr>
      </w:pPr>
    </w:p>
    <w:p w14:paraId="032864D4" w14:textId="77777777" w:rsidR="00194F12" w:rsidRPr="00ED50D9" w:rsidRDefault="00194F12" w:rsidP="00194F12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E487F8" wp14:editId="5E4120C4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679852965" name="Rectangle 167985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613896" w14:textId="06F79612" w:rsidR="00194F12" w:rsidRDefault="00194F12" w:rsidP="00194F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0,80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87F8" id="Rectangle 1679852965" o:spid="_x0000_s1071" style="position:absolute;left:0;text-align:left;margin-left:196.05pt;margin-top:.45pt;width:47.25pt;height:2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zrYg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" fillcolor="window" stroked="f" strokeweight="2pt">
                <v:textbox>
                  <w:txbxContent>
                    <w:p w14:paraId="2A613896" w14:textId="06F79612" w:rsidR="00194F12" w:rsidRDefault="00194F12" w:rsidP="00194F1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0,80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92D9B8" wp14:editId="33B72B81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1445250376" name="Rectangle 1445250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845105" w14:textId="2440187A" w:rsidR="00194F12" w:rsidRDefault="00194F12" w:rsidP="00194F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2D9B8" id="Rectangle 1445250376" o:spid="_x0000_s1072" style="position:absolute;left:0;text-align:left;margin-left:105.8pt;margin-top:1.25pt;width:47.25pt;height:2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" fillcolor="window" stroked="f" strokeweight="2pt">
                <v:textbox>
                  <w:txbxContent>
                    <w:p w14:paraId="09845105" w14:textId="2440187A" w:rsidR="00194F12" w:rsidRDefault="00194F12" w:rsidP="00194F1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14:paraId="3FB0C54C" w14:textId="77777777" w:rsidR="00194F12" w:rsidRPr="00ED50D9" w:rsidRDefault="00194F12" w:rsidP="00194F12">
      <w:pPr>
        <w:rPr>
          <w:rFonts w:ascii="Times New Roman" w:hAnsi="Times New Roman"/>
          <w:b/>
          <w:bCs/>
          <w:noProof/>
          <w:color w:val="FF0000"/>
        </w:rPr>
      </w:pPr>
    </w:p>
    <w:p w14:paraId="7B8DDBDC" w14:textId="77777777" w:rsidR="00194F12" w:rsidRPr="00ED50D9" w:rsidRDefault="00194F12" w:rsidP="00194F12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0CCE88" wp14:editId="275BE2A4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2080871528" name="Flèche : courbe vers le bas 208087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37ED" id="Flèche : courbe vers le bas 2080871528" o:spid="_x0000_s1026" type="#_x0000_t105" style="position:absolute;margin-left:179.25pt;margin-top:1.45pt;width:81.8pt;height:25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128001" wp14:editId="5FC55258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058554403" name="Flèche : courbe vers le bas 105855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6F9A" id="Flèche : courbe vers le bas 1058554403" o:spid="_x0000_s1026" type="#_x0000_t105" style="position:absolute;margin-left:90.75pt;margin-top:1.35pt;width:81.8pt;height:25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0C38834E" w14:textId="77777777" w:rsidR="00194F12" w:rsidRPr="00ED50D9" w:rsidRDefault="00194F12" w:rsidP="00194F12">
      <w:pPr>
        <w:rPr>
          <w:rFonts w:ascii="Times New Roman" w:hAnsi="Times New Roman"/>
          <w:b/>
          <w:bCs/>
          <w:noProof/>
          <w:color w:val="FF0000"/>
        </w:rPr>
      </w:pPr>
    </w:p>
    <w:p w14:paraId="6F120EE4" w14:textId="6347E01B" w:rsidR="00194F12" w:rsidRPr="00ED50D9" w:rsidRDefault="00194F12" w:rsidP="00194F12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30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22D22C94" w14:textId="77777777" w:rsidR="00194F12" w:rsidRPr="00ED50D9" w:rsidRDefault="00194F12" w:rsidP="00194F12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F4EBB6" wp14:editId="6203749D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206511412" name="Flèche : courbe vers le haut 20651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5B07" id="Flèche : courbe vers le haut 206511412" o:spid="_x0000_s1026" type="#_x0000_t104" style="position:absolute;margin-left:81.3pt;margin-top:8.95pt;width:194.25pt;height:4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7404E508" w14:textId="438D1EEA" w:rsidR="00194F12" w:rsidRPr="00ED50D9" w:rsidRDefault="00194F12" w:rsidP="00194F12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lastRenderedPageBreak/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0,80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7AD357BE" w14:textId="7C301E6A" w:rsidR="00194F12" w:rsidRPr="00ED50D9" w:rsidRDefault="00194F12" w:rsidP="00194F12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9DA086" wp14:editId="6F240753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306430916" name="Rectangle 306430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CE5720" w14:textId="29ED2B36" w:rsidR="00194F12" w:rsidRDefault="00194F12" w:rsidP="00194F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DA086" id="Rectangle 306430916" o:spid="_x0000_s1073" style="position:absolute;left:0;text-align:left;margin-left:158.8pt;margin-top:17.8pt;width:57.7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IP4ggG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07CE5720" w14:textId="29ED2B36" w:rsidR="00194F12" w:rsidRDefault="00194F12" w:rsidP="00194F1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30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0,80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04</m:t>
        </m:r>
      </m:oMath>
    </w:p>
    <w:p w14:paraId="18DA0D56" w14:textId="77777777" w:rsidR="00194F12" w:rsidRPr="00ED50D9" w:rsidRDefault="00194F12" w:rsidP="00194F12">
      <w:pPr>
        <w:jc w:val="left"/>
        <w:rPr>
          <w:rFonts w:ascii="Times New Roman" w:hAnsi="Times New Roman"/>
          <w:color w:val="FF0000"/>
        </w:rPr>
      </w:pPr>
    </w:p>
    <w:p w14:paraId="003E52B8" w14:textId="77777777" w:rsidR="00194F12" w:rsidRDefault="00194F12" w:rsidP="00194F12">
      <w:pPr>
        <w:rPr>
          <w:rFonts w:ascii="Times New Roman" w:hAnsi="Times New Roman"/>
          <w:color w:val="FF0000"/>
        </w:rPr>
      </w:pPr>
    </w:p>
    <w:p w14:paraId="71F81257" w14:textId="3A392A9E" w:rsidR="00194F12" w:rsidRPr="00ED50D9" w:rsidRDefault="00194F12" w:rsidP="00194F12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</m:t>
        </m:r>
        <m:r>
          <w:rPr>
            <w:rFonts w:ascii="Cambria Math" w:hAnsi="Cambria Math"/>
            <w:color w:val="FF0000"/>
            <w:sz w:val="24"/>
          </w:rPr>
          <m:t>04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04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>
        <w:rPr>
          <w:rFonts w:ascii="Times New Roman" w:hAnsi="Times New Roman"/>
          <w:color w:val="FF0000"/>
          <w:sz w:val="24"/>
        </w:rPr>
        <w:t>hausse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>
        <w:rPr>
          <w:rFonts w:ascii="Times New Roman" w:hAnsi="Times New Roman"/>
          <w:color w:val="FF0000"/>
          <w:sz w:val="24"/>
        </w:rPr>
        <w:t>4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18260FF4" w14:textId="2AA897CC" w:rsidR="00F903E5" w:rsidRPr="000502EC" w:rsidRDefault="006674E5" w:rsidP="00F903E5">
      <w:pPr>
        <w:jc w:val="lef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F903E5" w:rsidRPr="00F903E5">
        <w:rPr>
          <w:rFonts w:ascii="Times New Roman" w:hAnsi="Times New Roman"/>
          <w:bCs/>
          <w:iCs/>
          <w:sz w:val="24"/>
        </w:rPr>
        <w:t>Dans un pays X</w:t>
      </w:r>
      <w:r w:rsidR="00F903E5" w:rsidRPr="00F903E5">
        <w:rPr>
          <w:rFonts w:ascii="Times New Roman" w:hAnsi="Times New Roman"/>
          <w:sz w:val="24"/>
        </w:rPr>
        <w:t>, les taux d'inflation pour 2020 et 2021 ont été respectivement de 6% et 3%. Dans un pays Y, les taux d'inflation pour 2020 et 2021 ont été respectivement de 5% et 4%. Dans lequel de ces deux pays l'inflation a-t-elle été la plus importante entre le 1</w:t>
      </w:r>
      <w:r w:rsidR="00F903E5" w:rsidRPr="00F903E5">
        <w:rPr>
          <w:rFonts w:ascii="Times New Roman" w:hAnsi="Times New Roman"/>
          <w:sz w:val="24"/>
          <w:vertAlign w:val="superscript"/>
        </w:rPr>
        <w:t>er</w:t>
      </w:r>
      <w:r w:rsidR="00F903E5" w:rsidRPr="00F903E5">
        <w:rPr>
          <w:rFonts w:ascii="Times New Roman" w:hAnsi="Times New Roman"/>
          <w:sz w:val="24"/>
        </w:rPr>
        <w:t xml:space="preserve"> janvier 2020 et le 31 décembre 2021 ? </w:t>
      </w:r>
      <w:r w:rsidR="00F903E5" w:rsidRPr="000502EC">
        <w:rPr>
          <w:rFonts w:ascii="Times New Roman" w:hAnsi="Times New Roman"/>
          <w:sz w:val="24"/>
        </w:rPr>
        <w:t xml:space="preserve">Justifier votre réponse. </w:t>
      </w:r>
      <w:r w:rsidR="00F903E5" w:rsidRPr="000502EC">
        <w:rPr>
          <w:rFonts w:ascii="Times New Roman" w:hAnsi="Times New Roman"/>
          <w:b/>
          <w:i/>
          <w:sz w:val="24"/>
        </w:rPr>
        <w:t xml:space="preserve"> </w:t>
      </w:r>
      <w:r w:rsidR="00F903E5" w:rsidRPr="000502EC">
        <w:rPr>
          <w:rFonts w:ascii="Times New Roman" w:hAnsi="Times New Roman"/>
          <w:sz w:val="24"/>
        </w:rPr>
        <w:t xml:space="preserve"> </w:t>
      </w:r>
    </w:p>
    <w:p w14:paraId="1E25A008" w14:textId="72BE52D3" w:rsidR="00A34AEA" w:rsidRPr="000502EC" w:rsidRDefault="000502EC" w:rsidP="00A34AEA">
      <w:pPr>
        <w:jc w:val="left"/>
        <w:rPr>
          <w:rFonts w:ascii="Times New Roman" w:hAnsi="Times New Roman"/>
          <w:color w:val="FF0000"/>
          <w:sz w:val="24"/>
        </w:rPr>
      </w:pPr>
      <w:r w:rsidRPr="000502EC">
        <w:rPr>
          <w:rFonts w:ascii="Times New Roman" w:hAnsi="Times New Roman"/>
          <w:color w:val="FF0000"/>
          <w:sz w:val="24"/>
        </w:rPr>
        <w:t>Pays X</w:t>
      </w:r>
    </w:p>
    <w:p w14:paraId="2479210F" w14:textId="77777777" w:rsidR="00A34AEA" w:rsidRPr="00ED50D9" w:rsidRDefault="00A34AEA" w:rsidP="00A34AEA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60EA2A" wp14:editId="54043868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317927160" name="Rectangle 317927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CB7BD3" w14:textId="2FE2FC83" w:rsidR="00A34AEA" w:rsidRDefault="00A34AEA" w:rsidP="00A34AE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 w:rsidR="00194F12">
                              <w:rPr>
                                <w:rFonts w:ascii="Times New Roman" w:hAnsi="Times New Roman"/>
                              </w:rPr>
                              <w:t>03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EA2A" id="Rectangle 317927160" o:spid="_x0000_s1074" style="position:absolute;left:0;text-align:left;margin-left:196.05pt;margin-top:.45pt;width:47.25pt;height:2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" fillcolor="window" stroked="f" strokeweight="2pt">
                <v:textbox>
                  <w:txbxContent>
                    <w:p w14:paraId="52CB7BD3" w14:textId="2FE2FC83" w:rsidR="00A34AEA" w:rsidRDefault="00A34AEA" w:rsidP="00A34AE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 w:rsidR="00194F12">
                        <w:rPr>
                          <w:rFonts w:ascii="Times New Roman" w:hAnsi="Times New Roman"/>
                        </w:rPr>
                        <w:t>03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F4BDE1" wp14:editId="08254140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1015983081" name="Rectangle 101598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35A265E" w14:textId="2A4BC890" w:rsidR="00A34AEA" w:rsidRDefault="00A34AEA" w:rsidP="00A34AE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 w:rsidR="00194F12">
                              <w:rPr>
                                <w:rFonts w:ascii="Times New Roman" w:hAnsi="Times New Roman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4BDE1" id="Rectangle 1015983081" o:spid="_x0000_s1075" style="position:absolute;left:0;text-align:left;margin-left:105.8pt;margin-top:1.25pt;width:47.25pt;height:2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" fillcolor="window" stroked="f" strokeweight="2pt">
                <v:textbox>
                  <w:txbxContent>
                    <w:p w14:paraId="635A265E" w14:textId="2A4BC890" w:rsidR="00A34AEA" w:rsidRDefault="00A34AEA" w:rsidP="00A34AE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 w:rsidR="00194F12">
                        <w:rPr>
                          <w:rFonts w:ascii="Times New Roman" w:hAnsi="Times New Roman"/>
                        </w:rPr>
                        <w:t>06</w:t>
                      </w:r>
                    </w:p>
                  </w:txbxContent>
                </v:textbox>
              </v:rect>
            </w:pict>
          </mc:Fallback>
        </mc:AlternateContent>
      </w:r>
    </w:p>
    <w:p w14:paraId="55F6013B" w14:textId="77777777" w:rsidR="00A34AEA" w:rsidRPr="00ED50D9" w:rsidRDefault="00A34AEA" w:rsidP="00A34AEA">
      <w:pPr>
        <w:rPr>
          <w:rFonts w:ascii="Times New Roman" w:hAnsi="Times New Roman"/>
          <w:b/>
          <w:bCs/>
          <w:noProof/>
          <w:color w:val="FF0000"/>
        </w:rPr>
      </w:pPr>
    </w:p>
    <w:p w14:paraId="599A2AE5" w14:textId="77777777" w:rsidR="00A34AEA" w:rsidRPr="00ED50D9" w:rsidRDefault="00A34AEA" w:rsidP="00A34AEA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44E5EE" wp14:editId="26359F59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676948007" name="Flèche : courbe vers le bas 1676948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8F4A" id="Flèche : courbe vers le bas 1676948007" o:spid="_x0000_s1026" type="#_x0000_t105" style="position:absolute;margin-left:179.25pt;margin-top:1.45pt;width:81.8pt;height:25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2EE289" wp14:editId="0BB58D5F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860138287" name="Flèche : courbe vers le bas 1860138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D0F4" id="Flèche : courbe vers le bas 1860138287" o:spid="_x0000_s1026" type="#_x0000_t105" style="position:absolute;margin-left:90.75pt;margin-top:1.35pt;width:81.8pt;height:25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0A6C73B4" w14:textId="77777777" w:rsidR="00A34AEA" w:rsidRPr="00ED50D9" w:rsidRDefault="00A34AEA" w:rsidP="00A34AEA">
      <w:pPr>
        <w:rPr>
          <w:rFonts w:ascii="Times New Roman" w:hAnsi="Times New Roman"/>
          <w:b/>
          <w:bCs/>
          <w:noProof/>
          <w:color w:val="FF0000"/>
        </w:rPr>
      </w:pPr>
    </w:p>
    <w:p w14:paraId="7D9F7211" w14:textId="76C29AE4" w:rsidR="00A34AEA" w:rsidRPr="00ED50D9" w:rsidRDefault="00A34AEA" w:rsidP="00A34AEA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</m:t>
        </m:r>
        <m:r>
          <w:rPr>
            <w:rFonts w:ascii="Cambria Math" w:hAnsi="Cambria Math"/>
            <w:color w:val="FF0000"/>
          </w:rPr>
          <m:t>,</m:t>
        </m:r>
        <m:r>
          <w:rPr>
            <w:rFonts w:ascii="Cambria Math" w:hAnsi="Cambria Math"/>
            <w:color w:val="FF0000"/>
          </w:rPr>
          <m:t>06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68E7E06C" w14:textId="77777777" w:rsidR="00A34AEA" w:rsidRPr="00ED50D9" w:rsidRDefault="00A34AEA" w:rsidP="00A34AEA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FD22B1" wp14:editId="6028CE72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59286091" name="Flèche : courbe vers le haut 5928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F130" id="Flèche : courbe vers le haut 59286091" o:spid="_x0000_s1026" type="#_x0000_t104" style="position:absolute;margin-left:81.3pt;margin-top:8.95pt;width:194.25pt;height:4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22997EF4" w14:textId="52C1CF2E" w:rsidR="00A34AEA" w:rsidRPr="00ED50D9" w:rsidRDefault="00A34AEA" w:rsidP="00A34AEA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03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75A829CF" w14:textId="32874244" w:rsidR="00A34AEA" w:rsidRPr="00ED50D9" w:rsidRDefault="00A34AEA" w:rsidP="00A34AEA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84C5B5" wp14:editId="38A15F83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355783469" name="Rectangle 135578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A76071" w14:textId="68E99A09" w:rsidR="00A34AEA" w:rsidRDefault="00A34AEA" w:rsidP="00A34AE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 w:rsidR="00194F12">
                              <w:rPr>
                                <w:rFonts w:ascii="Times New Roman" w:hAnsi="Times New Roman"/>
                              </w:rPr>
                              <w:t>091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4C5B5" id="Rectangle 1355783469" o:spid="_x0000_s1076" style="position:absolute;left:0;text-align:left;margin-left:158.8pt;margin-top:17.8pt;width:57.7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A2GG+G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5DA76071" w14:textId="68E99A09" w:rsidR="00A34AEA" w:rsidRDefault="00A34AEA" w:rsidP="00A34AE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 w:rsidR="00194F12">
                        <w:rPr>
                          <w:rFonts w:ascii="Times New Roman" w:hAnsi="Times New Roman"/>
                        </w:rPr>
                        <w:t>091</w:t>
                      </w:r>
                      <w:r>
                        <w:rPr>
                          <w:rFonts w:ascii="Times New Roman" w:hAnsi="Times New Roman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06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03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0918</m:t>
        </m:r>
      </m:oMath>
    </w:p>
    <w:p w14:paraId="4F58DBDD" w14:textId="77777777" w:rsidR="00A34AEA" w:rsidRPr="00ED50D9" w:rsidRDefault="00A34AEA" w:rsidP="00A34AEA">
      <w:pPr>
        <w:jc w:val="left"/>
        <w:rPr>
          <w:rFonts w:ascii="Times New Roman" w:hAnsi="Times New Roman"/>
          <w:color w:val="FF0000"/>
        </w:rPr>
      </w:pPr>
    </w:p>
    <w:p w14:paraId="1EF79C42" w14:textId="77777777" w:rsidR="00A34AEA" w:rsidRDefault="00A34AEA" w:rsidP="00A34AEA">
      <w:pPr>
        <w:rPr>
          <w:rFonts w:ascii="Times New Roman" w:hAnsi="Times New Roman"/>
          <w:color w:val="FF0000"/>
        </w:rPr>
      </w:pPr>
    </w:p>
    <w:p w14:paraId="1C3243D4" w14:textId="0AD87BAD" w:rsidR="00A34AEA" w:rsidRPr="00ED50D9" w:rsidRDefault="00A34AEA" w:rsidP="00A34AEA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</m:t>
        </m:r>
        <m:r>
          <w:rPr>
            <w:rFonts w:ascii="Cambria Math" w:hAnsi="Cambria Math"/>
            <w:color w:val="FF0000"/>
            <w:sz w:val="24"/>
          </w:rPr>
          <m:t>091</m:t>
        </m:r>
        <m:r>
          <w:rPr>
            <w:rFonts w:ascii="Cambria Math" w:hAnsi="Cambria Math"/>
            <w:color w:val="FF0000"/>
            <w:sz w:val="24"/>
          </w:rPr>
          <m:t>8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09,18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9</m:t>
            </m:r>
            <m:r>
              <w:rPr>
                <w:rFonts w:ascii="Cambria Math" w:hAnsi="Cambria Math"/>
                <w:color w:val="FF0000"/>
                <w:sz w:val="24"/>
              </w:rPr>
              <m:t>,</m:t>
            </m:r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>
        <w:rPr>
          <w:rFonts w:ascii="Times New Roman" w:hAnsi="Times New Roman"/>
          <w:color w:val="FF0000"/>
          <w:sz w:val="24"/>
        </w:rPr>
        <w:t>hausse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 w:rsidR="00194F12">
        <w:rPr>
          <w:rFonts w:ascii="Times New Roman" w:hAnsi="Times New Roman"/>
          <w:color w:val="FF0000"/>
          <w:sz w:val="24"/>
        </w:rPr>
        <w:t>9,18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073EC701" w14:textId="77777777" w:rsidR="00F903E5" w:rsidRPr="00F903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5AE41B26" w14:textId="57F8D760" w:rsidR="000502EC" w:rsidRPr="000502EC" w:rsidRDefault="000502EC" w:rsidP="000502EC">
      <w:pPr>
        <w:jc w:val="left"/>
        <w:rPr>
          <w:rFonts w:ascii="Times New Roman" w:hAnsi="Times New Roman"/>
          <w:color w:val="FF0000"/>
          <w:sz w:val="24"/>
        </w:rPr>
      </w:pPr>
      <w:r w:rsidRPr="000502EC">
        <w:rPr>
          <w:rFonts w:ascii="Times New Roman" w:hAnsi="Times New Roman"/>
          <w:color w:val="FF0000"/>
          <w:sz w:val="24"/>
        </w:rPr>
        <w:t xml:space="preserve">Pays </w:t>
      </w:r>
      <w:r>
        <w:rPr>
          <w:rFonts w:ascii="Times New Roman" w:hAnsi="Times New Roman"/>
          <w:color w:val="FF0000"/>
          <w:sz w:val="24"/>
        </w:rPr>
        <w:t>Y</w:t>
      </w:r>
    </w:p>
    <w:p w14:paraId="7BF26415" w14:textId="77777777" w:rsidR="000502EC" w:rsidRPr="00ED50D9" w:rsidRDefault="000502EC" w:rsidP="000502EC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08FE4D" wp14:editId="65108339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1689573472" name="Rectangle 168957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C28AED" w14:textId="398D951B" w:rsidR="000502EC" w:rsidRDefault="000502EC" w:rsidP="000502E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×1,0</w:t>
                            </w:r>
                            <w:r w:rsidR="004D19D9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8FE4D" id="Rectangle 1689573472" o:spid="_x0000_s1077" style="position:absolute;left:0;text-align:left;margin-left:196.05pt;margin-top:.45pt;width:47.25pt;height:2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y8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80l8Eq82&#10;WB2eHHM4SNFbsWqowZpmeAJH2iOAtE/hkQ6lkVDjaHFWo/v1t/uYT5KgKGcdaZkm+rkDJ4mab4bE&#10;8mUym0XxJ2c2v5qS484jm/OI2bV3SPROaHOtSGbMD/poKoftK63dMnalEBhBvQfuRucuDDtGiyvk&#10;cpnSSPAWwto8WxGLR+oitS/9Kzg7aiGQiB7wqHso3kliyI0vDS53AVWT9PLG66hdWpakuHGx4zae&#10;+ynr7e9n8Rs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LGJ7Lx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48C28AED" w14:textId="398D951B" w:rsidR="000502EC" w:rsidRDefault="000502EC" w:rsidP="000502EC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×1,0</w:t>
                      </w:r>
                      <w:r w:rsidR="004D19D9">
                        <w:rPr>
                          <w:rFonts w:ascii="Times New Roman" w:hAnsi="Times New Roman"/>
                        </w:rPr>
                        <w:t>4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8704D6" wp14:editId="67D16B7E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621023801" name="Rectangle 62102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AD08D4" w14:textId="6A5E1D7A" w:rsidR="000502EC" w:rsidRDefault="000502EC" w:rsidP="000502E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×1,0</w:t>
                            </w:r>
                            <w:r w:rsidR="004D19D9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704D6" id="Rectangle 621023801" o:spid="_x0000_s1078" style="position:absolute;left:0;text-align:left;margin-left:105.8pt;margin-top:1.25pt;width:47.25pt;height:2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Xx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" fillcolor="window" stroked="f" strokeweight="2pt">
                <v:textbox>
                  <w:txbxContent>
                    <w:p w14:paraId="5DAD08D4" w14:textId="6A5E1D7A" w:rsidR="000502EC" w:rsidRDefault="000502EC" w:rsidP="000502EC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×1,0</w:t>
                      </w:r>
                      <w:r w:rsidR="004D19D9">
                        <w:rPr>
                          <w:rFonts w:ascii="Times New Roman" w:hAnsi="Times New Roman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CF66D52" w14:textId="77777777" w:rsidR="000502EC" w:rsidRPr="00ED50D9" w:rsidRDefault="000502EC" w:rsidP="000502EC">
      <w:pPr>
        <w:rPr>
          <w:rFonts w:ascii="Times New Roman" w:hAnsi="Times New Roman"/>
          <w:b/>
          <w:bCs/>
          <w:noProof/>
          <w:color w:val="FF0000"/>
        </w:rPr>
      </w:pPr>
    </w:p>
    <w:p w14:paraId="34CCA7A6" w14:textId="77777777" w:rsidR="000502EC" w:rsidRPr="00ED50D9" w:rsidRDefault="000502EC" w:rsidP="000502EC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815B43C" wp14:editId="23B05E7B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323229609" name="Flèche : courbe vers le bas 1323229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35067" id="Flèche : courbe vers le bas 1323229609" o:spid="_x0000_s1026" type="#_x0000_t105" style="position:absolute;margin-left:179.25pt;margin-top:1.45pt;width:81.8pt;height:25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2551C0" wp14:editId="72BE0E03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895726321" name="Flèche : courbe vers le bas 1895726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6ED18" id="Flèche : courbe vers le bas 1895726321" o:spid="_x0000_s1026" type="#_x0000_t105" style="position:absolute;margin-left:90.75pt;margin-top:1.35pt;width:81.8pt;height:25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2A48625F" w14:textId="77777777" w:rsidR="000502EC" w:rsidRPr="00ED50D9" w:rsidRDefault="000502EC" w:rsidP="000502EC">
      <w:pPr>
        <w:rPr>
          <w:rFonts w:ascii="Times New Roman" w:hAnsi="Times New Roman"/>
          <w:b/>
          <w:bCs/>
          <w:noProof/>
          <w:color w:val="FF0000"/>
        </w:rPr>
      </w:pPr>
    </w:p>
    <w:p w14:paraId="35F2B2E6" w14:textId="4B51D630" w:rsidR="000502EC" w:rsidRPr="00ED50D9" w:rsidRDefault="000502EC" w:rsidP="000502EC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</m:t>
        </m:r>
        <m:r>
          <w:rPr>
            <w:rFonts w:ascii="Cambria Math" w:hAnsi="Cambria Math"/>
            <w:color w:val="FF0000"/>
          </w:rPr>
          <m:t>,</m:t>
        </m:r>
        <m:r>
          <w:rPr>
            <w:rFonts w:ascii="Cambria Math" w:hAnsi="Cambria Math"/>
            <w:color w:val="FF0000"/>
          </w:rPr>
          <m:t>0</m:t>
        </m:r>
        <m:r>
          <w:rPr>
            <w:rFonts w:ascii="Cambria Math" w:hAnsi="Cambria Math"/>
            <w:color w:val="FF0000"/>
          </w:rPr>
          <m:t>5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3AC5F9F9" w14:textId="77777777" w:rsidR="000502EC" w:rsidRPr="00ED50D9" w:rsidRDefault="000502EC" w:rsidP="000502EC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2C6C13" wp14:editId="433AC66E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790286979" name="Flèche : courbe vers le haut 790286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1E2D" id="Flèche : courbe vers le haut 790286979" o:spid="_x0000_s1026" type="#_x0000_t104" style="position:absolute;margin-left:81.3pt;margin-top:8.95pt;width:194.25pt;height:4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581385D2" w14:textId="07754CF5" w:rsidR="000502EC" w:rsidRPr="00ED50D9" w:rsidRDefault="000502EC" w:rsidP="000502EC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1,0</m:t>
        </m:r>
        <m:r>
          <w:rPr>
            <w:rFonts w:ascii="Cambria Math" w:hAnsi="Cambria Math"/>
            <w:color w:val="FF0000"/>
          </w:rPr>
          <m:t>4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0001A442" w14:textId="2E57D35B" w:rsidR="000502EC" w:rsidRPr="00ED50D9" w:rsidRDefault="000502EC" w:rsidP="000502EC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DB4646" wp14:editId="3723CB44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59471399" name="Rectangle 15947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E50DDE" w14:textId="77777777" w:rsidR="000502EC" w:rsidRDefault="000502EC" w:rsidP="000502E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×1,0918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4646" id="Rectangle 159471399" o:spid="_x0000_s1079" style="position:absolute;left:0;text-align:left;margin-left:158.8pt;margin-top:17.8pt;width:57.7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" fillcolor="window" stroked="f" strokeweight="2pt">
                <v:textbox>
                  <w:txbxContent>
                    <w:p w14:paraId="5DE50DDE" w14:textId="77777777" w:rsidR="000502EC" w:rsidRDefault="000502EC" w:rsidP="000502EC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×1,0918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1,0</m:t>
        </m:r>
        <m:r>
          <w:rPr>
            <w:rFonts w:ascii="Cambria Math" w:hAnsi="Cambria Math"/>
            <w:color w:val="FF0000"/>
          </w:rPr>
          <m:t>5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1,0</m:t>
        </m:r>
        <m:r>
          <w:rPr>
            <w:rFonts w:ascii="Cambria Math" w:hAnsi="Cambria Math"/>
            <w:color w:val="FF0000"/>
          </w:rPr>
          <m:t>4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1,09</m:t>
        </m:r>
        <m:r>
          <w:rPr>
            <w:rFonts w:ascii="Cambria Math" w:hAnsi="Cambria Math"/>
            <w:color w:val="FF0000"/>
          </w:rPr>
          <m:t>2</m:t>
        </m:r>
      </m:oMath>
    </w:p>
    <w:p w14:paraId="5A0718B8" w14:textId="77777777" w:rsidR="000502EC" w:rsidRPr="00ED50D9" w:rsidRDefault="000502EC" w:rsidP="000502EC">
      <w:pPr>
        <w:jc w:val="left"/>
        <w:rPr>
          <w:rFonts w:ascii="Times New Roman" w:hAnsi="Times New Roman"/>
          <w:color w:val="FF0000"/>
        </w:rPr>
      </w:pPr>
    </w:p>
    <w:p w14:paraId="5D4C3325" w14:textId="77777777" w:rsidR="000502EC" w:rsidRDefault="000502EC" w:rsidP="000502EC">
      <w:pPr>
        <w:rPr>
          <w:rFonts w:ascii="Times New Roman" w:hAnsi="Times New Roman"/>
          <w:color w:val="FF0000"/>
        </w:rPr>
      </w:pPr>
    </w:p>
    <w:p w14:paraId="4F52F426" w14:textId="16197DC7" w:rsidR="000502EC" w:rsidRPr="00ED50D9" w:rsidRDefault="000502EC" w:rsidP="000502EC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1,09</m:t>
        </m:r>
        <m:r>
          <w:rPr>
            <w:rFonts w:ascii="Cambria Math" w:hAnsi="Cambria Math"/>
            <w:color w:val="FF0000"/>
            <w:sz w:val="24"/>
          </w:rPr>
          <m:t>2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109,18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9,</m:t>
            </m:r>
            <m:r>
              <w:rPr>
                <w:rFonts w:ascii="Cambria Math" w:hAnsi="Cambria Math"/>
                <w:color w:val="FF0000"/>
                <w:sz w:val="24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>
        <w:rPr>
          <w:rFonts w:ascii="Times New Roman" w:hAnsi="Times New Roman"/>
          <w:color w:val="FF0000"/>
          <w:sz w:val="24"/>
        </w:rPr>
        <w:t>hausse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>
        <w:rPr>
          <w:rFonts w:ascii="Times New Roman" w:hAnsi="Times New Roman"/>
          <w:color w:val="FF0000"/>
          <w:sz w:val="24"/>
        </w:rPr>
        <w:t>9,</w:t>
      </w:r>
      <w:r w:rsidR="004D19D9">
        <w:rPr>
          <w:rFonts w:ascii="Times New Roman" w:hAnsi="Times New Roman"/>
          <w:color w:val="FF0000"/>
          <w:sz w:val="24"/>
        </w:rPr>
        <w:t>2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3C6D2A40" w14:textId="77777777" w:rsidR="000502EC" w:rsidRPr="00F903E5" w:rsidRDefault="000502EC" w:rsidP="000502EC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23CA5B00" w14:textId="77777777" w:rsidR="004D19D9" w:rsidRPr="004D19D9" w:rsidRDefault="004D19D9" w:rsidP="004D19D9">
      <w:pPr>
        <w:jc w:val="left"/>
        <w:rPr>
          <w:rFonts w:ascii="Times New Roman" w:hAnsi="Times New Roman"/>
          <w:b/>
          <w:color w:val="FF0000"/>
          <w:szCs w:val="22"/>
          <w:u w:val="single"/>
        </w:rPr>
      </w:pPr>
      <w:r w:rsidRPr="004D19D9">
        <w:rPr>
          <w:rFonts w:ascii="Times New Roman" w:hAnsi="Times New Roman"/>
          <w:b/>
          <w:color w:val="FF0000"/>
          <w:szCs w:val="22"/>
          <w:u w:val="single"/>
        </w:rPr>
        <w:t>Conclusion : l’inflation a été la plus forte dans le pays Y car 9,2&gt;9,18</w:t>
      </w:r>
    </w:p>
    <w:p w14:paraId="2511C493" w14:textId="77777777" w:rsidR="004D19D9" w:rsidRPr="004D19D9" w:rsidRDefault="004D19D9" w:rsidP="004D19D9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35AF105F" w14:textId="77777777" w:rsidR="004D19D9" w:rsidRPr="004D19D9" w:rsidRDefault="004D19D9" w:rsidP="004D19D9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42FAA7ED" w14:textId="77777777" w:rsidR="000502EC" w:rsidRPr="00F903E5" w:rsidRDefault="000502EC" w:rsidP="000502EC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0E653028" w14:textId="77777777" w:rsidR="00F903E5" w:rsidRPr="00F903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267428EB" w14:textId="24CE1DCE" w:rsidR="006674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  <w:r w:rsidRPr="00F903E5">
        <w:rPr>
          <w:rFonts w:ascii="Times New Roman" w:hAnsi="Times New Roman"/>
          <w:b/>
          <w:szCs w:val="22"/>
          <w:u w:val="single"/>
        </w:rPr>
        <w:t>Exercice</w:t>
      </w:r>
      <w:r w:rsidR="006674E5">
        <w:rPr>
          <w:rFonts w:ascii="Times New Roman" w:hAnsi="Times New Roman"/>
          <w:b/>
          <w:szCs w:val="22"/>
          <w:u w:val="single"/>
        </w:rPr>
        <w:t xml:space="preserve"> 19</w:t>
      </w:r>
      <w:r w:rsidRPr="00F903E5">
        <w:rPr>
          <w:rFonts w:ascii="Times New Roman" w:hAnsi="Times New Roman"/>
          <w:b/>
          <w:szCs w:val="22"/>
          <w:u w:val="single"/>
        </w:rPr>
        <w:t> :</w:t>
      </w:r>
    </w:p>
    <w:p w14:paraId="3100C67C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 xml:space="preserve">1. </w:t>
      </w:r>
      <w:r w:rsidRPr="00F903E5">
        <w:rPr>
          <w:rFonts w:ascii="Times New Roman" w:hAnsi="Times New Roman"/>
          <w:color w:val="000000"/>
          <w:sz w:val="24"/>
          <w:szCs w:val="24"/>
        </w:rPr>
        <w:t>Le prix d'un objet a subi successivement une diminution de 40% la 1</w:t>
      </w:r>
      <w:r w:rsidRPr="00F903E5">
        <w:rPr>
          <w:rFonts w:ascii="Times New Roman" w:hAnsi="Times New Roman"/>
          <w:color w:val="000000"/>
          <w:sz w:val="24"/>
          <w:szCs w:val="24"/>
          <w:vertAlign w:val="superscript"/>
        </w:rPr>
        <w:t>ère</w:t>
      </w:r>
      <w:r w:rsidRPr="00F903E5">
        <w:rPr>
          <w:rFonts w:ascii="Times New Roman" w:hAnsi="Times New Roman"/>
          <w:color w:val="000000"/>
          <w:sz w:val="24"/>
          <w:szCs w:val="24"/>
        </w:rPr>
        <w:t xml:space="preserve"> année puis une hausse de 35% la deuxième.</w:t>
      </w:r>
    </w:p>
    <w:p w14:paraId="05CB5240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color w:val="000000"/>
          <w:sz w:val="24"/>
          <w:szCs w:val="24"/>
        </w:rPr>
        <w:t>a) Déterminer le pourcentage global d’augmentation ou de diminution.</w:t>
      </w:r>
    </w:p>
    <w:p w14:paraId="03C76E91" w14:textId="77777777" w:rsidR="004D19D9" w:rsidRDefault="004D19D9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592F9847" w14:textId="77777777" w:rsidR="004D19D9" w:rsidRDefault="004D19D9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02F12116" w14:textId="77777777" w:rsidR="004D19D9" w:rsidRDefault="004D19D9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7CEFCD59" w14:textId="77777777" w:rsidR="004D19D9" w:rsidRPr="000502EC" w:rsidRDefault="004D19D9" w:rsidP="004D19D9">
      <w:pPr>
        <w:jc w:val="left"/>
        <w:rPr>
          <w:rFonts w:ascii="Times New Roman" w:hAnsi="Times New Roman"/>
          <w:color w:val="FF0000"/>
          <w:sz w:val="24"/>
        </w:rPr>
      </w:pPr>
    </w:p>
    <w:p w14:paraId="16A5BD68" w14:textId="77777777" w:rsidR="004D19D9" w:rsidRPr="00ED50D9" w:rsidRDefault="004D19D9" w:rsidP="004D19D9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A4CB9B" wp14:editId="2423CB5B">
                <wp:simplePos x="0" y="0"/>
                <wp:positionH relativeFrom="column">
                  <wp:posOffset>2489835</wp:posOffset>
                </wp:positionH>
                <wp:positionV relativeFrom="paragraph">
                  <wp:posOffset>5715</wp:posOffset>
                </wp:positionV>
                <wp:extent cx="600075" cy="306705"/>
                <wp:effectExtent l="0" t="0" r="9525" b="0"/>
                <wp:wrapNone/>
                <wp:docPr id="2006072863" name="Rectangle 200607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739BBA" w14:textId="6703C06F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4CB9B" id="Rectangle 2006072863" o:spid="_x0000_s1080" style="position:absolute;left:0;text-align:left;margin-left:196.05pt;margin-top:.45pt;width:47.25pt;height:2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Zr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" fillcolor="window" stroked="f" strokeweight="2pt">
                <v:textbox>
                  <w:txbxContent>
                    <w:p w14:paraId="02739BBA" w14:textId="6703C06F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</w:t>
                      </w:r>
                      <w:r>
                        <w:rPr>
                          <w:rFonts w:ascii="Times New Roman" w:hAnsi="Times New Roman"/>
                        </w:rPr>
                        <w:t>35</w:t>
                      </w:r>
                      <w:r>
                        <w:rPr>
                          <w:rFonts w:ascii="Times New Roman" w:hAnsi="Times New Roma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3D37EE" wp14:editId="23975F15">
                <wp:simplePos x="0" y="0"/>
                <wp:positionH relativeFrom="column">
                  <wp:posOffset>1343660</wp:posOffset>
                </wp:positionH>
                <wp:positionV relativeFrom="paragraph">
                  <wp:posOffset>15875</wp:posOffset>
                </wp:positionV>
                <wp:extent cx="600075" cy="306705"/>
                <wp:effectExtent l="0" t="0" r="9525" b="0"/>
                <wp:wrapNone/>
                <wp:docPr id="28584222" name="Rectangle 2858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2E366C" w14:textId="29419732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0,60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D37EE" id="Rectangle 28584222" o:spid="_x0000_s1081" style="position:absolute;left:0;text-align:left;margin-left:105.8pt;margin-top:1.25pt;width:47.25pt;height:2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" fillcolor="window" stroked="f" strokeweight="2pt">
                <v:textbox>
                  <w:txbxContent>
                    <w:p w14:paraId="672E366C" w14:textId="29419732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0,60</w:t>
                      </w:r>
                    </w:p>
                  </w:txbxContent>
                </v:textbox>
              </v:rect>
            </w:pict>
          </mc:Fallback>
        </mc:AlternateContent>
      </w:r>
    </w:p>
    <w:p w14:paraId="6F5FEBD0" w14:textId="77777777" w:rsidR="004D19D9" w:rsidRPr="00ED50D9" w:rsidRDefault="004D19D9" w:rsidP="004D19D9">
      <w:pPr>
        <w:rPr>
          <w:rFonts w:ascii="Times New Roman" w:hAnsi="Times New Roman"/>
          <w:b/>
          <w:bCs/>
          <w:noProof/>
          <w:color w:val="FF0000"/>
        </w:rPr>
      </w:pPr>
    </w:p>
    <w:p w14:paraId="4DE66AC5" w14:textId="77777777" w:rsidR="004D19D9" w:rsidRPr="00ED50D9" w:rsidRDefault="004D19D9" w:rsidP="004D19D9">
      <w:pPr>
        <w:rPr>
          <w:rFonts w:ascii="Times New Roman" w:hAnsi="Times New Roman"/>
          <w:b/>
          <w:bCs/>
          <w:noProof/>
          <w:color w:val="FF0000"/>
          <w:u w:val="single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277642" wp14:editId="61F07C58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486739781" name="Flèche : courbe vers le bas 1486739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E76D" id="Flèche : courbe vers le bas 1486739781" o:spid="_x0000_s1026" type="#_x0000_t105" style="position:absolute;margin-left:179.25pt;margin-top:1.45pt;width:81.8pt;height:25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DF28EA" wp14:editId="4931825B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57714842" name="Flèche : courbe vers le bas 5771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5B342" id="Flèche : courbe vers le bas 57714842" o:spid="_x0000_s1026" type="#_x0000_t105" style="position:absolute;margin-left:90.75pt;margin-top:1.35pt;width:81.8pt;height:25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" adj="18180,20745,16200" fillcolor="#4f81bd" strokecolor="#385d8a" strokeweight="2pt">
                <v:path arrowok="t"/>
              </v:shape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  <w:u w:val="single"/>
        </w:rPr>
        <w:t xml:space="preserve"> </w:t>
      </w:r>
    </w:p>
    <w:p w14:paraId="1B9AEA1A" w14:textId="77777777" w:rsidR="004D19D9" w:rsidRPr="00ED50D9" w:rsidRDefault="004D19D9" w:rsidP="004D19D9">
      <w:pPr>
        <w:rPr>
          <w:rFonts w:ascii="Times New Roman" w:hAnsi="Times New Roman"/>
          <w:b/>
          <w:bCs/>
          <w:noProof/>
          <w:color w:val="FF0000"/>
        </w:rPr>
      </w:pPr>
    </w:p>
    <w:p w14:paraId="21139574" w14:textId="5FA61EBC" w:rsidR="004D19D9" w:rsidRPr="00ED50D9" w:rsidRDefault="004D19D9" w:rsidP="004D19D9">
      <w:pPr>
        <w:tabs>
          <w:tab w:val="left" w:pos="5415"/>
        </w:tabs>
        <w:rPr>
          <w:rFonts w:ascii="Times New Roman" w:eastAsiaTheme="minorEastAsia" w:hAnsi="Times New Roman"/>
          <w:noProof/>
          <w:color w:val="FF0000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0 </w:t>
      </w:r>
      <w:r>
        <w:rPr>
          <w:rFonts w:ascii="Times New Roman" w:hAnsi="Times New Roman"/>
          <w:b/>
          <w:bCs/>
          <w:noProof/>
          <w:color w:val="FF0000"/>
        </w:rPr>
        <w:t xml:space="preserve">           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 xml:space="preserve">                    </w:t>
      </w:r>
      <w:r w:rsidRPr="00ED50D9">
        <w:rPr>
          <w:rFonts w:ascii="Times New Roman" w:hAnsi="Times New Roman"/>
          <w:b/>
          <w:bCs/>
          <w:noProof/>
          <w:color w:val="FF0000"/>
        </w:rPr>
        <w:t>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1</w: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V</w:t>
      </w:r>
      <w:r w:rsidRPr="00ED50D9">
        <w:rPr>
          <w:rFonts w:ascii="Times New Roman" w:hAnsi="Times New Roman"/>
          <w:b/>
          <w:bCs/>
          <w:noProof/>
          <w:color w:val="FF0000"/>
          <w:vertAlign w:val="subscript"/>
        </w:rPr>
        <w:t>2</w:t>
      </w:r>
      <w:r w:rsidRPr="00ED50D9">
        <w:rPr>
          <w:rFonts w:ascii="Times New Roman" w:hAnsi="Times New Roman"/>
          <w:b/>
          <w:bCs/>
          <w:noProof/>
          <w:color w:val="FF0000"/>
        </w:rPr>
        <w:tab/>
        <w:t xml:space="preserve">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M1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0,60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07594ADA" w14:textId="77777777" w:rsidR="004D19D9" w:rsidRPr="00ED50D9" w:rsidRDefault="004D19D9" w:rsidP="004D19D9">
      <w:pPr>
        <w:rPr>
          <w:rFonts w:ascii="Times New Roman" w:hAnsi="Times New Roman"/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62C5BD" wp14:editId="67488D9E">
                <wp:simplePos x="0" y="0"/>
                <wp:positionH relativeFrom="column">
                  <wp:posOffset>1032510</wp:posOffset>
                </wp:positionH>
                <wp:positionV relativeFrom="paragraph">
                  <wp:posOffset>113665</wp:posOffset>
                </wp:positionV>
                <wp:extent cx="2466975" cy="609600"/>
                <wp:effectExtent l="0" t="0" r="9525" b="19050"/>
                <wp:wrapNone/>
                <wp:docPr id="575276409" name="Flèche : courbe vers le haut 575276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0960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9A4A" id="Flèche : courbe vers le haut 575276409" o:spid="_x0000_s1026" type="#_x0000_t104" style="position:absolute;margin-left:81.3pt;margin-top:8.95pt;width:194.25pt;height:4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" adj="18931,20532,5400" fillcolor="red" strokecolor="red" strokeweight="2pt"/>
            </w:pict>
          </mc:Fallback>
        </mc:AlternateContent>
      </w:r>
      <w:r w:rsidRPr="00ED50D9">
        <w:rPr>
          <w:rFonts w:ascii="Times New Roman" w:eastAsiaTheme="minorEastAsia" w:hAnsi="Times New Roman"/>
          <w:noProof/>
          <w:color w:val="FF0000"/>
        </w:rPr>
        <w:t xml:space="preserve">                                                                                    </w:t>
      </w:r>
    </w:p>
    <w:p w14:paraId="07993A28" w14:textId="706CFEB3" w:rsidR="004D19D9" w:rsidRPr="00ED50D9" w:rsidRDefault="004D19D9" w:rsidP="004D19D9">
      <w:pPr>
        <w:rPr>
          <w:rFonts w:ascii="Times New Roman" w:hAnsi="Times New Roman"/>
          <w:color w:val="FF0000"/>
        </w:rPr>
      </w:pPr>
      <w:r w:rsidRPr="00ED50D9">
        <w:rPr>
          <w:rFonts w:ascii="Times New Roman" w:hAnsi="Times New Roman"/>
          <w:color w:val="FF0000"/>
        </w:rPr>
        <w:t xml:space="preserve">      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M2</m:t>
            </m:r>
          </m:sub>
        </m:sSub>
        <m:r>
          <w:rPr>
            <w:rFonts w:ascii="Cambria Math" w:hAnsi="Cambria Math"/>
            <w:color w:val="FF0000"/>
          </w:rPr>
          <m:t>=1</m:t>
        </m:r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35</m:t>
        </m:r>
      </m:oMath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</w:t>
      </w:r>
    </w:p>
    <w:p w14:paraId="1C58C369" w14:textId="3CC117E1" w:rsidR="004D19D9" w:rsidRPr="00ED50D9" w:rsidRDefault="004D19D9" w:rsidP="004D19D9">
      <w:pPr>
        <w:jc w:val="center"/>
        <w:rPr>
          <w:color w:val="FF0000"/>
        </w:rPr>
      </w:pPr>
      <w:r w:rsidRPr="00ED50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6DDBCF" wp14:editId="4296863E">
                <wp:simplePos x="0" y="0"/>
                <wp:positionH relativeFrom="column">
                  <wp:posOffset>2016760</wp:posOffset>
                </wp:positionH>
                <wp:positionV relativeFrom="paragraph">
                  <wp:posOffset>226060</wp:posOffset>
                </wp:positionV>
                <wp:extent cx="733425" cy="295275"/>
                <wp:effectExtent l="0" t="0" r="9525" b="9525"/>
                <wp:wrapNone/>
                <wp:docPr id="1829865903" name="Rectangle 1829865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E0DE7C" w14:textId="77777777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×1,0918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DDBCF" id="Rectangle 1829865903" o:spid="_x0000_s1082" style="position:absolute;left:0;text-align:left;margin-left:158.8pt;margin-top:17.8pt;width:57.75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" fillcolor="window" stroked="f" strokeweight="2pt">
                <v:textbox>
                  <w:txbxContent>
                    <w:p w14:paraId="33E0DE7C" w14:textId="77777777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×1,0918</w:t>
                      </w:r>
                    </w:p>
                  </w:txbxContent>
                </v:textbox>
              </v:rect>
            </w:pict>
          </mc:Fallback>
        </mc:AlternateContent>
      </w: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                                                                                                                       </w:t>
      </w:r>
      <w:r w:rsidRPr="00ED50D9">
        <w:rPr>
          <w:rFonts w:ascii="Cambria Math" w:hAnsi="Cambria Math"/>
          <w:i/>
          <w:color w:val="FF0000"/>
        </w:rPr>
        <w:br/>
      </w:r>
      <w:r w:rsidRPr="00ED50D9">
        <w:rPr>
          <w:rFonts w:ascii="Cambria Math" w:eastAsiaTheme="minorEastAsia" w:hAnsi="Cambria Math"/>
          <w:i/>
          <w:color w:val="FF0000"/>
        </w:rPr>
        <w:t xml:space="preserve">             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MG</m:t>
            </m:r>
          </m:sub>
        </m:sSub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0,60</m:t>
        </m:r>
        <m:r>
          <w:rPr>
            <w:rFonts w:ascii="Cambria Math" w:hAnsi="Cambria Math"/>
            <w:color w:val="FF0000"/>
          </w:rPr>
          <m:t>×</m:t>
        </m:r>
        <m:r>
          <w:rPr>
            <w:rFonts w:ascii="Cambria Math" w:hAnsi="Cambria Math"/>
            <w:color w:val="FF0000"/>
          </w:rPr>
          <m:t>1,</m:t>
        </m:r>
        <m:r>
          <w:rPr>
            <w:rFonts w:ascii="Cambria Math" w:hAnsi="Cambria Math"/>
            <w:color w:val="FF0000"/>
          </w:rPr>
          <m:t>35</m:t>
        </m:r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0,81</m:t>
        </m:r>
      </m:oMath>
    </w:p>
    <w:p w14:paraId="144D5370" w14:textId="77777777" w:rsidR="004D19D9" w:rsidRPr="00ED50D9" w:rsidRDefault="004D19D9" w:rsidP="004D19D9">
      <w:pPr>
        <w:jc w:val="left"/>
        <w:rPr>
          <w:rFonts w:ascii="Times New Roman" w:hAnsi="Times New Roman"/>
          <w:color w:val="FF0000"/>
        </w:rPr>
      </w:pPr>
    </w:p>
    <w:p w14:paraId="75869D51" w14:textId="77777777" w:rsidR="004D19D9" w:rsidRDefault="004D19D9" w:rsidP="004D19D9">
      <w:pPr>
        <w:rPr>
          <w:rFonts w:ascii="Times New Roman" w:hAnsi="Times New Roman"/>
          <w:color w:val="FF0000"/>
        </w:rPr>
      </w:pPr>
    </w:p>
    <w:p w14:paraId="484E1E04" w14:textId="156F32CA" w:rsidR="004D19D9" w:rsidRPr="00ED50D9" w:rsidRDefault="004D19D9" w:rsidP="004D19D9">
      <w:pPr>
        <w:rPr>
          <w:rFonts w:ascii="Times New Roman" w:hAnsi="Times New Roman"/>
          <w:color w:val="FF0000"/>
          <w:sz w:val="24"/>
        </w:rPr>
      </w:pPr>
      <w:r w:rsidRPr="00ED50D9">
        <w:rPr>
          <w:rFonts w:ascii="Times New Roman" w:hAnsi="Times New Roman"/>
          <w:color w:val="FF0000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0,81</m:t>
        </m:r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81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19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ce qui correspond à une </w:t>
      </w:r>
      <w:r>
        <w:rPr>
          <w:rFonts w:ascii="Times New Roman" w:hAnsi="Times New Roman"/>
          <w:color w:val="FF0000"/>
          <w:sz w:val="24"/>
        </w:rPr>
        <w:t>baisse</w:t>
      </w:r>
      <w:r w:rsidRPr="00ED50D9">
        <w:rPr>
          <w:rFonts w:ascii="Times New Roman" w:hAnsi="Times New Roman"/>
          <w:color w:val="FF0000"/>
          <w:sz w:val="24"/>
        </w:rPr>
        <w:t xml:space="preserve"> de </w:t>
      </w:r>
      <w:r>
        <w:rPr>
          <w:rFonts w:ascii="Times New Roman" w:hAnsi="Times New Roman"/>
          <w:color w:val="FF0000"/>
          <w:sz w:val="24"/>
        </w:rPr>
        <w:t>19</w:t>
      </w:r>
      <w:r w:rsidRPr="00ED50D9">
        <w:rPr>
          <w:rFonts w:ascii="Times New Roman" w:hAnsi="Times New Roman"/>
          <w:color w:val="FF0000"/>
          <w:sz w:val="24"/>
        </w:rPr>
        <w:t>%.</w:t>
      </w:r>
    </w:p>
    <w:p w14:paraId="77E26760" w14:textId="77777777" w:rsidR="004D19D9" w:rsidRPr="00F903E5" w:rsidRDefault="004D19D9" w:rsidP="004D19D9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41A98E17" w14:textId="77777777" w:rsidR="004D19D9" w:rsidRDefault="004D19D9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</w:p>
    <w:p w14:paraId="641F1480" w14:textId="778EF06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color w:val="000000"/>
          <w:sz w:val="24"/>
          <w:szCs w:val="24"/>
        </w:rPr>
        <w:t>b) Déterminer le pourcentage annuel moyen d’augmentation ou de diminution.</w:t>
      </w:r>
    </w:p>
    <w:p w14:paraId="0A623336" w14:textId="77777777" w:rsidR="004D19D9" w:rsidRPr="004D19D9" w:rsidRDefault="004D19D9" w:rsidP="004D19D9">
      <w:pPr>
        <w:jc w:val="left"/>
        <w:rPr>
          <w:rFonts w:ascii="Times New Roman" w:hAnsi="Times New Roman"/>
          <w:color w:val="FF0000"/>
          <w:sz w:val="24"/>
        </w:rPr>
      </w:pPr>
      <w:r w:rsidRPr="004D19D9">
        <w:rPr>
          <w:rFonts w:ascii="Times New Roman" w:hAnsi="Times New Roman"/>
          <w:color w:val="FF0000"/>
          <w:sz w:val="24"/>
        </w:rPr>
        <w:t xml:space="preserve">Si on applique chaque année le même pourcentage </w:t>
      </w:r>
      <w:proofErr w:type="gramStart"/>
      <w:r w:rsidRPr="004D19D9">
        <w:rPr>
          <w:rFonts w:ascii="Times New Roman" w:hAnsi="Times New Roman"/>
          <w:color w:val="FF0000"/>
          <w:sz w:val="24"/>
        </w:rPr>
        <w:t>d’augmentation ,</w:t>
      </w:r>
      <w:proofErr w:type="gramEnd"/>
      <w:r w:rsidRPr="004D19D9">
        <w:rPr>
          <w:rFonts w:ascii="Times New Roman" w:hAnsi="Times New Roman"/>
          <w:color w:val="FF0000"/>
          <w:sz w:val="24"/>
        </w:rPr>
        <w:t xml:space="preserve"> les coefficients multiplicateurs sont identiques</w:t>
      </w:r>
    </w:p>
    <w:p w14:paraId="74534C19" w14:textId="77777777" w:rsidR="004D19D9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C01CE9" wp14:editId="7E22121F">
                <wp:simplePos x="0" y="0"/>
                <wp:positionH relativeFrom="column">
                  <wp:posOffset>2324100</wp:posOffset>
                </wp:positionH>
                <wp:positionV relativeFrom="paragraph">
                  <wp:posOffset>175260</wp:posOffset>
                </wp:positionV>
                <wp:extent cx="838200" cy="409575"/>
                <wp:effectExtent l="0" t="0" r="0" b="9525"/>
                <wp:wrapNone/>
                <wp:docPr id="1116784773" name="Rectangle 1116784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E8B7" w14:textId="77777777" w:rsidR="004D19D9" w:rsidRDefault="004D19D9" w:rsidP="004D19D9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 w:rsidRPr="00ED50D9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01CE9" id="Rectangle 1116784773" o:spid="_x0000_s1083" style="position:absolute;margin-left:183pt;margin-top:13.8pt;width:66pt;height:3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" fillcolor="window" stroked="f" strokeweight="1pt">
                <v:textbox>
                  <w:txbxContent>
                    <w:p w14:paraId="1BB6E8B7" w14:textId="77777777" w:rsidR="004D19D9" w:rsidRDefault="004D19D9" w:rsidP="004D19D9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M</m:t>
                            </m:r>
                          </m:sub>
                        </m:sSub>
                      </m:oMath>
                      <w:r w:rsidRPr="00ED50D9"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A9B3EBD" w14:textId="77777777" w:rsidR="004D19D9" w:rsidRPr="00FE0A7D" w:rsidRDefault="004D19D9" w:rsidP="004D19D9">
      <w:pPr>
        <w:jc w:val="left"/>
        <w:rPr>
          <w:rFonts w:ascii="Times New Roman" w:hAnsi="Times New Roman"/>
          <w:color w:val="FF0000"/>
          <w:sz w:val="20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1E3CA6" wp14:editId="2F09A338">
                <wp:simplePos x="0" y="0"/>
                <wp:positionH relativeFrom="column">
                  <wp:posOffset>2397125</wp:posOffset>
                </wp:positionH>
                <wp:positionV relativeFrom="paragraph">
                  <wp:posOffset>3175</wp:posOffset>
                </wp:positionV>
                <wp:extent cx="838200" cy="409575"/>
                <wp:effectExtent l="0" t="0" r="0" b="9525"/>
                <wp:wrapNone/>
                <wp:docPr id="1499445346" name="Rectangle 149944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D2361" w14:textId="77777777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E3CA6" id="Rectangle 1499445346" o:spid="_x0000_s1084" style="position:absolute;margin-left:188.75pt;margin-top:.25pt;width:66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" fillcolor="window" stroked="f" strokeweight="1pt">
                <v:textbox>
                  <w:txbxContent>
                    <w:p w14:paraId="52AD2361" w14:textId="77777777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0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0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)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FC75903" wp14:editId="3DAE8E60">
                <wp:simplePos x="0" y="0"/>
                <wp:positionH relativeFrom="column">
                  <wp:posOffset>1205230</wp:posOffset>
                </wp:positionH>
                <wp:positionV relativeFrom="paragraph">
                  <wp:posOffset>20320</wp:posOffset>
                </wp:positionV>
                <wp:extent cx="838200" cy="409575"/>
                <wp:effectExtent l="0" t="0" r="0" b="9525"/>
                <wp:wrapNone/>
                <wp:docPr id="1234551969" name="Rectangle 123455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1724EF" w14:textId="77777777" w:rsidR="004D19D9" w:rsidRDefault="004D19D9" w:rsidP="004D19D9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 w:rsidRPr="00ED50D9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color w:val="FF000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75903" id="Rectangle 1234551969" o:spid="_x0000_s1085" style="position:absolute;margin-left:94.9pt;margin-top:1.6pt;width:66pt;height:32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" fillcolor="window" stroked="f" strokeweight="1pt">
                <v:textbox>
                  <w:txbxContent>
                    <w:p w14:paraId="611724EF" w14:textId="77777777" w:rsidR="004D19D9" w:rsidRDefault="004D19D9" w:rsidP="004D19D9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M</m:t>
                            </m:r>
                          </m:sub>
                        </m:sSub>
                      </m:oMath>
                      <w:r w:rsidRPr="00ED50D9">
                        <w:rPr>
                          <w:rFonts w:ascii="Times New Roman" w:hAnsi="Times New Roman"/>
                          <w:b/>
                          <w:bCs/>
                          <w:noProof/>
                          <w:color w:val="FF0000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70C2A29D" w14:textId="77777777" w:rsidR="004D19D9" w:rsidRPr="00FE0A7D" w:rsidRDefault="004D19D9" w:rsidP="004D19D9">
      <w:pPr>
        <w:jc w:val="left"/>
        <w:rPr>
          <w:rFonts w:ascii="Times New Roman" w:hAnsi="Times New Roman"/>
          <w:sz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98BAE2" wp14:editId="3A467147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692150" cy="307340"/>
                <wp:effectExtent l="0" t="0" r="0" b="0"/>
                <wp:wrapNone/>
                <wp:docPr id="52773358" name="Rectangle 5277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10D08" w14:textId="77777777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+t</w:t>
                            </w:r>
                            <w:r w:rsidRPr="008435A2">
                              <w:rPr>
                                <w:rFonts w:ascii="Times New Roman" w:hAnsi="Times New Roman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8BAE2" id="Rectangle 52773358" o:spid="_x0000_s1086" style="position:absolute;margin-left:200.25pt;margin-top:3.8pt;width:54.5pt;height:24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" fillcolor="window" stroked="f" strokeweight="1pt">
                <v:textbox>
                  <w:txbxContent>
                    <w:p w14:paraId="62310D08" w14:textId="77777777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+t</w:t>
                      </w:r>
                      <w:r w:rsidRPr="008435A2">
                        <w:rPr>
                          <w:rFonts w:ascii="Times New Roman" w:hAnsi="Times New Roman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14:paraId="75E54596" w14:textId="77777777" w:rsidR="004D19D9" w:rsidRPr="00FE0A7D" w:rsidRDefault="004D19D9" w:rsidP="004D19D9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77AB82B3" w14:textId="77777777" w:rsidR="004D19D9" w:rsidRPr="00FE0A7D" w:rsidRDefault="004D19D9" w:rsidP="004D19D9">
      <w:pPr>
        <w:jc w:val="left"/>
        <w:rPr>
          <w:rFonts w:ascii="Times New Roman" w:hAnsi="Times New Roman"/>
          <w:b/>
          <w:bCs/>
          <w:noProof/>
          <w:sz w:val="24"/>
          <w:u w:val="single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749054" wp14:editId="01D1B0B3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97100113" name="Flèche : courbe vers le bas 197100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D846" id="Flèche : courbe vers le bas 197100113" o:spid="_x0000_s1026" type="#_x0000_t105" style="position:absolute;margin-left:179.25pt;margin-top:1.45pt;width:81.8pt;height:25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746FC2" wp14:editId="61F0502D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832988195" name="Flèche : courbe vers le bas 832988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2EC2" id="Flèche : courbe vers le bas 832988195" o:spid="_x0000_s1026" type="#_x0000_t105" style="position:absolute;margin-left:90.75pt;margin-top:1.35pt;width:81.8pt;height:25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" adj="18180,20745,16200" fillcolor="#4472c4" strokecolor="#2f528f" strokeweight="1pt">
                <v:path arrowok="t"/>
              </v:shape>
            </w:pict>
          </mc:Fallback>
        </mc:AlternateContent>
      </w:r>
      <w:r w:rsidRPr="00FE0A7D">
        <w:rPr>
          <w:rFonts w:ascii="Times New Roman" w:hAnsi="Times New Roman"/>
          <w:b/>
          <w:bCs/>
          <w:noProof/>
          <w:sz w:val="24"/>
          <w:u w:val="single"/>
        </w:rPr>
        <w:t xml:space="preserve"> </w:t>
      </w:r>
    </w:p>
    <w:p w14:paraId="09C20CEF" w14:textId="77777777" w:rsidR="004D19D9" w:rsidRPr="00FE0A7D" w:rsidRDefault="004D19D9" w:rsidP="004D19D9">
      <w:pPr>
        <w:jc w:val="left"/>
        <w:rPr>
          <w:rFonts w:ascii="Times New Roman" w:hAnsi="Times New Roman"/>
          <w:b/>
          <w:bCs/>
          <w:noProof/>
          <w:sz w:val="24"/>
        </w:rPr>
      </w:pPr>
      <w:r w:rsidRPr="00ED50D9">
        <w:rPr>
          <w:rFonts w:ascii="Times New Roman" w:hAnsi="Times New Roman"/>
          <w:b/>
          <w:bCs/>
          <w:noProof/>
          <w:color w:val="FF0000"/>
        </w:rPr>
        <w:t xml:space="preserve">             </w:t>
      </w:r>
    </w:p>
    <w:p w14:paraId="7476E2B2" w14:textId="77777777" w:rsidR="004D19D9" w:rsidRPr="00FE0A7D" w:rsidRDefault="004D19D9" w:rsidP="004D19D9">
      <w:pPr>
        <w:tabs>
          <w:tab w:val="left" w:pos="5415"/>
        </w:tabs>
        <w:jc w:val="left"/>
        <w:rPr>
          <w:rFonts w:ascii="Times New Roman" w:eastAsiaTheme="minorEastAsia" w:hAnsi="Times New Roman"/>
          <w:noProof/>
          <w:color w:val="FF0000"/>
          <w:sz w:val="24"/>
        </w:rPr>
      </w:pPr>
      <w:r w:rsidRPr="00FE0A7D">
        <w:rPr>
          <w:rFonts w:ascii="Times New Roman" w:hAnsi="Times New Roman"/>
          <w:b/>
          <w:bCs/>
          <w:noProof/>
          <w:sz w:val="24"/>
        </w:rPr>
        <w:t xml:space="preserve">                               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0</w:t>
      </w:r>
      <w:r w:rsidRPr="00FE0A7D">
        <w:rPr>
          <w:rFonts w:ascii="Times New Roman" w:hAnsi="Times New Roman"/>
          <w:b/>
          <w:bCs/>
          <w:noProof/>
          <w:sz w:val="24"/>
        </w:rPr>
        <w:t xml:space="preserve">         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 xml:space="preserve">                </w:t>
      </w:r>
      <w:r w:rsidRPr="00FE0A7D">
        <w:rPr>
          <w:rFonts w:ascii="Times New Roman" w:hAnsi="Times New Roman"/>
          <w:b/>
          <w:bCs/>
          <w:noProof/>
          <w:sz w:val="24"/>
        </w:rPr>
        <w:t>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1</w:t>
      </w:r>
      <w:r w:rsidRPr="00FE0A7D">
        <w:rPr>
          <w:rFonts w:ascii="Times New Roman" w:hAnsi="Times New Roman"/>
          <w:b/>
          <w:bCs/>
          <w:noProof/>
          <w:sz w:val="24"/>
        </w:rPr>
        <w:t xml:space="preserve">                           V</w:t>
      </w:r>
      <w:r w:rsidRPr="00FE0A7D">
        <w:rPr>
          <w:rFonts w:ascii="Times New Roman" w:hAnsi="Times New Roman"/>
          <w:b/>
          <w:bCs/>
          <w:noProof/>
          <w:sz w:val="24"/>
          <w:vertAlign w:val="subscript"/>
        </w:rPr>
        <w:t>2</w:t>
      </w:r>
      <w:r w:rsidRPr="00FE0A7D">
        <w:rPr>
          <w:rFonts w:ascii="Times New Roman" w:hAnsi="Times New Roman"/>
          <w:b/>
          <w:bCs/>
          <w:noProof/>
          <w:sz w:val="24"/>
        </w:rPr>
        <w:tab/>
      </w:r>
    </w:p>
    <w:p w14:paraId="0FE3B782" w14:textId="77777777" w:rsidR="004D19D9" w:rsidRPr="00FE0A7D" w:rsidRDefault="004D19D9" w:rsidP="004D19D9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FE0A7D">
        <w:rPr>
          <w:rFonts w:ascii="Times New Roman" w:eastAsiaTheme="minorEastAsia" w:hAnsi="Times New Roman"/>
          <w:noProof/>
          <w:color w:val="FF0000"/>
          <w:sz w:val="24"/>
        </w:rPr>
        <w:t xml:space="preserve">                                                                                    </w:t>
      </w:r>
    </w:p>
    <w:p w14:paraId="2E03BEFC" w14:textId="77777777" w:rsidR="004D19D9" w:rsidRPr="00FE0A7D" w:rsidRDefault="004D19D9" w:rsidP="004D19D9">
      <w:pPr>
        <w:jc w:val="left"/>
        <w:rPr>
          <w:rFonts w:ascii="Times New Roman" w:hAnsi="Times New Roman"/>
          <w:sz w:val="24"/>
        </w:rPr>
      </w:pPr>
      <w:r w:rsidRPr="00FE0A7D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40B200" wp14:editId="5BF99A2B">
                <wp:simplePos x="0" y="0"/>
                <wp:positionH relativeFrom="column">
                  <wp:posOffset>1092835</wp:posOffset>
                </wp:positionH>
                <wp:positionV relativeFrom="paragraph">
                  <wp:posOffset>62230</wp:posOffset>
                </wp:positionV>
                <wp:extent cx="2466975" cy="742950"/>
                <wp:effectExtent l="0" t="19050" r="9525" b="19050"/>
                <wp:wrapNone/>
                <wp:docPr id="534719154" name="Flèche : courbe vers le haut 534719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2950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5C229" id="Flèche : courbe vers le haut 534719154" o:spid="_x0000_s1026" type="#_x0000_t104" style="position:absolute;margin-left:86.05pt;margin-top:4.9pt;width:194.25pt;height:58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" adj="18347,20299,5400" fillcolor="red" strokecolor="red" strokeweight="1pt"/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</w:t>
      </w:r>
    </w:p>
    <w:p w14:paraId="60C28B55" w14:textId="77777777" w:rsidR="004D19D9" w:rsidRPr="00FE0A7D" w:rsidRDefault="004D19D9" w:rsidP="004D19D9">
      <w:pPr>
        <w:jc w:val="left"/>
        <w:rPr>
          <w:rFonts w:ascii="Times New Roman" w:hAnsi="Times New Roman"/>
          <w:sz w:val="24"/>
        </w:rPr>
      </w:pPr>
    </w:p>
    <w:p w14:paraId="22682827" w14:textId="77777777" w:rsidR="004D19D9" w:rsidRPr="00FE0A7D" w:rsidRDefault="004D19D9" w:rsidP="004D19D9">
      <w:pPr>
        <w:jc w:val="left"/>
        <w:rPr>
          <w:rFonts w:ascii="Times New Roman" w:hAnsi="Times New Roman"/>
          <w:sz w:val="24"/>
        </w:rPr>
      </w:pPr>
    </w:p>
    <w:p w14:paraId="10D925B4" w14:textId="77777777" w:rsidR="004D19D9" w:rsidRPr="00FE0A7D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</w:p>
    <w:p w14:paraId="75883371" w14:textId="77777777" w:rsidR="004D19D9" w:rsidRPr="00FE0A7D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9C3A3E" wp14:editId="31730F1A">
                <wp:simplePos x="0" y="0"/>
                <wp:positionH relativeFrom="column">
                  <wp:posOffset>1990725</wp:posOffset>
                </wp:positionH>
                <wp:positionV relativeFrom="paragraph">
                  <wp:posOffset>45720</wp:posOffset>
                </wp:positionV>
                <wp:extent cx="723900" cy="306705"/>
                <wp:effectExtent l="0" t="0" r="0" b="0"/>
                <wp:wrapNone/>
                <wp:docPr id="527089474" name="Rectangle 52708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166BD1" w14:textId="6EECC679" w:rsidR="004D19D9" w:rsidRDefault="004D19D9" w:rsidP="004D19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="00767B1A">
                              <w:rPr>
                                <w:rFonts w:ascii="Times New Roman" w:hAnsi="Times New Roman"/>
                              </w:rPr>
                              <w:t>0,81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C3A3E" id="Rectangle 527089474" o:spid="_x0000_s1087" style="position:absolute;margin-left:156.75pt;margin-top:3.6pt;width:57pt;height:24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" fillcolor="window" stroked="f" strokeweight="2pt">
                <v:textbox>
                  <w:txbxContent>
                    <w:p w14:paraId="09166BD1" w14:textId="6EECC679" w:rsidR="004D19D9" w:rsidRDefault="004D19D9" w:rsidP="004D19D9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="00767B1A">
                        <w:rPr>
                          <w:rFonts w:ascii="Times New Roman" w:hAnsi="Times New Roman"/>
                        </w:rPr>
                        <w:t>0,81</w:t>
                      </w:r>
                    </w:p>
                  </w:txbxContent>
                </v:textbox>
              </v:rect>
            </w:pict>
          </mc:Fallback>
        </mc:AlternateContent>
      </w:r>
    </w:p>
    <w:p w14:paraId="052A7A14" w14:textId="77777777" w:rsidR="004D19D9" w:rsidRPr="00FE0A7D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</w:p>
    <w:p w14:paraId="499A06D7" w14:textId="77777777" w:rsidR="004D19D9" w:rsidRPr="00FE0A7D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</w:p>
    <w:p w14:paraId="35053B13" w14:textId="77777777" w:rsidR="004D19D9" w:rsidRPr="00FE0A7D" w:rsidRDefault="004D19D9" w:rsidP="004D19D9">
      <w:pPr>
        <w:jc w:val="left"/>
        <w:rPr>
          <w:rFonts w:ascii="Times New Roman" w:hAnsi="Times New Roman"/>
          <w:b/>
          <w:sz w:val="24"/>
          <w:szCs w:val="24"/>
        </w:rPr>
      </w:pPr>
      <w:r w:rsidRPr="00FE0A7D">
        <w:rPr>
          <w:rFonts w:ascii="Times New Roman" w:hAnsi="Times New Roman"/>
          <w:color w:val="FF0000"/>
          <w:sz w:val="24"/>
        </w:rPr>
        <w:t xml:space="preserve">Le coefficient multiplicateur global serait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×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</w:rPr>
          <m:t>²</m:t>
        </m:r>
      </m:oMath>
    </w:p>
    <w:p w14:paraId="24B820FE" w14:textId="77777777" w:rsidR="004D19D9" w:rsidRPr="00FE0A7D" w:rsidRDefault="004D19D9" w:rsidP="004D19D9">
      <w:pPr>
        <w:jc w:val="left"/>
        <w:rPr>
          <w:rFonts w:ascii="Times New Roman" w:hAnsi="Times New Roman"/>
          <w:bCs/>
          <w:color w:val="FF0000"/>
          <w:sz w:val="24"/>
          <w:szCs w:val="24"/>
        </w:rPr>
      </w:pPr>
      <w:r w:rsidRPr="00FE0A7D">
        <w:rPr>
          <w:rFonts w:ascii="Times New Roman" w:hAnsi="Times New Roman"/>
          <w:bCs/>
          <w:color w:val="FF0000"/>
          <w:sz w:val="24"/>
          <w:szCs w:val="24"/>
        </w:rPr>
        <w:t>Par identification des coefficients multiplicateurs :</w:t>
      </w:r>
    </w:p>
    <w:p w14:paraId="46D688FD" w14:textId="128E08D9" w:rsidR="004D19D9" w:rsidRPr="00FE0A7D" w:rsidRDefault="004D19D9" w:rsidP="004D19D9">
      <w:pPr>
        <w:jc w:val="left"/>
        <w:rPr>
          <w:rFonts w:ascii="Times New Roman" w:hAnsi="Times New Roman"/>
          <w:color w:val="FF0000"/>
          <w:sz w:val="24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</m:t>
                </m:r>
              </m:sub>
            </m:sSub>
          </m:e>
          <m:sup>
            <m:r>
              <w:rPr>
                <w:rFonts w:ascii="Cambria Math" w:hAnsi="Cambria Math"/>
                <w:color w:val="FF0000"/>
                <w:sz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</w:rPr>
          <m:t>=</m:t>
        </m:r>
        <m:r>
          <w:rPr>
            <w:rFonts w:ascii="Cambria Math" w:hAnsi="Cambria Math"/>
            <w:color w:val="FF0000"/>
            <w:sz w:val="24"/>
          </w:rPr>
          <m:t>0,81</m:t>
        </m:r>
      </m:oMath>
      <w:r w:rsidRPr="00FE0A7D">
        <w:rPr>
          <w:rFonts w:ascii="Times New Roman" w:hAnsi="Times New Roman"/>
          <w:color w:val="FF0000"/>
          <w:sz w:val="24"/>
        </w:rPr>
        <w:t xml:space="preserve"> </w:t>
      </w:r>
    </w:p>
    <w:p w14:paraId="2F522E26" w14:textId="21790CA0" w:rsidR="004D19D9" w:rsidRPr="00FE0A7D" w:rsidRDefault="004D19D9" w:rsidP="004D19D9">
      <w:pPr>
        <w:rPr>
          <w:rFonts w:ascii="Times New Roman" w:hAnsi="Times New Roman"/>
          <w:color w:val="FF0000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  <m:r>
          <w:rPr>
            <w:rFonts w:ascii="Cambria Math" w:hAnsi="Cambria Math"/>
            <w:color w:val="FF0000"/>
            <w:sz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0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 w:val="20"/>
              </w:rPr>
              <m:t>0,81</m:t>
            </m:r>
          </m:e>
        </m:rad>
        <m:r>
          <w:rPr>
            <w:rFonts w:ascii="Cambria Math" w:hAnsi="Cambria Math"/>
            <w:color w:val="FF0000"/>
            <w:sz w:val="20"/>
          </w:rPr>
          <m:t>=0,90</m:t>
        </m:r>
        <m:r>
          <w:rPr>
            <w:rFonts w:ascii="Cambria Math" w:hAnsi="Cambria Math"/>
            <w:color w:val="FF0000"/>
            <w:sz w:val="20"/>
          </w:rPr>
          <m:t>=</m:t>
        </m:r>
      </m:oMath>
      <w:r w:rsidRPr="00FE0A7D">
        <w:rPr>
          <w:rFonts w:ascii="Times New Roman" w:hAnsi="Times New Roman"/>
          <w:color w:val="FF0000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90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ED50D9">
        <w:rPr>
          <w:rFonts w:ascii="Times New Roman" w:hAnsi="Times New Roman"/>
          <w:color w:val="FF0000"/>
          <w:sz w:val="24"/>
        </w:rPr>
        <w:t xml:space="preserve">  </w:t>
      </w:r>
      <w:r>
        <w:rPr>
          <w:rFonts w:ascii="Times New Roman" w:hAnsi="Times New Roman"/>
          <w:color w:val="FF0000"/>
          <w:sz w:val="24"/>
        </w:rPr>
        <w:t>.</w:t>
      </w:r>
    </w:p>
    <w:p w14:paraId="18DCF50A" w14:textId="6D30AEB4" w:rsidR="004D19D9" w:rsidRDefault="004D19D9" w:rsidP="00F903E5">
      <w:pPr>
        <w:jc w:val="left"/>
        <w:rPr>
          <w:rFonts w:ascii="Times New Roman" w:hAnsi="Times New Roman"/>
          <w:sz w:val="24"/>
          <w:szCs w:val="24"/>
        </w:rPr>
      </w:pPr>
      <w:r w:rsidRPr="00FE0A7D">
        <w:rPr>
          <w:rFonts w:ascii="Times New Roman" w:hAnsi="Times New Roman"/>
          <w:color w:val="FF0000"/>
          <w:sz w:val="20"/>
        </w:rPr>
        <w:t>L</w:t>
      </w:r>
      <w:r w:rsidRPr="00FE0A7D">
        <w:rPr>
          <w:rFonts w:ascii="Times New Roman" w:hAnsi="Times New Roman"/>
          <w:color w:val="FF0000"/>
          <w:sz w:val="24"/>
        </w:rPr>
        <w:t>e pourcentage annuel moyen exact d</w:t>
      </w:r>
      <w:r w:rsidR="00767B1A">
        <w:rPr>
          <w:rFonts w:ascii="Times New Roman" w:hAnsi="Times New Roman"/>
          <w:color w:val="FF0000"/>
          <w:sz w:val="24"/>
        </w:rPr>
        <w:t>e diminution est de 10%.</w:t>
      </w:r>
    </w:p>
    <w:p w14:paraId="7DFA92E4" w14:textId="77777777" w:rsidR="004D19D9" w:rsidRDefault="004D19D9" w:rsidP="00F903E5">
      <w:pPr>
        <w:jc w:val="left"/>
        <w:rPr>
          <w:rFonts w:ascii="Times New Roman" w:hAnsi="Times New Roman"/>
          <w:sz w:val="24"/>
          <w:szCs w:val="24"/>
        </w:rPr>
      </w:pPr>
    </w:p>
    <w:p w14:paraId="327BE73E" w14:textId="5771C84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2. J’ai une acheté une action 100 euros. Le 1</w:t>
      </w:r>
      <w:r w:rsidRPr="00F903E5">
        <w:rPr>
          <w:rFonts w:ascii="Times New Roman" w:hAnsi="Times New Roman"/>
          <w:sz w:val="24"/>
          <w:szCs w:val="24"/>
          <w:vertAlign w:val="superscript"/>
        </w:rPr>
        <w:t>er</w:t>
      </w:r>
      <w:r w:rsidRPr="00F903E5">
        <w:rPr>
          <w:rFonts w:ascii="Times New Roman" w:hAnsi="Times New Roman"/>
          <w:sz w:val="24"/>
          <w:szCs w:val="24"/>
        </w:rPr>
        <w:t xml:space="preserve"> mois, elle diminue de 45</w:t>
      </w:r>
      <w:proofErr w:type="gramStart"/>
      <w:r w:rsidRPr="00F903E5">
        <w:rPr>
          <w:rFonts w:ascii="Times New Roman" w:hAnsi="Times New Roman"/>
          <w:sz w:val="24"/>
          <w:szCs w:val="24"/>
        </w:rPr>
        <w:t>% ,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augmente de 70% le 2</w:t>
      </w:r>
      <w:r w:rsidRPr="00F903E5">
        <w:rPr>
          <w:rFonts w:ascii="Times New Roman" w:hAnsi="Times New Roman"/>
          <w:sz w:val="24"/>
          <w:szCs w:val="24"/>
          <w:vertAlign w:val="superscript"/>
        </w:rPr>
        <w:t>ème</w:t>
      </w:r>
      <w:r w:rsidRPr="00F903E5">
        <w:rPr>
          <w:rFonts w:ascii="Times New Roman" w:hAnsi="Times New Roman"/>
          <w:sz w:val="24"/>
          <w:szCs w:val="24"/>
        </w:rPr>
        <w:t xml:space="preserve"> mois puis augmente de 20% le 3</w:t>
      </w:r>
      <w:r w:rsidRPr="00F903E5">
        <w:rPr>
          <w:rFonts w:ascii="Times New Roman" w:hAnsi="Times New Roman"/>
          <w:sz w:val="24"/>
          <w:szCs w:val="24"/>
          <w:vertAlign w:val="superscript"/>
        </w:rPr>
        <w:t>ème</w:t>
      </w:r>
      <w:r w:rsidRPr="00F903E5">
        <w:rPr>
          <w:rFonts w:ascii="Times New Roman" w:hAnsi="Times New Roman"/>
          <w:sz w:val="24"/>
          <w:szCs w:val="24"/>
        </w:rPr>
        <w:t xml:space="preserve"> mois</w:t>
      </w:r>
    </w:p>
    <w:p w14:paraId="566302A0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a) Déterminer le pourcentage d’augmentation ou de baisse.</w:t>
      </w:r>
    </w:p>
    <w:p w14:paraId="34B3949E" w14:textId="473B395F" w:rsidR="00A95516" w:rsidRPr="00A95516" w:rsidRDefault="00A95516" w:rsidP="00A95516">
      <w:pPr>
        <w:jc w:val="left"/>
        <w:rPr>
          <w:rFonts w:ascii="Times New Roman" w:hAnsi="Times New Roman"/>
          <w:sz w:val="24"/>
        </w:rPr>
      </w:pP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37A9E4" wp14:editId="7630F0FA">
                <wp:simplePos x="0" y="0"/>
                <wp:positionH relativeFrom="column">
                  <wp:posOffset>1343025</wp:posOffset>
                </wp:positionH>
                <wp:positionV relativeFrom="paragraph">
                  <wp:posOffset>130175</wp:posOffset>
                </wp:positionV>
                <wp:extent cx="600075" cy="306705"/>
                <wp:effectExtent l="0" t="0" r="952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5C55A" w14:textId="77777777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×0,55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A9E4" id="Rectangle 168" o:spid="_x0000_s1088" style="position:absolute;margin-left:105.75pt;margin-top:10.25pt;width:47.25pt;height:24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" fillcolor="window" stroked="f" strokeweight="1pt">
                <v:textbox>
                  <w:txbxContent>
                    <w:p w14:paraId="1B55C55A" w14:textId="77777777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×0,55</w:t>
                      </w:r>
                    </w:p>
                  </w:txbxContent>
                </v:textbox>
              </v:rect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4659D4" wp14:editId="368295DD">
                <wp:simplePos x="0" y="0"/>
                <wp:positionH relativeFrom="column">
                  <wp:posOffset>3648075</wp:posOffset>
                </wp:positionH>
                <wp:positionV relativeFrom="paragraph">
                  <wp:posOffset>64135</wp:posOffset>
                </wp:positionV>
                <wp:extent cx="600075" cy="306705"/>
                <wp:effectExtent l="0" t="0" r="9525" b="0"/>
                <wp:wrapNone/>
                <wp:docPr id="222336114" name="Rectangle 222336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C782E" w14:textId="0A918535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659D4" id="Rectangle 222336114" o:spid="_x0000_s1089" style="position:absolute;margin-left:287.25pt;margin-top:5.05pt;width:47.25pt;height:2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" fillcolor="window" stroked="f" strokeweight="1pt">
                <v:textbox>
                  <w:txbxContent>
                    <w:p w14:paraId="744C782E" w14:textId="0A918535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1,20</w:t>
                      </w:r>
                    </w:p>
                  </w:txbxContent>
                </v:textbox>
              </v:rect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47EFC3" wp14:editId="64B0D91D">
                <wp:simplePos x="0" y="0"/>
                <wp:positionH relativeFrom="column">
                  <wp:posOffset>2543175</wp:posOffset>
                </wp:positionH>
                <wp:positionV relativeFrom="paragraph">
                  <wp:posOffset>24130</wp:posOffset>
                </wp:positionV>
                <wp:extent cx="600075" cy="306705"/>
                <wp:effectExtent l="0" t="0" r="9525" b="0"/>
                <wp:wrapNone/>
                <wp:docPr id="1784547930" name="Rectangle 1784547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4A30F" w14:textId="0ECD47E9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1,70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EFC3" id="Rectangle 1784547930" o:spid="_x0000_s1090" style="position:absolute;margin-left:200.25pt;margin-top:1.9pt;width:47.25pt;height:2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" fillcolor="window" stroked="f" strokeweight="1pt">
                <v:textbox>
                  <w:txbxContent>
                    <w:p w14:paraId="0F64A30F" w14:textId="0ECD47E9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</w:t>
                      </w:r>
                      <w:r>
                        <w:rPr>
                          <w:rFonts w:ascii="Times New Roman" w:hAnsi="Times New Roman"/>
                        </w:rPr>
                        <w:t>1,70</w:t>
                      </w:r>
                    </w:p>
                  </w:txbxContent>
                </v:textbox>
              </v:rect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E7BF91" wp14:editId="1FACFE69">
                <wp:simplePos x="0" y="0"/>
                <wp:positionH relativeFrom="column">
                  <wp:posOffset>3648075</wp:posOffset>
                </wp:positionH>
                <wp:positionV relativeFrom="paragraph">
                  <wp:posOffset>163195</wp:posOffset>
                </wp:positionV>
                <wp:extent cx="695325" cy="307340"/>
                <wp:effectExtent l="0" t="0" r="952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1D12D3" w14:textId="77777777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+20</w:t>
                            </w:r>
                            <w:r w:rsidRPr="008435A2">
                              <w:rPr>
                                <w:rFonts w:ascii="Times New Roman" w:hAnsi="Times New Roman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7BF91" id="Rectangle 171" o:spid="_x0000_s1091" style="position:absolute;margin-left:287.25pt;margin-top:12.85pt;width:54.75pt;height:24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" fillcolor="window" stroked="f" strokeweight="2pt">
                <v:textbox>
                  <w:txbxContent>
                    <w:p w14:paraId="641D12D3" w14:textId="77777777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+20</w:t>
                      </w:r>
                      <w:r w:rsidRPr="008435A2">
                        <w:rPr>
                          <w:rFonts w:ascii="Times New Roman" w:hAnsi="Times New Roman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A8C8BA" wp14:editId="48296575">
                <wp:simplePos x="0" y="0"/>
                <wp:positionH relativeFrom="column">
                  <wp:posOffset>2442210</wp:posOffset>
                </wp:positionH>
                <wp:positionV relativeFrom="paragraph">
                  <wp:posOffset>41275</wp:posOffset>
                </wp:positionV>
                <wp:extent cx="695325" cy="307340"/>
                <wp:effectExtent l="0" t="0" r="9525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0E6117" w14:textId="77777777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+70</w:t>
                            </w:r>
                            <w:r w:rsidRPr="008435A2">
                              <w:rPr>
                                <w:rFonts w:ascii="Times New Roman" w:hAnsi="Times New Roman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8C8BA" id="Rectangle 160" o:spid="_x0000_s1092" style="position:absolute;margin-left:192.3pt;margin-top:3.25pt;width:54.75pt;height:2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" fillcolor="window" stroked="f" strokeweight="2pt">
                <v:textbox>
                  <w:txbxContent>
                    <w:p w14:paraId="170E6117" w14:textId="77777777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+70</w:t>
                      </w:r>
                      <w:r w:rsidRPr="008435A2">
                        <w:rPr>
                          <w:rFonts w:ascii="Times New Roman" w:hAnsi="Times New Roman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14:paraId="68595234" w14:textId="6304FE46" w:rsidR="00A95516" w:rsidRPr="00A95516" w:rsidRDefault="00A95516" w:rsidP="00A95516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45B388CE" w14:textId="77777777" w:rsidR="00A95516" w:rsidRPr="00A95516" w:rsidRDefault="00A95516" w:rsidP="00A95516">
      <w:pPr>
        <w:jc w:val="left"/>
        <w:rPr>
          <w:rFonts w:ascii="Times New Roman" w:hAnsi="Times New Roman"/>
          <w:b/>
          <w:bCs/>
          <w:noProof/>
          <w:sz w:val="24"/>
          <w:u w:val="single"/>
        </w:rPr>
      </w:pP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ABA15AC" wp14:editId="4FDE6237">
                <wp:simplePos x="0" y="0"/>
                <wp:positionH relativeFrom="column">
                  <wp:posOffset>3400425</wp:posOffset>
                </wp:positionH>
                <wp:positionV relativeFrom="paragraph">
                  <wp:posOffset>15240</wp:posOffset>
                </wp:positionV>
                <wp:extent cx="1038860" cy="328930"/>
                <wp:effectExtent l="0" t="0" r="27940" b="13970"/>
                <wp:wrapNone/>
                <wp:docPr id="170" name="Flèche : courbe vers le ba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40C0" id="Flèche : courbe vers le bas 170" o:spid="_x0000_s1026" type="#_x0000_t105" style="position:absolute;margin-left:267.75pt;margin-top:1.2pt;width:81.8pt;height:25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OAaBP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6AC634" wp14:editId="184273C9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1038860" cy="328930"/>
                <wp:effectExtent l="0" t="0" r="27940" b="13970"/>
                <wp:wrapNone/>
                <wp:docPr id="162" name="Flèche : courbe vers le bas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59ED" id="Flèche : courbe vers le bas 162" o:spid="_x0000_s1026" type="#_x0000_t105" style="position:absolute;margin-left:179.25pt;margin-top:1.45pt;width:81.8pt;height:25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" adj="18180,20745,16200" fillcolor="#4f81bd" strokecolor="#385d8a" strokeweight="2pt">
                <v:path arrowok="t"/>
              </v:shape>
            </w:pict>
          </mc:Fallback>
        </mc:AlternateContent>
      </w: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860B704" wp14:editId="4159FBDB">
                <wp:simplePos x="0" y="0"/>
                <wp:positionH relativeFrom="column">
                  <wp:posOffset>1152525</wp:posOffset>
                </wp:positionH>
                <wp:positionV relativeFrom="paragraph">
                  <wp:posOffset>17145</wp:posOffset>
                </wp:positionV>
                <wp:extent cx="1038860" cy="328930"/>
                <wp:effectExtent l="0" t="0" r="27940" b="13970"/>
                <wp:wrapNone/>
                <wp:docPr id="163" name="Flèche : courbe vers le bas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32893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BCF1" id="Flèche : courbe vers le bas 163" o:spid="_x0000_s1026" type="#_x0000_t105" style="position:absolute;margin-left:90.75pt;margin-top:1.35pt;width:81.8pt;height:25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" adj="18180,20745,16200" fillcolor="#4472c4" strokecolor="#2f528f" strokeweight="1pt">
                <v:path arrowok="t"/>
              </v:shape>
            </w:pict>
          </mc:Fallback>
        </mc:AlternateContent>
      </w:r>
      <w:r w:rsidRPr="00A95516">
        <w:rPr>
          <w:rFonts w:ascii="Times New Roman" w:hAnsi="Times New Roman"/>
          <w:b/>
          <w:bCs/>
          <w:noProof/>
          <w:sz w:val="24"/>
          <w:u w:val="single"/>
        </w:rPr>
        <w:t xml:space="preserve"> </w:t>
      </w:r>
    </w:p>
    <w:p w14:paraId="1394209A" w14:textId="77777777" w:rsidR="00A95516" w:rsidRPr="00A95516" w:rsidRDefault="00A95516" w:rsidP="00A95516">
      <w:pPr>
        <w:jc w:val="left"/>
        <w:rPr>
          <w:rFonts w:ascii="Times New Roman" w:hAnsi="Times New Roman"/>
          <w:b/>
          <w:bCs/>
          <w:noProof/>
          <w:sz w:val="24"/>
        </w:rPr>
      </w:pPr>
    </w:p>
    <w:p w14:paraId="34B37EA6" w14:textId="58960886" w:rsidR="00A95516" w:rsidRPr="00A95516" w:rsidRDefault="00A95516" w:rsidP="00A95516">
      <w:pPr>
        <w:tabs>
          <w:tab w:val="left" w:pos="5415"/>
        </w:tabs>
        <w:jc w:val="left"/>
        <w:rPr>
          <w:rFonts w:ascii="Times New Roman" w:eastAsiaTheme="minorEastAsia" w:hAnsi="Times New Roman"/>
          <w:noProof/>
          <w:color w:val="FF0000"/>
          <w:sz w:val="24"/>
        </w:rPr>
      </w:pPr>
      <w:r w:rsidRPr="00A95516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1FCD83" wp14:editId="431BE2F9">
                <wp:simplePos x="0" y="0"/>
                <wp:positionH relativeFrom="column">
                  <wp:posOffset>3458210</wp:posOffset>
                </wp:positionH>
                <wp:positionV relativeFrom="paragraph">
                  <wp:posOffset>176530</wp:posOffset>
                </wp:positionV>
                <wp:extent cx="981075" cy="306705"/>
                <wp:effectExtent l="0" t="0" r="28575" b="17145"/>
                <wp:wrapNone/>
                <wp:docPr id="172" name="Flèche : courbe vers le hau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30670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9B697" id="Flèche : courbe vers le haut 172" o:spid="_x0000_s1026" type="#_x0000_t104" style="position:absolute;margin-left:272.3pt;margin-top:13.9pt;width:77.25pt;height:2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" adj="18224,20756,5400" fillcolor="#4f81bd" strokecolor="#385d8a" strokeweight="2pt">
                <v:path arrowok="t"/>
              </v:shape>
            </w:pict>
          </mc:Fallback>
        </mc:AlternateContent>
      </w:r>
      <w:r w:rsidRPr="00A95516">
        <w:rPr>
          <w:rFonts w:ascii="Times New Roman" w:hAnsi="Times New Roman"/>
          <w:b/>
          <w:bCs/>
          <w:noProof/>
          <w:sz w:val="24"/>
        </w:rPr>
        <w:t xml:space="preserve">                               V</w:t>
      </w:r>
      <w:r w:rsidRPr="00A95516">
        <w:rPr>
          <w:rFonts w:ascii="Times New Roman" w:hAnsi="Times New Roman"/>
          <w:b/>
          <w:bCs/>
          <w:noProof/>
          <w:sz w:val="24"/>
          <w:vertAlign w:val="subscript"/>
        </w:rPr>
        <w:t>0</w:t>
      </w:r>
      <w:r w:rsidRPr="00A95516">
        <w:rPr>
          <w:rFonts w:ascii="Times New Roman" w:hAnsi="Times New Roman"/>
          <w:b/>
          <w:bCs/>
          <w:noProof/>
          <w:sz w:val="24"/>
        </w:rPr>
        <w:t xml:space="preserve"> =100</w:t>
      </w:r>
      <w:r w:rsidRPr="00A95516">
        <w:rPr>
          <w:rFonts w:ascii="Times New Roman" w:hAnsi="Times New Roman"/>
          <w:b/>
          <w:bCs/>
          <w:noProof/>
          <w:sz w:val="24"/>
          <w:vertAlign w:val="subscript"/>
        </w:rPr>
        <w:t xml:space="preserve">                </w:t>
      </w:r>
      <w:r w:rsidRPr="00A95516">
        <w:rPr>
          <w:rFonts w:ascii="Times New Roman" w:hAnsi="Times New Roman"/>
          <w:b/>
          <w:bCs/>
          <w:noProof/>
          <w:sz w:val="24"/>
        </w:rPr>
        <w:t>V</w:t>
      </w:r>
      <w:r w:rsidRPr="00A95516">
        <w:rPr>
          <w:rFonts w:ascii="Times New Roman" w:hAnsi="Times New Roman"/>
          <w:b/>
          <w:bCs/>
          <w:noProof/>
          <w:sz w:val="24"/>
          <w:vertAlign w:val="subscript"/>
        </w:rPr>
        <w:t>1</w:t>
      </w:r>
      <w:r w:rsidRPr="00A95516">
        <w:rPr>
          <w:rFonts w:ascii="Times New Roman" w:hAnsi="Times New Roman"/>
          <w:b/>
          <w:bCs/>
          <w:noProof/>
          <w:sz w:val="24"/>
        </w:rPr>
        <w:t xml:space="preserve">                           V</w:t>
      </w:r>
      <w:r w:rsidRPr="00A95516">
        <w:rPr>
          <w:rFonts w:ascii="Times New Roman" w:hAnsi="Times New Roman"/>
          <w:b/>
          <w:bCs/>
          <w:noProof/>
          <w:sz w:val="24"/>
          <w:vertAlign w:val="subscript"/>
        </w:rPr>
        <w:t>2</w:t>
      </w:r>
      <w:r w:rsidRPr="00A95516">
        <w:rPr>
          <w:rFonts w:ascii="Times New Roman" w:hAnsi="Times New Roman"/>
          <w:b/>
          <w:bCs/>
          <w:noProof/>
          <w:sz w:val="24"/>
        </w:rPr>
        <w:tab/>
        <w:t xml:space="preserve">                     V</w:t>
      </w:r>
      <w:r w:rsidRPr="00A95516">
        <w:rPr>
          <w:rFonts w:ascii="Times New Roman" w:hAnsi="Times New Roman"/>
          <w:b/>
          <w:bCs/>
          <w:noProof/>
          <w:sz w:val="24"/>
          <w:vertAlign w:val="subscript"/>
        </w:rPr>
        <w:t>3</w:t>
      </w:r>
    </w:p>
    <w:p w14:paraId="650E83D0" w14:textId="6BF9CF70" w:rsidR="00A95516" w:rsidRPr="00A95516" w:rsidRDefault="00A95516" w:rsidP="00A95516">
      <w:pPr>
        <w:jc w:val="left"/>
        <w:rPr>
          <w:rFonts w:ascii="Times New Roman" w:hAnsi="Times New Roman"/>
          <w:noProof/>
          <w:color w:val="FF0000"/>
          <w:sz w:val="24"/>
        </w:rPr>
      </w:pPr>
      <w:r w:rsidRPr="00A95516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16F21A4" wp14:editId="2DA409C9">
                <wp:simplePos x="0" y="0"/>
                <wp:positionH relativeFrom="column">
                  <wp:posOffset>1092835</wp:posOffset>
                </wp:positionH>
                <wp:positionV relativeFrom="paragraph">
                  <wp:posOffset>141605</wp:posOffset>
                </wp:positionV>
                <wp:extent cx="3629025" cy="581025"/>
                <wp:effectExtent l="0" t="19050" r="0" b="28575"/>
                <wp:wrapNone/>
                <wp:docPr id="166" name="Flèche : courbe vers le hau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81025"/>
                        </a:xfrm>
                        <a:prstGeom prst="curvedUpArrow">
                          <a:avLst>
                            <a:gd name="adj1" fmla="val 10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F7F" id="Flèche : courbe vers le haut 166" o:spid="_x0000_s1026" type="#_x0000_t104" style="position:absolute;margin-left:86.05pt;margin-top:11.15pt;width:285.75pt;height:4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" adj="19871,20908,5400" fillcolor="red" strokecolor="red" strokeweight="1pt"/>
            </w:pict>
          </mc:Fallback>
        </mc:AlternateContent>
      </w:r>
      <w:r w:rsidRPr="00A95516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DF2FC5" wp14:editId="50384CB7">
                <wp:simplePos x="0" y="0"/>
                <wp:positionH relativeFrom="column">
                  <wp:posOffset>2324100</wp:posOffset>
                </wp:positionH>
                <wp:positionV relativeFrom="paragraph">
                  <wp:posOffset>1270</wp:posOffset>
                </wp:positionV>
                <wp:extent cx="981075" cy="306705"/>
                <wp:effectExtent l="0" t="0" r="28575" b="17145"/>
                <wp:wrapNone/>
                <wp:docPr id="164" name="Flèche : courbe vers le hau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30670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B5EF" id="Flèche : courbe vers le haut 164" o:spid="_x0000_s1026" type="#_x0000_t104" style="position:absolute;margin-left:183pt;margin-top:.1pt;width:77.25pt;height:2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" adj="18224,20756,5400" fillcolor="#4f81bd" strokecolor="#385d8a" strokeweight="2pt">
                <v:path arrowok="t"/>
              </v:shape>
            </w:pict>
          </mc:Fallback>
        </mc:AlternateContent>
      </w:r>
      <w:r w:rsidRPr="00A95516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E3F282" wp14:editId="35DB1987">
                <wp:simplePos x="0" y="0"/>
                <wp:positionH relativeFrom="column">
                  <wp:posOffset>1210310</wp:posOffset>
                </wp:positionH>
                <wp:positionV relativeFrom="paragraph">
                  <wp:posOffset>2540</wp:posOffset>
                </wp:positionV>
                <wp:extent cx="981075" cy="306705"/>
                <wp:effectExtent l="0" t="0" r="28575" b="17145"/>
                <wp:wrapNone/>
                <wp:docPr id="165" name="Flèche : courbe vers le hau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306705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BDCF" id="Flèche : courbe vers le haut 165" o:spid="_x0000_s1026" type="#_x0000_t104" style="position:absolute;margin-left:95.3pt;margin-top:.2pt;width:77.25pt;height:2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" adj="18224,20756,5400" fillcolor="#4472c4" strokecolor="#2f528f" strokeweight="1pt">
                <v:path arrowok="t"/>
              </v:shape>
            </w:pict>
          </mc:Fallback>
        </mc:AlternateContent>
      </w:r>
      <w:r w:rsidRPr="00A95516">
        <w:rPr>
          <w:rFonts w:ascii="Times New Roman" w:eastAsiaTheme="minorEastAsia" w:hAnsi="Times New Roman"/>
          <w:noProof/>
          <w:color w:val="FF0000"/>
          <w:sz w:val="24"/>
        </w:rPr>
        <w:t xml:space="preserve">                                                                                    </w:t>
      </w:r>
    </w:p>
    <w:p w14:paraId="78E3B6C6" w14:textId="1D83FFD2" w:rsidR="00A95516" w:rsidRPr="00A95516" w:rsidRDefault="00A95516" w:rsidP="00A95516">
      <w:pPr>
        <w:jc w:val="left"/>
        <w:rPr>
          <w:rFonts w:ascii="Times New Roman" w:hAnsi="Times New Roman"/>
          <w:sz w:val="24"/>
        </w:rPr>
      </w:pPr>
    </w:p>
    <w:p w14:paraId="4E012465" w14:textId="77AA0CAE" w:rsidR="00767B1A" w:rsidRDefault="00A95516" w:rsidP="00F903E5">
      <w:pPr>
        <w:jc w:val="left"/>
        <w:rPr>
          <w:rFonts w:ascii="Times New Roman" w:hAnsi="Times New Roman"/>
          <w:sz w:val="24"/>
          <w:szCs w:val="24"/>
        </w:rPr>
      </w:pPr>
      <w:r w:rsidRPr="00A9551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B5667F" wp14:editId="03FC4518">
                <wp:simplePos x="0" y="0"/>
                <wp:positionH relativeFrom="column">
                  <wp:posOffset>2324100</wp:posOffset>
                </wp:positionH>
                <wp:positionV relativeFrom="paragraph">
                  <wp:posOffset>277495</wp:posOffset>
                </wp:positionV>
                <wp:extent cx="723900" cy="306705"/>
                <wp:effectExtent l="0" t="0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8AB763" w14:textId="77777777" w:rsidR="00A95516" w:rsidRDefault="00A95516" w:rsidP="00A955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×1,122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5667F" id="Rectangle 169" o:spid="_x0000_s1093" style="position:absolute;margin-left:183pt;margin-top:21.85pt;width:57pt;height:2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" fillcolor="window" stroked="f" strokeweight="2pt">
                <v:textbox>
                  <w:txbxContent>
                    <w:p w14:paraId="2F8AB763" w14:textId="77777777" w:rsidR="00A95516" w:rsidRDefault="00A95516" w:rsidP="00A955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×1,122</w:t>
                      </w:r>
                    </w:p>
                  </w:txbxContent>
                </v:textbox>
              </v:rect>
            </w:pict>
          </mc:Fallback>
        </mc:AlternateContent>
      </w:r>
    </w:p>
    <w:p w14:paraId="14FF6AD3" w14:textId="3345ED22" w:rsidR="00767B1A" w:rsidRPr="00767B1A" w:rsidRDefault="00767B1A" w:rsidP="00767B1A">
      <w:pPr>
        <w:jc w:val="left"/>
        <w:rPr>
          <w:rFonts w:ascii="Times New Roman" w:hAnsi="Times New Roman"/>
          <w:color w:val="FF0000"/>
          <w:sz w:val="24"/>
        </w:rPr>
      </w:pPr>
      <w:r w:rsidRPr="00767B1A">
        <w:rPr>
          <w:rFonts w:ascii="Times New Roman" w:hAnsi="Times New Roman"/>
          <w:color w:val="FF0000"/>
          <w:sz w:val="24"/>
        </w:rPr>
        <w:lastRenderedPageBreak/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0,55×1,70×1,20=1,122=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112,2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12,2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767B1A">
        <w:rPr>
          <w:rFonts w:ascii="Times New Roman" w:hAnsi="Times New Roman"/>
          <w:color w:val="FF0000"/>
          <w:sz w:val="24"/>
        </w:rPr>
        <w:t xml:space="preserve">  ce qui correspond à une hausse de 12,2%. </w:t>
      </w:r>
    </w:p>
    <w:p w14:paraId="100FED5B" w14:textId="77777777" w:rsidR="00767B1A" w:rsidRDefault="00767B1A" w:rsidP="00F903E5">
      <w:pPr>
        <w:jc w:val="left"/>
        <w:rPr>
          <w:rFonts w:ascii="Times New Roman" w:hAnsi="Times New Roman"/>
          <w:sz w:val="24"/>
          <w:szCs w:val="24"/>
        </w:rPr>
      </w:pPr>
    </w:p>
    <w:p w14:paraId="0D9A7053" w14:textId="77777777" w:rsidR="00767B1A" w:rsidRDefault="00767B1A" w:rsidP="00F903E5">
      <w:pPr>
        <w:jc w:val="left"/>
        <w:rPr>
          <w:rFonts w:ascii="Times New Roman" w:hAnsi="Times New Roman"/>
          <w:sz w:val="24"/>
          <w:szCs w:val="24"/>
        </w:rPr>
      </w:pPr>
    </w:p>
    <w:p w14:paraId="2F688A72" w14:textId="4E116D49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b) Quelle est la valeur finale de l’action ?</w:t>
      </w:r>
    </w:p>
    <w:p w14:paraId="059C3047" w14:textId="77777777" w:rsidR="00A95516" w:rsidRPr="00A95516" w:rsidRDefault="00A95516" w:rsidP="00A95516">
      <w:pPr>
        <w:tabs>
          <w:tab w:val="left" w:pos="5415"/>
        </w:tabs>
        <w:jc w:val="left"/>
        <w:rPr>
          <w:rFonts w:ascii="Times New Roman" w:eastAsiaTheme="minorEastAsia" w:hAnsi="Times New Roman"/>
          <w:noProof/>
          <w:color w:val="FF0000"/>
          <w:sz w:val="24"/>
        </w:rPr>
      </w:pPr>
      <w:r w:rsidRPr="00A95516">
        <w:rPr>
          <w:rFonts w:ascii="Times New Roman" w:hAnsi="Times New Roman"/>
          <w:b/>
          <w:bCs/>
          <w:noProof/>
          <w:color w:val="FF0000"/>
          <w:sz w:val="24"/>
        </w:rPr>
        <w:t>V</w:t>
      </w:r>
      <w:r w:rsidRPr="00A95516">
        <w:rPr>
          <w:rFonts w:ascii="Times New Roman" w:hAnsi="Times New Roman"/>
          <w:b/>
          <w:bCs/>
          <w:noProof/>
          <w:color w:val="FF0000"/>
          <w:sz w:val="24"/>
          <w:vertAlign w:val="subscript"/>
        </w:rPr>
        <w:t>3</w:t>
      </w:r>
      <w:r w:rsidRPr="00A95516">
        <w:rPr>
          <w:rFonts w:ascii="Times New Roman" w:hAnsi="Times New Roman"/>
          <w:b/>
          <w:bCs/>
          <w:noProof/>
          <w:color w:val="FF0000"/>
          <w:sz w:val="24"/>
        </w:rPr>
        <w:t>=</w:t>
      </w:r>
      <m:oMath>
        <m:r>
          <m:rPr>
            <m:sty m:val="bi"/>
          </m:rPr>
          <w:rPr>
            <w:rFonts w:ascii="Cambria Math" w:hAnsi="Cambria Math"/>
            <w:noProof/>
            <w:color w:val="FF0000"/>
            <w:sz w:val="24"/>
          </w:rPr>
          <m:t>100×1,122=112,2</m:t>
        </m:r>
      </m:oMath>
    </w:p>
    <w:p w14:paraId="53F4CDDD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  <w:szCs w:val="24"/>
        </w:rPr>
      </w:pPr>
      <w:r w:rsidRPr="00A95516">
        <w:rPr>
          <w:rFonts w:ascii="Times New Roman" w:hAnsi="Times New Roman"/>
          <w:color w:val="FF0000"/>
          <w:sz w:val="24"/>
          <w:szCs w:val="24"/>
        </w:rPr>
        <w:t>La valeur finale de l’action est de 112,2 €.</w:t>
      </w:r>
    </w:p>
    <w:p w14:paraId="239511D3" w14:textId="77777777" w:rsidR="00A95516" w:rsidRDefault="00A95516" w:rsidP="00F903E5">
      <w:pPr>
        <w:jc w:val="left"/>
        <w:rPr>
          <w:rFonts w:ascii="Times New Roman" w:hAnsi="Times New Roman"/>
          <w:sz w:val="24"/>
          <w:szCs w:val="24"/>
        </w:rPr>
      </w:pPr>
    </w:p>
    <w:p w14:paraId="3CA0F322" w14:textId="77777777" w:rsidR="00A95516" w:rsidRDefault="00A95516" w:rsidP="00F903E5">
      <w:pPr>
        <w:jc w:val="left"/>
        <w:rPr>
          <w:rFonts w:ascii="Times New Roman" w:hAnsi="Times New Roman"/>
          <w:sz w:val="24"/>
          <w:szCs w:val="24"/>
        </w:rPr>
      </w:pPr>
    </w:p>
    <w:p w14:paraId="3F16EDF2" w14:textId="28D98A72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 xml:space="preserve">3. La population d’une ville en Inde augmente de 3% par an. Déterminer arrondi à deux </w:t>
      </w:r>
      <w:proofErr w:type="gramStart"/>
      <w:r w:rsidRPr="00F903E5">
        <w:rPr>
          <w:rFonts w:ascii="Times New Roman" w:hAnsi="Times New Roman"/>
          <w:sz w:val="24"/>
          <w:szCs w:val="24"/>
        </w:rPr>
        <w:t>décimales  le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pourcentage d’augmentation sur une décennie. </w:t>
      </w:r>
    </w:p>
    <w:p w14:paraId="5CD37339" w14:textId="6DA2793E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  <w:r w:rsidRPr="00A95516">
        <w:rPr>
          <w:rFonts w:ascii="Times New Roman" w:hAnsi="Times New Roman"/>
          <w:color w:val="FF0000"/>
          <w:sz w:val="24"/>
        </w:rPr>
        <w:t xml:space="preserve">Le coefficient multiplicateur global est </w:t>
      </w:r>
      <m:oMath>
        <m:r>
          <w:rPr>
            <w:rFonts w:ascii="Cambria Math" w:hAnsi="Cambria Math"/>
            <w:color w:val="FF0000"/>
            <w:sz w:val="24"/>
          </w:rPr>
          <m:t>1,03×1,03×…×1,03=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1,03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10</m:t>
            </m:r>
          </m:sup>
        </m:sSup>
        <m:r>
          <w:rPr>
            <w:rFonts w:ascii="Cambria Math" w:hAnsi="Cambria Math"/>
            <w:color w:val="FF0000"/>
            <w:sz w:val="24"/>
          </w:rPr>
          <m:t>≈1,3439=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</m:t>
            </m:r>
            <m:r>
              <w:rPr>
                <w:rFonts w:ascii="Cambria Math" w:hAnsi="Cambria Math"/>
                <w:color w:val="FF0000"/>
                <w:sz w:val="24"/>
              </w:rPr>
              <m:t>34,39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100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</w:rPr>
              <m:t>34,39</m:t>
            </m:r>
          </m:num>
          <m:den>
            <m:r>
              <w:rPr>
                <w:rFonts w:ascii="Cambria Math" w:hAnsi="Cambria Math"/>
                <w:color w:val="FF0000"/>
                <w:sz w:val="24"/>
              </w:rPr>
              <m:t>100</m:t>
            </m:r>
          </m:den>
        </m:f>
      </m:oMath>
      <w:r w:rsidRPr="00A95516">
        <w:rPr>
          <w:rFonts w:ascii="Times New Roman" w:hAnsi="Times New Roman"/>
          <w:color w:val="FF0000"/>
          <w:sz w:val="24"/>
        </w:rPr>
        <w:t xml:space="preserve">  ce qui correspond à une hausse de 34,39%. </w:t>
      </w:r>
    </w:p>
    <w:p w14:paraId="73847E11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4. J’ai placé une somme de de 10000 euros à la banque à un taux de 5</w:t>
      </w:r>
      <w:proofErr w:type="gramStart"/>
      <w:r w:rsidRPr="00F903E5">
        <w:rPr>
          <w:rFonts w:ascii="Times New Roman" w:hAnsi="Times New Roman"/>
          <w:sz w:val="24"/>
          <w:szCs w:val="24"/>
        </w:rPr>
        <w:t>%.Au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bout de combien de temps aurais-je doubler mon capital ? </w:t>
      </w:r>
    </w:p>
    <w:p w14:paraId="3CE54E1C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0545F8BF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  <w:r w:rsidRPr="00A95516">
        <w:rPr>
          <w:rFonts w:ascii="Times New Roman" w:hAnsi="Times New Roman"/>
          <w:color w:val="FF0000"/>
          <w:sz w:val="24"/>
        </w:rPr>
        <w:t xml:space="preserve">Le coefficient multiplicateur global sur </w:t>
      </w:r>
      <m:oMath>
        <m:r>
          <w:rPr>
            <w:rFonts w:ascii="Cambria Math" w:hAnsi="Cambria Math"/>
            <w:color w:val="FF0000"/>
            <w:sz w:val="24"/>
          </w:rPr>
          <m:t>n</m:t>
        </m:r>
      </m:oMath>
      <w:r w:rsidRPr="00A95516">
        <w:rPr>
          <w:rFonts w:ascii="Times New Roman" w:hAnsi="Times New Roman"/>
          <w:color w:val="FF0000"/>
          <w:sz w:val="24"/>
        </w:rPr>
        <w:t xml:space="preserve"> années est </w:t>
      </w:r>
      <m:oMath>
        <m:r>
          <w:rPr>
            <w:rFonts w:ascii="Cambria Math" w:hAnsi="Cambria Math"/>
            <w:color w:val="FF0000"/>
            <w:sz w:val="24"/>
          </w:rPr>
          <m:t>1,05×1,05×…×1,05=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1,05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n</m:t>
            </m:r>
          </m:sup>
        </m:sSup>
      </m:oMath>
    </w:p>
    <w:p w14:paraId="68646A7C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  <w:r w:rsidRPr="00A95516">
        <w:rPr>
          <w:rFonts w:ascii="Times New Roman" w:hAnsi="Times New Roman"/>
          <w:color w:val="FF0000"/>
          <w:sz w:val="24"/>
        </w:rPr>
        <w:t xml:space="preserve">Je cherche la première valeur de </w:t>
      </w:r>
      <m:oMath>
        <m:r>
          <w:rPr>
            <w:rFonts w:ascii="Cambria Math" w:hAnsi="Cambria Math"/>
            <w:color w:val="FF0000"/>
            <w:sz w:val="24"/>
          </w:rPr>
          <m:t>n</m:t>
        </m:r>
      </m:oMath>
      <w:r w:rsidRPr="00A95516">
        <w:rPr>
          <w:rFonts w:ascii="Times New Roman" w:hAnsi="Times New Roman"/>
          <w:color w:val="FF0000"/>
          <w:sz w:val="24"/>
        </w:rPr>
        <w:t xml:space="preserve"> pour laquelle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1,05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n</m:t>
            </m:r>
          </m:sup>
        </m:sSup>
        <m:r>
          <w:rPr>
            <w:rFonts w:ascii="Cambria Math" w:hAnsi="Cambria Math"/>
            <w:color w:val="FF0000"/>
            <w:sz w:val="24"/>
          </w:rPr>
          <m:t>≥2</m:t>
        </m:r>
      </m:oMath>
    </w:p>
    <w:p w14:paraId="6F56129A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  <w:r w:rsidRPr="00A95516">
        <w:rPr>
          <w:rFonts w:ascii="Times New Roman" w:hAnsi="Times New Roman"/>
          <w:color w:val="FF0000"/>
          <w:sz w:val="24"/>
        </w:rPr>
        <w:t xml:space="preserve">En remplaçant n par des valeurs sur la calculatrice, on trouve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1,05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14</m:t>
            </m:r>
          </m:sup>
        </m:sSup>
        <m:r>
          <w:rPr>
            <w:rFonts w:ascii="Cambria Math" w:hAnsi="Cambria Math"/>
            <w:color w:val="FF0000"/>
            <w:sz w:val="24"/>
          </w:rPr>
          <m:t>≈1,9799</m:t>
        </m:r>
      </m:oMath>
      <w:r w:rsidRPr="00A95516">
        <w:rPr>
          <w:rFonts w:ascii="Times New Roman" w:hAnsi="Times New Roman"/>
          <w:color w:val="FF0000"/>
          <w:sz w:val="24"/>
        </w:rPr>
        <w:t xml:space="preserve"> et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1,05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15</m:t>
            </m:r>
          </m:sup>
        </m:sSup>
        <m:r>
          <w:rPr>
            <w:rFonts w:ascii="Cambria Math" w:hAnsi="Cambria Math"/>
            <w:color w:val="FF0000"/>
            <w:sz w:val="24"/>
          </w:rPr>
          <m:t>≈2,0789</m:t>
        </m:r>
      </m:oMath>
    </w:p>
    <w:p w14:paraId="54148BF0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  <w:r w:rsidRPr="00A95516">
        <w:rPr>
          <w:rFonts w:ascii="Times New Roman" w:hAnsi="Times New Roman"/>
          <w:color w:val="FF0000"/>
          <w:sz w:val="24"/>
        </w:rPr>
        <w:t>Il faut donc attendre 15 ans afin de doubler son capital.</w:t>
      </w:r>
    </w:p>
    <w:p w14:paraId="334968E7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</w:p>
    <w:p w14:paraId="224A4348" w14:textId="77777777" w:rsidR="00A95516" w:rsidRPr="00A95516" w:rsidRDefault="00A95516" w:rsidP="00A95516">
      <w:pPr>
        <w:jc w:val="left"/>
        <w:rPr>
          <w:rFonts w:ascii="Times New Roman" w:hAnsi="Times New Roman"/>
          <w:color w:val="FF0000"/>
          <w:sz w:val="24"/>
        </w:rPr>
      </w:pPr>
    </w:p>
    <w:p w14:paraId="0BCCD4E5" w14:textId="77777777" w:rsidR="005D18C7" w:rsidRDefault="005D18C7" w:rsidP="00D01494">
      <w:pPr>
        <w:rPr>
          <w:rFonts w:ascii="Times New Roman" w:hAnsi="Times New Roman"/>
          <w:b/>
          <w:bCs/>
          <w:u w:val="single"/>
        </w:rPr>
      </w:pPr>
    </w:p>
    <w:sectPr w:rsidR="005D18C7" w:rsidSect="005D3F0B">
      <w:headerReference w:type="default" r:id="rId16"/>
      <w:footerReference w:type="even" r:id="rId17"/>
      <w:footerReference w:type="default" r:id="rId18"/>
      <w:pgSz w:w="11907" w:h="16840" w:code="9"/>
      <w:pgMar w:top="709" w:right="1134" w:bottom="425" w:left="709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A410" w14:textId="77777777" w:rsidR="00B36346" w:rsidRDefault="00B36346">
      <w:r>
        <w:separator/>
      </w:r>
    </w:p>
  </w:endnote>
  <w:endnote w:type="continuationSeparator" w:id="0">
    <w:p w14:paraId="3378B44D" w14:textId="77777777" w:rsidR="00B36346" w:rsidRDefault="00B3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C81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9A3BDD" w14:textId="77777777" w:rsidR="00E52195" w:rsidRDefault="00E52195" w:rsidP="00BB7246">
    <w:pPr>
      <w:pStyle w:val="Pieddepage"/>
      <w:ind w:right="360"/>
    </w:pPr>
  </w:p>
  <w:p w14:paraId="22B1F2F4" w14:textId="77777777" w:rsidR="00A95516" w:rsidRDefault="00A955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31D9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451B3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E348F9" w14:textId="77777777" w:rsidR="00E52195" w:rsidRDefault="00E52195" w:rsidP="00BB7246">
    <w:pPr>
      <w:pStyle w:val="Pieddepage"/>
      <w:ind w:right="360"/>
    </w:pPr>
  </w:p>
  <w:p w14:paraId="0247BDD0" w14:textId="77777777" w:rsidR="00A95516" w:rsidRDefault="00A955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973B" w14:textId="77777777" w:rsidR="00B36346" w:rsidRDefault="00B36346">
      <w:r>
        <w:separator/>
      </w:r>
    </w:p>
  </w:footnote>
  <w:footnote w:type="continuationSeparator" w:id="0">
    <w:p w14:paraId="310E02A4" w14:textId="77777777" w:rsidR="00B36346" w:rsidRDefault="00B3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BC3D" w14:textId="38A6CDD3" w:rsidR="00E52195" w:rsidRPr="00BB7246" w:rsidRDefault="00E52195">
    <w:pPr>
      <w:pStyle w:val="En-tte"/>
      <w:rPr>
        <w:rFonts w:ascii="Times New Roman" w:hAnsi="Times New Roman"/>
        <w:sz w:val="16"/>
        <w:szCs w:val="16"/>
      </w:rPr>
    </w:pPr>
    <w:r>
      <w:t xml:space="preserve">                                                                                                                                    </w:t>
    </w:r>
    <w:r w:rsidR="0000498E">
      <w:t xml:space="preserve">    </w:t>
    </w:r>
    <w:r w:rsidRPr="00BB7246">
      <w:rPr>
        <w:rFonts w:ascii="Times New Roman" w:hAnsi="Times New Roman"/>
        <w:sz w:val="16"/>
        <w:szCs w:val="16"/>
      </w:rPr>
      <w:t>Exercices de seconde</w:t>
    </w:r>
  </w:p>
  <w:p w14:paraId="72044585" w14:textId="77777777" w:rsidR="00A95516" w:rsidRDefault="00A955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46C"/>
    <w:multiLevelType w:val="hybridMultilevel"/>
    <w:tmpl w:val="5F30217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C4D32"/>
    <w:multiLevelType w:val="singleLevel"/>
    <w:tmpl w:val="D502657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" w15:restartNumberingAfterBreak="0">
    <w:nsid w:val="09717318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4F8C"/>
    <w:multiLevelType w:val="singleLevel"/>
    <w:tmpl w:val="C4C2C17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" w15:restartNumberingAfterBreak="0">
    <w:nsid w:val="102A5349"/>
    <w:multiLevelType w:val="singleLevel"/>
    <w:tmpl w:val="9C0CF6E8"/>
    <w:lvl w:ilvl="0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5" w15:restartNumberingAfterBreak="0">
    <w:nsid w:val="1F6E6782"/>
    <w:multiLevelType w:val="singleLevel"/>
    <w:tmpl w:val="EB862F9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6" w15:restartNumberingAfterBreak="0">
    <w:nsid w:val="205D381C"/>
    <w:multiLevelType w:val="hybridMultilevel"/>
    <w:tmpl w:val="D49885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C2A53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BA0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03CEA"/>
    <w:multiLevelType w:val="singleLevel"/>
    <w:tmpl w:val="55CCC4AA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0" w15:restartNumberingAfterBreak="0">
    <w:nsid w:val="33D22CAE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A217A"/>
    <w:multiLevelType w:val="hybridMultilevel"/>
    <w:tmpl w:val="9998FAE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BE30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50108B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73950"/>
    <w:multiLevelType w:val="hybridMultilevel"/>
    <w:tmpl w:val="87EA8C1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F81CE8"/>
    <w:multiLevelType w:val="singleLevel"/>
    <w:tmpl w:val="7A3A925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5" w15:restartNumberingAfterBreak="0">
    <w:nsid w:val="3F0B4CB6"/>
    <w:multiLevelType w:val="singleLevel"/>
    <w:tmpl w:val="A6C6963C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6" w15:restartNumberingAfterBreak="0">
    <w:nsid w:val="3FB5546F"/>
    <w:multiLevelType w:val="hybridMultilevel"/>
    <w:tmpl w:val="32926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756BF"/>
    <w:multiLevelType w:val="singleLevel"/>
    <w:tmpl w:val="C4DA8A1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8" w15:restartNumberingAfterBreak="0">
    <w:nsid w:val="51627238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1008D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2B47D4A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73250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E0321"/>
    <w:multiLevelType w:val="singleLevel"/>
    <w:tmpl w:val="9B62A23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3" w15:restartNumberingAfterBreak="0">
    <w:nsid w:val="5B4777C4"/>
    <w:multiLevelType w:val="hybridMultilevel"/>
    <w:tmpl w:val="F314E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2CC8"/>
    <w:multiLevelType w:val="singleLevel"/>
    <w:tmpl w:val="741CB83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5" w15:restartNumberingAfterBreak="0">
    <w:nsid w:val="61C3437C"/>
    <w:multiLevelType w:val="hybridMultilevel"/>
    <w:tmpl w:val="58EA9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27" w15:restartNumberingAfterBreak="0">
    <w:nsid w:val="6ABB5EF9"/>
    <w:multiLevelType w:val="hybridMultilevel"/>
    <w:tmpl w:val="CC08001A"/>
    <w:lvl w:ilvl="0" w:tplc="389E5C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714ABA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666EA"/>
    <w:multiLevelType w:val="hybridMultilevel"/>
    <w:tmpl w:val="495A7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E833D2"/>
    <w:multiLevelType w:val="singleLevel"/>
    <w:tmpl w:val="1548E2F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1" w15:restartNumberingAfterBreak="0">
    <w:nsid w:val="76EA4AB5"/>
    <w:multiLevelType w:val="hybridMultilevel"/>
    <w:tmpl w:val="CE46E51C"/>
    <w:lvl w:ilvl="0" w:tplc="7EEED3DA">
      <w:start w:val="1"/>
      <w:numFmt w:val="decimal"/>
      <w:lvlText w:val="%1."/>
      <w:lvlJc w:val="left"/>
      <w:pPr>
        <w:ind w:left="720" w:hanging="360"/>
      </w:pPr>
      <w:rPr>
        <w:rFonts w:ascii="Cmath" w:hAnsi="Cmath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F6135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602473">
    <w:abstractNumId w:val="0"/>
  </w:num>
  <w:num w:numId="2" w16cid:durableId="1491605303">
    <w:abstractNumId w:val="29"/>
  </w:num>
  <w:num w:numId="3" w16cid:durableId="268707934">
    <w:abstractNumId w:val="32"/>
  </w:num>
  <w:num w:numId="4" w16cid:durableId="60635701">
    <w:abstractNumId w:val="21"/>
  </w:num>
  <w:num w:numId="5" w16cid:durableId="959801741">
    <w:abstractNumId w:val="16"/>
  </w:num>
  <w:num w:numId="6" w16cid:durableId="558176376">
    <w:abstractNumId w:val="17"/>
  </w:num>
  <w:num w:numId="7" w16cid:durableId="470681243">
    <w:abstractNumId w:val="30"/>
  </w:num>
  <w:num w:numId="8" w16cid:durableId="1502693731">
    <w:abstractNumId w:val="1"/>
  </w:num>
  <w:num w:numId="9" w16cid:durableId="687030030">
    <w:abstractNumId w:val="3"/>
  </w:num>
  <w:num w:numId="10" w16cid:durableId="1074931234">
    <w:abstractNumId w:val="15"/>
  </w:num>
  <w:num w:numId="11" w16cid:durableId="2096389877">
    <w:abstractNumId w:val="22"/>
  </w:num>
  <w:num w:numId="12" w16cid:durableId="856045538">
    <w:abstractNumId w:val="5"/>
  </w:num>
  <w:num w:numId="13" w16cid:durableId="1052343574">
    <w:abstractNumId w:val="9"/>
  </w:num>
  <w:num w:numId="14" w16cid:durableId="887837626">
    <w:abstractNumId w:val="14"/>
  </w:num>
  <w:num w:numId="15" w16cid:durableId="1842549321">
    <w:abstractNumId w:val="20"/>
  </w:num>
  <w:num w:numId="16" w16cid:durableId="1331835364">
    <w:abstractNumId w:val="13"/>
  </w:num>
  <w:num w:numId="17" w16cid:durableId="1432896068">
    <w:abstractNumId w:val="12"/>
  </w:num>
  <w:num w:numId="18" w16cid:durableId="1839076540">
    <w:abstractNumId w:val="23"/>
  </w:num>
  <w:num w:numId="19" w16cid:durableId="172500374">
    <w:abstractNumId w:val="25"/>
  </w:num>
  <w:num w:numId="20" w16cid:durableId="1753117023">
    <w:abstractNumId w:val="24"/>
  </w:num>
  <w:num w:numId="21" w16cid:durableId="494996281">
    <w:abstractNumId w:val="4"/>
  </w:num>
  <w:num w:numId="22" w16cid:durableId="334110392">
    <w:abstractNumId w:val="6"/>
  </w:num>
  <w:num w:numId="23" w16cid:durableId="1900045208">
    <w:abstractNumId w:val="11"/>
  </w:num>
  <w:num w:numId="24" w16cid:durableId="686030862">
    <w:abstractNumId w:val="31"/>
  </w:num>
  <w:num w:numId="25" w16cid:durableId="3678506">
    <w:abstractNumId w:val="2"/>
  </w:num>
  <w:num w:numId="26" w16cid:durableId="1495147555">
    <w:abstractNumId w:val="28"/>
  </w:num>
  <w:num w:numId="27" w16cid:durableId="1979996094">
    <w:abstractNumId w:val="8"/>
  </w:num>
  <w:num w:numId="28" w16cid:durableId="419063617">
    <w:abstractNumId w:val="7"/>
  </w:num>
  <w:num w:numId="29" w16cid:durableId="1038973998">
    <w:abstractNumId w:val="10"/>
  </w:num>
  <w:num w:numId="30" w16cid:durableId="1166551598">
    <w:abstractNumId w:val="18"/>
  </w:num>
  <w:num w:numId="31" w16cid:durableId="1758556187">
    <w:abstractNumId w:val="26"/>
  </w:num>
  <w:num w:numId="32" w16cid:durableId="936790152">
    <w:abstractNumId w:val="19"/>
  </w:num>
  <w:num w:numId="33" w16cid:durableId="1019769933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talique" w:val="TRUE"/>
    <w:docVar w:name="Numero" w:val="2"/>
  </w:docVars>
  <w:rsids>
    <w:rsidRoot w:val="009D5437"/>
    <w:rsid w:val="0000498E"/>
    <w:rsid w:val="000079EE"/>
    <w:rsid w:val="00021760"/>
    <w:rsid w:val="00032F00"/>
    <w:rsid w:val="00044739"/>
    <w:rsid w:val="000502EC"/>
    <w:rsid w:val="00053FF7"/>
    <w:rsid w:val="00097EEC"/>
    <w:rsid w:val="000B349B"/>
    <w:rsid w:val="000B73ED"/>
    <w:rsid w:val="000B7D7B"/>
    <w:rsid w:val="000C7AD5"/>
    <w:rsid w:val="000D54A1"/>
    <w:rsid w:val="000D5F71"/>
    <w:rsid w:val="000E2590"/>
    <w:rsid w:val="000E6BA3"/>
    <w:rsid w:val="000F0A6D"/>
    <w:rsid w:val="000F546D"/>
    <w:rsid w:val="00105B06"/>
    <w:rsid w:val="001168C8"/>
    <w:rsid w:val="00153560"/>
    <w:rsid w:val="00154565"/>
    <w:rsid w:val="00164B6D"/>
    <w:rsid w:val="001748E1"/>
    <w:rsid w:val="00177767"/>
    <w:rsid w:val="001804D7"/>
    <w:rsid w:val="00181CD6"/>
    <w:rsid w:val="00181CEC"/>
    <w:rsid w:val="00194F12"/>
    <w:rsid w:val="001A01A1"/>
    <w:rsid w:val="001A1B98"/>
    <w:rsid w:val="001A2703"/>
    <w:rsid w:val="001B0251"/>
    <w:rsid w:val="001B075A"/>
    <w:rsid w:val="001B442E"/>
    <w:rsid w:val="001B71B3"/>
    <w:rsid w:val="001D437E"/>
    <w:rsid w:val="001D6BFA"/>
    <w:rsid w:val="001D70FA"/>
    <w:rsid w:val="001E1D9F"/>
    <w:rsid w:val="001E505D"/>
    <w:rsid w:val="001E6D19"/>
    <w:rsid w:val="00210D91"/>
    <w:rsid w:val="00212BCF"/>
    <w:rsid w:val="00233F0A"/>
    <w:rsid w:val="00246DFF"/>
    <w:rsid w:val="00257A41"/>
    <w:rsid w:val="00275D2B"/>
    <w:rsid w:val="002777BA"/>
    <w:rsid w:val="002A0F8B"/>
    <w:rsid w:val="002C0130"/>
    <w:rsid w:val="002D0C30"/>
    <w:rsid w:val="002D3398"/>
    <w:rsid w:val="002E0787"/>
    <w:rsid w:val="002E3631"/>
    <w:rsid w:val="002E646F"/>
    <w:rsid w:val="002E64F9"/>
    <w:rsid w:val="002F347E"/>
    <w:rsid w:val="002F5B0A"/>
    <w:rsid w:val="00300EC1"/>
    <w:rsid w:val="003304A4"/>
    <w:rsid w:val="00341E69"/>
    <w:rsid w:val="003431B2"/>
    <w:rsid w:val="0034583F"/>
    <w:rsid w:val="00351C65"/>
    <w:rsid w:val="00355AB3"/>
    <w:rsid w:val="00374D5D"/>
    <w:rsid w:val="00381A1F"/>
    <w:rsid w:val="00381F66"/>
    <w:rsid w:val="003914B2"/>
    <w:rsid w:val="00395609"/>
    <w:rsid w:val="003963AE"/>
    <w:rsid w:val="003A5DF5"/>
    <w:rsid w:val="003B24F3"/>
    <w:rsid w:val="003C399D"/>
    <w:rsid w:val="003C3DCF"/>
    <w:rsid w:val="003C6104"/>
    <w:rsid w:val="003F5044"/>
    <w:rsid w:val="00411427"/>
    <w:rsid w:val="00413808"/>
    <w:rsid w:val="00417A4A"/>
    <w:rsid w:val="00420CC1"/>
    <w:rsid w:val="00441F7E"/>
    <w:rsid w:val="00445021"/>
    <w:rsid w:val="00465FBC"/>
    <w:rsid w:val="0047045E"/>
    <w:rsid w:val="0048612E"/>
    <w:rsid w:val="00487571"/>
    <w:rsid w:val="00496B68"/>
    <w:rsid w:val="00497507"/>
    <w:rsid w:val="004A6D56"/>
    <w:rsid w:val="004B2E20"/>
    <w:rsid w:val="004C7A73"/>
    <w:rsid w:val="004D19D9"/>
    <w:rsid w:val="004D59E5"/>
    <w:rsid w:val="004D7844"/>
    <w:rsid w:val="004D7DA2"/>
    <w:rsid w:val="004E2B0A"/>
    <w:rsid w:val="004F1C57"/>
    <w:rsid w:val="004F33C1"/>
    <w:rsid w:val="0050518A"/>
    <w:rsid w:val="00506173"/>
    <w:rsid w:val="0052199F"/>
    <w:rsid w:val="00553076"/>
    <w:rsid w:val="0056762A"/>
    <w:rsid w:val="005802C8"/>
    <w:rsid w:val="005A3616"/>
    <w:rsid w:val="005B2659"/>
    <w:rsid w:val="005B37EB"/>
    <w:rsid w:val="005C5AEF"/>
    <w:rsid w:val="005D17E5"/>
    <w:rsid w:val="005D18C7"/>
    <w:rsid w:val="005D384F"/>
    <w:rsid w:val="005D3F0B"/>
    <w:rsid w:val="005E1AF5"/>
    <w:rsid w:val="005F4403"/>
    <w:rsid w:val="00607CF3"/>
    <w:rsid w:val="00607F40"/>
    <w:rsid w:val="00613D2A"/>
    <w:rsid w:val="006160CE"/>
    <w:rsid w:val="00620043"/>
    <w:rsid w:val="00623F97"/>
    <w:rsid w:val="00627AA5"/>
    <w:rsid w:val="0063515F"/>
    <w:rsid w:val="00637E43"/>
    <w:rsid w:val="006451B3"/>
    <w:rsid w:val="00647CB7"/>
    <w:rsid w:val="00651DF6"/>
    <w:rsid w:val="00654B14"/>
    <w:rsid w:val="006558DA"/>
    <w:rsid w:val="006602A2"/>
    <w:rsid w:val="006674E5"/>
    <w:rsid w:val="00674906"/>
    <w:rsid w:val="00684118"/>
    <w:rsid w:val="00684F60"/>
    <w:rsid w:val="006939C0"/>
    <w:rsid w:val="006951FD"/>
    <w:rsid w:val="006A4C00"/>
    <w:rsid w:val="006B584F"/>
    <w:rsid w:val="006C233D"/>
    <w:rsid w:val="006D196D"/>
    <w:rsid w:val="006E48B0"/>
    <w:rsid w:val="006F221D"/>
    <w:rsid w:val="006F25BD"/>
    <w:rsid w:val="00713981"/>
    <w:rsid w:val="0072148D"/>
    <w:rsid w:val="00727F5F"/>
    <w:rsid w:val="00733DCE"/>
    <w:rsid w:val="00734846"/>
    <w:rsid w:val="00742E80"/>
    <w:rsid w:val="007435BB"/>
    <w:rsid w:val="00754F9D"/>
    <w:rsid w:val="00766918"/>
    <w:rsid w:val="0076725D"/>
    <w:rsid w:val="00767B1A"/>
    <w:rsid w:val="00777442"/>
    <w:rsid w:val="00784E5C"/>
    <w:rsid w:val="00784E8D"/>
    <w:rsid w:val="007A357B"/>
    <w:rsid w:val="007A69A9"/>
    <w:rsid w:val="007B1A19"/>
    <w:rsid w:val="007B223A"/>
    <w:rsid w:val="007B7C00"/>
    <w:rsid w:val="007C3977"/>
    <w:rsid w:val="007E03CE"/>
    <w:rsid w:val="007E6D65"/>
    <w:rsid w:val="007E7DD0"/>
    <w:rsid w:val="007F3987"/>
    <w:rsid w:val="007F5DA8"/>
    <w:rsid w:val="00811A06"/>
    <w:rsid w:val="00830ABD"/>
    <w:rsid w:val="0084567E"/>
    <w:rsid w:val="00851B85"/>
    <w:rsid w:val="00861D1B"/>
    <w:rsid w:val="0086441B"/>
    <w:rsid w:val="00864DBA"/>
    <w:rsid w:val="008661D9"/>
    <w:rsid w:val="008813EC"/>
    <w:rsid w:val="008848D7"/>
    <w:rsid w:val="008A45A0"/>
    <w:rsid w:val="008C4B81"/>
    <w:rsid w:val="008E0EAE"/>
    <w:rsid w:val="008F1DC0"/>
    <w:rsid w:val="00900074"/>
    <w:rsid w:val="00924FDF"/>
    <w:rsid w:val="00930D3B"/>
    <w:rsid w:val="00940A3A"/>
    <w:rsid w:val="00942E6D"/>
    <w:rsid w:val="00947C8D"/>
    <w:rsid w:val="00950BD6"/>
    <w:rsid w:val="009525E6"/>
    <w:rsid w:val="00961BF2"/>
    <w:rsid w:val="00963934"/>
    <w:rsid w:val="00983D16"/>
    <w:rsid w:val="009A2995"/>
    <w:rsid w:val="009A6EE4"/>
    <w:rsid w:val="009A786C"/>
    <w:rsid w:val="009C4E0F"/>
    <w:rsid w:val="009D0F3E"/>
    <w:rsid w:val="009D28B2"/>
    <w:rsid w:val="009D5437"/>
    <w:rsid w:val="009E762C"/>
    <w:rsid w:val="00A04A4F"/>
    <w:rsid w:val="00A0682C"/>
    <w:rsid w:val="00A10B2E"/>
    <w:rsid w:val="00A10E0C"/>
    <w:rsid w:val="00A12733"/>
    <w:rsid w:val="00A17E08"/>
    <w:rsid w:val="00A208A2"/>
    <w:rsid w:val="00A27BC8"/>
    <w:rsid w:val="00A31D43"/>
    <w:rsid w:val="00A34AEA"/>
    <w:rsid w:val="00A379F9"/>
    <w:rsid w:val="00A43CC6"/>
    <w:rsid w:val="00A44792"/>
    <w:rsid w:val="00A52728"/>
    <w:rsid w:val="00A55F35"/>
    <w:rsid w:val="00A625CE"/>
    <w:rsid w:val="00A66686"/>
    <w:rsid w:val="00A72B47"/>
    <w:rsid w:val="00A77FC0"/>
    <w:rsid w:val="00A87601"/>
    <w:rsid w:val="00A93B64"/>
    <w:rsid w:val="00A95516"/>
    <w:rsid w:val="00AB34E5"/>
    <w:rsid w:val="00AB4FB6"/>
    <w:rsid w:val="00AC263F"/>
    <w:rsid w:val="00AC4249"/>
    <w:rsid w:val="00AD7020"/>
    <w:rsid w:val="00AE05F9"/>
    <w:rsid w:val="00AF0C43"/>
    <w:rsid w:val="00AF48D2"/>
    <w:rsid w:val="00B0625A"/>
    <w:rsid w:val="00B06EF6"/>
    <w:rsid w:val="00B1050C"/>
    <w:rsid w:val="00B27AE3"/>
    <w:rsid w:val="00B3044E"/>
    <w:rsid w:val="00B32BF6"/>
    <w:rsid w:val="00B335B4"/>
    <w:rsid w:val="00B33B8F"/>
    <w:rsid w:val="00B36346"/>
    <w:rsid w:val="00B42D04"/>
    <w:rsid w:val="00B45BC3"/>
    <w:rsid w:val="00B46891"/>
    <w:rsid w:val="00B50635"/>
    <w:rsid w:val="00B51DCD"/>
    <w:rsid w:val="00B6050C"/>
    <w:rsid w:val="00B637AD"/>
    <w:rsid w:val="00B80E5C"/>
    <w:rsid w:val="00B817AB"/>
    <w:rsid w:val="00B861CA"/>
    <w:rsid w:val="00B97491"/>
    <w:rsid w:val="00BA3A6E"/>
    <w:rsid w:val="00BB2AFD"/>
    <w:rsid w:val="00BB5871"/>
    <w:rsid w:val="00BB7246"/>
    <w:rsid w:val="00BC4D83"/>
    <w:rsid w:val="00BC7263"/>
    <w:rsid w:val="00BD001B"/>
    <w:rsid w:val="00BD01DB"/>
    <w:rsid w:val="00BD180A"/>
    <w:rsid w:val="00BD32FC"/>
    <w:rsid w:val="00BE53D0"/>
    <w:rsid w:val="00BF069E"/>
    <w:rsid w:val="00C0319F"/>
    <w:rsid w:val="00C14476"/>
    <w:rsid w:val="00C17295"/>
    <w:rsid w:val="00C328EA"/>
    <w:rsid w:val="00C66BC8"/>
    <w:rsid w:val="00C66FAA"/>
    <w:rsid w:val="00C850BB"/>
    <w:rsid w:val="00C85703"/>
    <w:rsid w:val="00C960FF"/>
    <w:rsid w:val="00CA1D1E"/>
    <w:rsid w:val="00CB0125"/>
    <w:rsid w:val="00CB0FB4"/>
    <w:rsid w:val="00CB4279"/>
    <w:rsid w:val="00CB48EB"/>
    <w:rsid w:val="00CB7D13"/>
    <w:rsid w:val="00CC2589"/>
    <w:rsid w:val="00CD462D"/>
    <w:rsid w:val="00CD75F6"/>
    <w:rsid w:val="00CE1782"/>
    <w:rsid w:val="00CE265E"/>
    <w:rsid w:val="00CE3554"/>
    <w:rsid w:val="00CE7232"/>
    <w:rsid w:val="00CF22A9"/>
    <w:rsid w:val="00CF3C60"/>
    <w:rsid w:val="00D01494"/>
    <w:rsid w:val="00D02243"/>
    <w:rsid w:val="00D102C6"/>
    <w:rsid w:val="00D167AA"/>
    <w:rsid w:val="00D30CD9"/>
    <w:rsid w:val="00D30F56"/>
    <w:rsid w:val="00D33D0D"/>
    <w:rsid w:val="00D35979"/>
    <w:rsid w:val="00D40C90"/>
    <w:rsid w:val="00D466E6"/>
    <w:rsid w:val="00D472A3"/>
    <w:rsid w:val="00D5049C"/>
    <w:rsid w:val="00D55741"/>
    <w:rsid w:val="00D62365"/>
    <w:rsid w:val="00D6256A"/>
    <w:rsid w:val="00D743DF"/>
    <w:rsid w:val="00D7459D"/>
    <w:rsid w:val="00D818A8"/>
    <w:rsid w:val="00D87766"/>
    <w:rsid w:val="00D92EC1"/>
    <w:rsid w:val="00DA3CF8"/>
    <w:rsid w:val="00DA4050"/>
    <w:rsid w:val="00DB1C65"/>
    <w:rsid w:val="00DB481F"/>
    <w:rsid w:val="00DB741D"/>
    <w:rsid w:val="00E01225"/>
    <w:rsid w:val="00E0203C"/>
    <w:rsid w:val="00E04910"/>
    <w:rsid w:val="00E13ECC"/>
    <w:rsid w:val="00E2613D"/>
    <w:rsid w:val="00E403F4"/>
    <w:rsid w:val="00E412E0"/>
    <w:rsid w:val="00E43677"/>
    <w:rsid w:val="00E52195"/>
    <w:rsid w:val="00E5243F"/>
    <w:rsid w:val="00E71D4E"/>
    <w:rsid w:val="00E82EFA"/>
    <w:rsid w:val="00E9239F"/>
    <w:rsid w:val="00E96E34"/>
    <w:rsid w:val="00EB08D1"/>
    <w:rsid w:val="00EC06F0"/>
    <w:rsid w:val="00EC0A8B"/>
    <w:rsid w:val="00EC697F"/>
    <w:rsid w:val="00ED50D9"/>
    <w:rsid w:val="00EE29AA"/>
    <w:rsid w:val="00EF5875"/>
    <w:rsid w:val="00F01B17"/>
    <w:rsid w:val="00F031B7"/>
    <w:rsid w:val="00F05654"/>
    <w:rsid w:val="00F05B6D"/>
    <w:rsid w:val="00F107D3"/>
    <w:rsid w:val="00F1110B"/>
    <w:rsid w:val="00F23C7F"/>
    <w:rsid w:val="00F2499A"/>
    <w:rsid w:val="00F27CD9"/>
    <w:rsid w:val="00F531BD"/>
    <w:rsid w:val="00F70C48"/>
    <w:rsid w:val="00F80600"/>
    <w:rsid w:val="00F903E5"/>
    <w:rsid w:val="00F90CA5"/>
    <w:rsid w:val="00FB1DB8"/>
    <w:rsid w:val="00FB34D7"/>
    <w:rsid w:val="00FB4AE5"/>
    <w:rsid w:val="00FC05C5"/>
    <w:rsid w:val="00FC3F71"/>
    <w:rsid w:val="00FD07F9"/>
    <w:rsid w:val="00FE0A7D"/>
    <w:rsid w:val="00FE4668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861B65"/>
  <w15:chartTrackingRefBased/>
  <w15:docId w15:val="{5DD43267-A099-445E-BD6D-C9724567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Cmath" w:hAnsi="Cmath"/>
      <w:sz w:val="22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B817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puces">
    <w:name w:val="List Bullet"/>
    <w:basedOn w:val="Normal"/>
    <w:pPr>
      <w:ind w:left="283" w:hanging="283"/>
    </w:pPr>
  </w:style>
  <w:style w:type="paragraph" w:styleId="Corpsdetexte">
    <w:name w:val="Body Text"/>
    <w:basedOn w:val="Normal"/>
    <w:pPr>
      <w:spacing w:after="120"/>
    </w:pPr>
  </w:style>
  <w:style w:type="paragraph" w:customStyle="1" w:styleId="Texte">
    <w:name w:val="Texte"/>
    <w:basedOn w:val="Normal"/>
    <w:pPr>
      <w:spacing w:line="300" w:lineRule="atLeast"/>
      <w:ind w:left="426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Titre">
    <w:name w:val="Title"/>
    <w:basedOn w:val="Normal"/>
    <w:qFormat/>
    <w:pPr>
      <w:jc w:val="center"/>
    </w:pPr>
    <w:rPr>
      <w:b/>
    </w:rPr>
  </w:style>
  <w:style w:type="paragraph" w:styleId="Lgende">
    <w:name w:val="caption"/>
    <w:basedOn w:val="Normal"/>
    <w:next w:val="Normal"/>
    <w:qFormat/>
    <w:rPr>
      <w:b/>
    </w:rPr>
  </w:style>
  <w:style w:type="character" w:styleId="Numrodepage">
    <w:name w:val="page number"/>
    <w:basedOn w:val="Policepardfaut"/>
    <w:rsid w:val="00BB724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E1AF5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E1AF5"/>
    <w:rPr>
      <w:rFonts w:ascii="Cmath" w:hAnsi="Cmath"/>
    </w:rPr>
  </w:style>
  <w:style w:type="character" w:styleId="Appelnotedebasdep">
    <w:name w:val="footnote reference"/>
    <w:basedOn w:val="Policepardfaut"/>
    <w:uiPriority w:val="99"/>
    <w:semiHidden/>
    <w:unhideWhenUsed/>
    <w:rsid w:val="005E1AF5"/>
    <w:rPr>
      <w:vertAlign w:val="superscrip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33F0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33F0A"/>
    <w:rPr>
      <w:rFonts w:ascii="Cmath" w:hAnsi="Cmath"/>
      <w:sz w:val="22"/>
    </w:rPr>
  </w:style>
  <w:style w:type="character" w:styleId="Textedelespacerserv">
    <w:name w:val="Placeholder Text"/>
    <w:basedOn w:val="Policepardfaut"/>
    <w:uiPriority w:val="99"/>
    <w:semiHidden/>
    <w:rsid w:val="00766918"/>
    <w:rPr>
      <w:color w:val="808080"/>
    </w:rPr>
  </w:style>
  <w:style w:type="paragraph" w:styleId="Paragraphedeliste">
    <w:name w:val="List Paragraph"/>
    <w:basedOn w:val="Normal"/>
    <w:uiPriority w:val="34"/>
    <w:qFormat/>
    <w:rsid w:val="007669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5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Bureau\My%20Download%20Files\cmath\C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71EE9-7ABA-467F-BBB0-28A051B1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Cmath97</Template>
  <TotalTime>71</TotalTime>
  <Pages>13</Pages>
  <Words>1942</Words>
  <Characters>20817</Characters>
  <Application>Microsoft Office Word</Application>
  <DocSecurity>0</DocSecurity>
  <Lines>173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</dc:creator>
  <cp:keywords/>
  <cp:lastModifiedBy>christian desiage</cp:lastModifiedBy>
  <cp:revision>67</cp:revision>
  <cp:lastPrinted>2023-11-11T18:54:00Z</cp:lastPrinted>
  <dcterms:created xsi:type="dcterms:W3CDTF">2023-12-03T16:32:00Z</dcterms:created>
  <dcterms:modified xsi:type="dcterms:W3CDTF">2023-12-03T17:58:00Z</dcterms:modified>
</cp:coreProperties>
</file>